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712D4" w14:textId="3A2D985B" w:rsidR="00D62E6E" w:rsidRPr="008C3F81" w:rsidRDefault="00D62E6E" w:rsidP="008C3F81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8C3F81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8C3F81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8C3F81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8C3F81" w14:paraId="546A242F" w14:textId="77777777" w:rsidTr="008C3F81">
        <w:trPr>
          <w:gridAfter w:val="1"/>
          <w:wAfter w:w="32" w:type="dxa"/>
        </w:trPr>
        <w:tc>
          <w:tcPr>
            <w:tcW w:w="2800" w:type="dxa"/>
            <w:gridSpan w:val="2"/>
          </w:tcPr>
          <w:p w14:paraId="695A4E18" w14:textId="77777777" w:rsidR="00D62E6E" w:rsidRPr="008C3F8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C3F81">
              <w:rPr>
                <w:rFonts w:ascii="Arial Narrow" w:hAnsi="Arial Narrow" w:cs="Arial"/>
                <w:b/>
              </w:rPr>
              <w:t>Wykonawca</w:t>
            </w:r>
            <w:r w:rsidRPr="008C3F8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872D67F" w14:textId="77777777" w:rsidR="00D62E6E" w:rsidRPr="008C3F8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89B8F90" w14:textId="77777777" w:rsidR="00D62E6E" w:rsidRPr="008C3F8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DF87D2" w14:textId="77777777" w:rsidR="00D62E6E" w:rsidRPr="008C3F8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C3F8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C3F8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C3F8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8C3F81" w14:paraId="5293F5E9" w14:textId="77777777" w:rsidTr="008C3F81">
        <w:trPr>
          <w:gridAfter w:val="1"/>
          <w:wAfter w:w="32" w:type="dxa"/>
        </w:trPr>
        <w:tc>
          <w:tcPr>
            <w:tcW w:w="2800" w:type="dxa"/>
            <w:gridSpan w:val="2"/>
          </w:tcPr>
          <w:p w14:paraId="06FAEEF4" w14:textId="77777777" w:rsidR="00D62E6E" w:rsidRPr="008C3F8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C3F8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3ADC2E2" w14:textId="77777777" w:rsidR="00D62E6E" w:rsidRPr="008C3F8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1A3371" w14:textId="77777777" w:rsidR="00D62E6E" w:rsidRPr="008C3F8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439A3" w14:textId="77777777" w:rsidR="00D62E6E" w:rsidRPr="008C3F8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C3F8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C3F8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C3F8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3631F1" w:rsidRPr="008C3F81" w14:paraId="043F4CBC" w14:textId="77777777" w:rsidTr="008C3F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FFDED4" w14:textId="77777777" w:rsidR="003631F1" w:rsidRPr="008C3F81" w:rsidRDefault="003631F1" w:rsidP="0089523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914673F" w14:textId="77777777" w:rsidR="003631F1" w:rsidRPr="008C3F81" w:rsidRDefault="003631F1" w:rsidP="0089523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C3F8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8C3F8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8C3F8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8C3F8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4EC9BC05" w14:textId="77777777" w:rsidR="003631F1" w:rsidRPr="008C3F81" w:rsidRDefault="003631F1" w:rsidP="0089523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C3EE761" w14:textId="77777777" w:rsidR="003631F1" w:rsidRPr="008C3F81" w:rsidRDefault="003631F1" w:rsidP="0089523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8C3F81" w14:paraId="459DF462" w14:textId="77777777" w:rsidTr="008C3F81">
        <w:trPr>
          <w:gridAfter w:val="1"/>
          <w:wAfter w:w="32" w:type="dxa"/>
        </w:trPr>
        <w:tc>
          <w:tcPr>
            <w:tcW w:w="2269" w:type="dxa"/>
          </w:tcPr>
          <w:p w14:paraId="4C262C8B" w14:textId="36F19EE6" w:rsidR="00D62E6E" w:rsidRPr="008C3F81" w:rsidRDefault="003631F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="008C3F81">
              <w:rPr>
                <w:rFonts w:ascii="Arial Narrow" w:eastAsia="Times New Roman" w:hAnsi="Arial Narrow" w:cs="Arial"/>
                <w:lang w:eastAsia="pl-PL"/>
              </w:rPr>
              <w:br/>
            </w:r>
            <w:r w:rsidR="00D62E6E" w:rsidRPr="008C3F8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6F87BE57" w14:textId="6E69B91D" w:rsidR="00D62E6E" w:rsidRPr="008C3F81" w:rsidRDefault="008C3F8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br/>
            </w:r>
            <w:r w:rsidR="003631F1" w:rsidRPr="008C3F81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dla Pracowni Genetyki Klinicznej  i Patologii Molekularnej Zakładu Analityki Lekarskiej na okres 12 miesięcy</w:t>
            </w:r>
            <w:r w:rsidR="00D62E6E" w:rsidRPr="008C3F8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631F1" w:rsidRPr="008C3F81" w14:paraId="21660253" w14:textId="77777777" w:rsidTr="008C3F81">
        <w:trPr>
          <w:gridAfter w:val="1"/>
          <w:wAfter w:w="32" w:type="dxa"/>
        </w:trPr>
        <w:tc>
          <w:tcPr>
            <w:tcW w:w="2269" w:type="dxa"/>
          </w:tcPr>
          <w:p w14:paraId="57B53947" w14:textId="77777777" w:rsidR="003631F1" w:rsidRPr="008C3F81" w:rsidRDefault="003631F1" w:rsidP="008952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5E63454A" w14:textId="77777777" w:rsidR="003631F1" w:rsidRPr="008C3F81" w:rsidRDefault="003631F1" w:rsidP="008952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bCs/>
                <w:lang w:eastAsia="pl-PL"/>
              </w:rPr>
              <w:t>88/2025</w:t>
            </w:r>
          </w:p>
        </w:tc>
      </w:tr>
    </w:tbl>
    <w:p w14:paraId="6173E6D8" w14:textId="77777777" w:rsidR="00BC121E" w:rsidRPr="008C3F81" w:rsidRDefault="003631F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8C3F81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8C3F81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8C3F81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8C3F81">
        <w:rPr>
          <w:rFonts w:ascii="Arial Narrow" w:eastAsia="Times New Roman" w:hAnsi="Arial Narrow" w:cs="Arial"/>
          <w:b/>
          <w:lang w:eastAsia="pl-PL"/>
        </w:rPr>
        <w:t>,</w:t>
      </w:r>
      <w:r w:rsidR="00BC121E" w:rsidRPr="008C3F81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8C3F81">
        <w:rPr>
          <w:rFonts w:ascii="Arial Narrow" w:eastAsia="Times New Roman" w:hAnsi="Arial Narrow" w:cs="Arial"/>
          <w:bCs/>
          <w:lang w:eastAsia="pl-PL"/>
        </w:rPr>
        <w:t>, że:</w:t>
      </w:r>
    </w:p>
    <w:p w14:paraId="366BCB41" w14:textId="77777777" w:rsidR="00BC121E" w:rsidRPr="008C3F8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8C3F81">
        <w:rPr>
          <w:rFonts w:ascii="Arial Narrow" w:eastAsia="Times New Roman" w:hAnsi="Arial Narrow" w:cs="Arial"/>
          <w:b/>
          <w:bCs/>
        </w:rPr>
        <w:object w:dxaOrig="0" w:dyaOrig="0" w14:anchorId="720BCC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C3F8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C3F81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8C3F8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8C3F81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8C3F8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8C3F81">
        <w:rPr>
          <w:rFonts w:ascii="Arial Narrow" w:eastAsia="Times New Roman" w:hAnsi="Arial Narrow" w:cs="Arial"/>
          <w:lang w:eastAsia="pl-PL"/>
        </w:rPr>
        <w:t>.</w:t>
      </w:r>
    </w:p>
    <w:p w14:paraId="60614DD5" w14:textId="77777777" w:rsidR="00BC121E" w:rsidRPr="008C3F8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C3F81">
        <w:rPr>
          <w:rFonts w:ascii="Arial Narrow" w:eastAsia="Times New Roman" w:hAnsi="Arial Narrow" w:cs="Arial"/>
          <w:b/>
          <w:bCs/>
        </w:rPr>
        <w:object w:dxaOrig="0" w:dyaOrig="0" w14:anchorId="49B99B31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8C3F8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C3F81">
        <w:rPr>
          <w:rFonts w:ascii="Arial Narrow" w:eastAsia="Times New Roman" w:hAnsi="Arial Narrow" w:cs="Arial"/>
          <w:lang w:eastAsia="pl-PL"/>
        </w:rPr>
        <w:t xml:space="preserve">            </w:t>
      </w:r>
      <w:r w:rsidRPr="008C3F8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8C3F81">
        <w:rPr>
          <w:rFonts w:ascii="Arial Narrow" w:eastAsia="Times New Roman" w:hAnsi="Arial Narrow" w:cs="Arial"/>
          <w:lang w:eastAsia="pl-PL"/>
        </w:rPr>
        <w:t>t.j. Dz.U. 2024 poz. 1616</w:t>
      </w:r>
      <w:r w:rsidRPr="008C3F8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FF3E0B0" w14:textId="77777777" w:rsidR="00BF69A4" w:rsidRPr="008C3F8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C3F81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C3F81" w14:paraId="43DE202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8087" w14:textId="77777777" w:rsidR="00BC121E" w:rsidRPr="008C3F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848B" w14:textId="77777777" w:rsidR="00BC121E" w:rsidRPr="008C3F8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CFF7" w14:textId="77777777" w:rsidR="00BC121E" w:rsidRPr="008C3F8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8C3F81" w14:paraId="4F3990A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467D0" w14:textId="77777777" w:rsidR="00BC121E" w:rsidRPr="008C3F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62C3" w14:textId="77777777" w:rsidR="00BC121E" w:rsidRPr="008C3F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C8A0" w14:textId="77777777" w:rsidR="00BC121E" w:rsidRPr="008C3F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205A8BD" w14:textId="77777777" w:rsidR="00BC121E" w:rsidRPr="008C3F8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8C3F81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0E274E34" w14:textId="77777777" w:rsidR="00BC121E" w:rsidRPr="008C3F81" w:rsidRDefault="00BC121E" w:rsidP="008C3F81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8C3F81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4EFD7D1" w14:textId="77777777" w:rsidR="00067B62" w:rsidRPr="008C3F8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8C3F81">
        <w:rPr>
          <w:rFonts w:ascii="Arial Narrow" w:eastAsia="Times New Roman" w:hAnsi="Arial Narrow" w:cs="Arial"/>
          <w:color w:val="0070C0"/>
          <w:lang w:eastAsia="pl-PL"/>
        </w:rPr>
        <w:t>*</w:t>
      </w:r>
      <w:r w:rsidRPr="008C3F81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8C3F81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C3F81" w14:paraId="753C70C2" w14:textId="77777777" w:rsidTr="00620E37">
        <w:tc>
          <w:tcPr>
            <w:tcW w:w="2660" w:type="dxa"/>
          </w:tcPr>
          <w:p w14:paraId="6EB4B7A6" w14:textId="77777777" w:rsidR="00BC121E" w:rsidRPr="008C3F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5F63AC4" w14:textId="77777777" w:rsidR="00BC121E" w:rsidRPr="008C3F8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2393490" w14:textId="77777777" w:rsidR="00BC121E" w:rsidRPr="008C3F8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8C3F8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8C3F8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17A25D78" w14:textId="77777777" w:rsidR="00BC121E" w:rsidRPr="008C3F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AE88076" w14:textId="77777777" w:rsidR="00BC121E" w:rsidRPr="008C3F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950DBA" w14:textId="77777777" w:rsidR="00BC121E" w:rsidRPr="008C3F8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C3F8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631F1" w:rsidRPr="008C3F8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8C3F8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8C3F8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ABEBAAA" w14:textId="77777777" w:rsidR="00106AC7" w:rsidRPr="008C3F81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8C3F8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232E3" w14:textId="77777777" w:rsidR="00B66FDB" w:rsidRDefault="00B66FDB">
      <w:r>
        <w:separator/>
      </w:r>
    </w:p>
  </w:endnote>
  <w:endnote w:type="continuationSeparator" w:id="0">
    <w:p w14:paraId="5189AF8D" w14:textId="77777777" w:rsidR="00B66FDB" w:rsidRDefault="00B66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13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BC8A1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0E3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3A8840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02F1088">
        <v:line id="_x0000_s1025" style="position:absolute;left:0;text-align:left;z-index:251657728" from="-3.85pt,8.7pt" to="455.15pt,8.7pt"/>
      </w:pict>
    </w:r>
  </w:p>
  <w:p w14:paraId="52DDEEC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5DB13" w14:textId="77777777" w:rsidR="003631F1" w:rsidRDefault="003631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BD8EA" w14:textId="77777777" w:rsidR="00B66FDB" w:rsidRDefault="00B66FDB">
      <w:r>
        <w:separator/>
      </w:r>
    </w:p>
  </w:footnote>
  <w:footnote w:type="continuationSeparator" w:id="0">
    <w:p w14:paraId="4BB8A6C4" w14:textId="77777777" w:rsidR="00B66FDB" w:rsidRDefault="00B66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4F0C6" w14:textId="77777777" w:rsidR="003631F1" w:rsidRDefault="00363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A0EED" w14:textId="77777777" w:rsidR="003631F1" w:rsidRDefault="003631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DE015" w14:textId="77777777" w:rsidR="003631F1" w:rsidRDefault="003631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0434147">
    <w:abstractNumId w:val="13"/>
  </w:num>
  <w:num w:numId="2" w16cid:durableId="974481912">
    <w:abstractNumId w:val="0"/>
  </w:num>
  <w:num w:numId="3" w16cid:durableId="281421059">
    <w:abstractNumId w:val="11"/>
  </w:num>
  <w:num w:numId="4" w16cid:durableId="380635253">
    <w:abstractNumId w:val="8"/>
  </w:num>
  <w:num w:numId="5" w16cid:durableId="430124313">
    <w:abstractNumId w:val="7"/>
  </w:num>
  <w:num w:numId="6" w16cid:durableId="1621956370">
    <w:abstractNumId w:val="1"/>
  </w:num>
  <w:num w:numId="7" w16cid:durableId="913392815">
    <w:abstractNumId w:val="6"/>
  </w:num>
  <w:num w:numId="8" w16cid:durableId="754471969">
    <w:abstractNumId w:val="3"/>
  </w:num>
  <w:num w:numId="9" w16cid:durableId="831724794">
    <w:abstractNumId w:val="2"/>
  </w:num>
  <w:num w:numId="10" w16cid:durableId="1198667574">
    <w:abstractNumId w:val="5"/>
  </w:num>
  <w:num w:numId="11" w16cid:durableId="1255435109">
    <w:abstractNumId w:val="10"/>
  </w:num>
  <w:num w:numId="12" w16cid:durableId="1253394562">
    <w:abstractNumId w:val="4"/>
  </w:num>
  <w:num w:numId="13" w16cid:durableId="1437366083">
    <w:abstractNumId w:val="9"/>
  </w:num>
  <w:num w:numId="14" w16cid:durableId="1966966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FD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631F1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3F81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A55CA"/>
    <w:rsid w:val="00AB6C06"/>
    <w:rsid w:val="00AB7377"/>
    <w:rsid w:val="00AD329C"/>
    <w:rsid w:val="00B04D14"/>
    <w:rsid w:val="00B26102"/>
    <w:rsid w:val="00B45ED4"/>
    <w:rsid w:val="00B54FB4"/>
    <w:rsid w:val="00B66FDB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8EFE4"/>
  <w15:chartTrackingRefBased/>
  <w15:docId w15:val="{BAD4090A-6834-47C0-B70A-92ADA19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1753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2025-08-22T06:58:00Z</dcterms:created>
  <dcterms:modified xsi:type="dcterms:W3CDTF">2025-08-22T06:59:00Z</dcterms:modified>
</cp:coreProperties>
</file>