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C7C56" w14:textId="05B1143B" w:rsidR="00FB7F50" w:rsidRPr="000447AF" w:rsidRDefault="00267E7B" w:rsidP="00025302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447AF">
        <w:rPr>
          <w:rFonts w:ascii="Verdana" w:hAnsi="Verdana"/>
          <w:sz w:val="18"/>
          <w:szCs w:val="18"/>
        </w:rPr>
        <w:t>Kraków</w:t>
      </w:r>
      <w:r w:rsidR="00FB7F50" w:rsidRPr="000447AF">
        <w:rPr>
          <w:rFonts w:ascii="Verdana" w:hAnsi="Verdana"/>
          <w:sz w:val="18"/>
          <w:szCs w:val="18"/>
        </w:rPr>
        <w:t xml:space="preserve"> dnia: </w:t>
      </w:r>
      <w:r w:rsidRPr="000447AF">
        <w:rPr>
          <w:rFonts w:ascii="Verdana" w:hAnsi="Verdana"/>
          <w:sz w:val="18"/>
          <w:szCs w:val="18"/>
        </w:rPr>
        <w:t>2025-08-27</w:t>
      </w:r>
    </w:p>
    <w:p w14:paraId="49BAC5DC" w14:textId="77777777" w:rsidR="00267E7B" w:rsidRPr="000447AF" w:rsidRDefault="00267E7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447A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4561DD" w14:textId="77777777" w:rsidR="00267E7B" w:rsidRPr="000447AF" w:rsidRDefault="00267E7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447A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C82611" w14:textId="77777777" w:rsidR="00FB7F50" w:rsidRPr="000447AF" w:rsidRDefault="00267E7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447A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E69184A" w14:textId="77777777" w:rsidR="00FB7F50" w:rsidRPr="000447AF" w:rsidRDefault="00267E7B" w:rsidP="00FB7F50">
      <w:pPr>
        <w:rPr>
          <w:rFonts w:ascii="Verdana" w:hAnsi="Verdana"/>
          <w:sz w:val="18"/>
          <w:szCs w:val="18"/>
        </w:rPr>
      </w:pPr>
      <w:r w:rsidRPr="000447AF">
        <w:rPr>
          <w:rFonts w:ascii="Verdana" w:hAnsi="Verdana"/>
          <w:sz w:val="18"/>
          <w:szCs w:val="18"/>
        </w:rPr>
        <w:t>Al. Mickiewicza</w:t>
      </w:r>
      <w:r w:rsidR="00FB7F50" w:rsidRPr="000447AF">
        <w:rPr>
          <w:rFonts w:ascii="Verdana" w:hAnsi="Verdana"/>
          <w:sz w:val="18"/>
          <w:szCs w:val="18"/>
        </w:rPr>
        <w:t xml:space="preserve"> </w:t>
      </w:r>
      <w:r w:rsidRPr="000447AF">
        <w:rPr>
          <w:rFonts w:ascii="Verdana" w:hAnsi="Verdana"/>
          <w:sz w:val="18"/>
          <w:szCs w:val="18"/>
        </w:rPr>
        <w:t>30</w:t>
      </w:r>
    </w:p>
    <w:p w14:paraId="00D5BEFB" w14:textId="77777777" w:rsidR="00FB7F50" w:rsidRPr="000447AF" w:rsidRDefault="00267E7B" w:rsidP="00FB7F50">
      <w:pPr>
        <w:rPr>
          <w:rFonts w:ascii="Verdana" w:hAnsi="Verdana"/>
          <w:sz w:val="18"/>
          <w:szCs w:val="18"/>
        </w:rPr>
      </w:pPr>
      <w:r w:rsidRPr="000447AF">
        <w:rPr>
          <w:rFonts w:ascii="Verdana" w:hAnsi="Verdana"/>
          <w:sz w:val="18"/>
          <w:szCs w:val="18"/>
        </w:rPr>
        <w:t>30-059</w:t>
      </w:r>
      <w:r w:rsidR="00FB7F50" w:rsidRPr="000447AF">
        <w:rPr>
          <w:rFonts w:ascii="Verdana" w:hAnsi="Verdana"/>
          <w:sz w:val="18"/>
          <w:szCs w:val="18"/>
        </w:rPr>
        <w:t xml:space="preserve"> </w:t>
      </w:r>
      <w:r w:rsidRPr="000447AF">
        <w:rPr>
          <w:rFonts w:ascii="Verdana" w:hAnsi="Verdana"/>
          <w:sz w:val="18"/>
          <w:szCs w:val="18"/>
        </w:rPr>
        <w:t>Kraków</w:t>
      </w:r>
    </w:p>
    <w:p w14:paraId="230C4C79" w14:textId="77777777" w:rsidR="008642B3" w:rsidRPr="000447A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447AF">
        <w:rPr>
          <w:rFonts w:ascii="Verdana" w:hAnsi="Verdana"/>
          <w:sz w:val="18"/>
          <w:szCs w:val="18"/>
        </w:rPr>
        <w:t>OGŁOSZENIE</w:t>
      </w:r>
    </w:p>
    <w:p w14:paraId="29DE74A8" w14:textId="77777777" w:rsidR="008642B3" w:rsidRPr="000447A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447AF">
        <w:rPr>
          <w:rFonts w:ascii="Verdana" w:hAnsi="Verdana"/>
          <w:b/>
          <w:sz w:val="18"/>
          <w:szCs w:val="18"/>
        </w:rPr>
        <w:t xml:space="preserve">o </w:t>
      </w:r>
      <w:r w:rsidR="0054734E" w:rsidRPr="000447A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67E7B" w:rsidRPr="000447AF" w14:paraId="4FAB21AA" w14:textId="77777777" w:rsidTr="005D1035">
        <w:trPr>
          <w:trHeight w:val="638"/>
        </w:trPr>
        <w:tc>
          <w:tcPr>
            <w:tcW w:w="959" w:type="dxa"/>
          </w:tcPr>
          <w:p w14:paraId="562E26EF" w14:textId="77777777" w:rsidR="00267E7B" w:rsidRPr="000447AF" w:rsidRDefault="00267E7B" w:rsidP="005D103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447A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3989579" w14:textId="77777777" w:rsidR="00267E7B" w:rsidRPr="000447AF" w:rsidRDefault="00267E7B" w:rsidP="005D103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447A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447A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447A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447AF">
              <w:rPr>
                <w:rFonts w:ascii="Verdana" w:hAnsi="Verdana"/>
                <w:sz w:val="18"/>
                <w:szCs w:val="18"/>
              </w:rPr>
              <w:t>pn.</w:t>
            </w:r>
            <w:r w:rsidRPr="000447A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447A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447AF">
              <w:rPr>
                <w:rFonts w:ascii="Verdana" w:hAnsi="Verdana"/>
                <w:b/>
                <w:bCs/>
                <w:sz w:val="18"/>
                <w:szCs w:val="18"/>
              </w:rPr>
              <w:t>dostawa monitora wysokiej rozdzielczości dla WO - DE-dzp.272-493/25</w:t>
            </w:r>
            <w:r w:rsidRPr="000447A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447A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447A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447AF">
              <w:rPr>
                <w:rFonts w:ascii="Verdana" w:hAnsi="Verdana"/>
                <w:b/>
                <w:sz w:val="18"/>
                <w:szCs w:val="18"/>
              </w:rPr>
              <w:t xml:space="preserve"> DE-dzp.272-493/25</w:t>
            </w:r>
            <w:r w:rsidRPr="000447A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337675F" w14:textId="77777777" w:rsidR="008642B3" w:rsidRPr="000447A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447AF">
        <w:rPr>
          <w:rFonts w:ascii="Verdana" w:hAnsi="Verdana"/>
          <w:sz w:val="18"/>
          <w:szCs w:val="18"/>
        </w:rPr>
        <w:t xml:space="preserve">Zamawiający, </w:t>
      </w:r>
      <w:r w:rsidR="00CC324B" w:rsidRPr="000447A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447A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447AF">
        <w:rPr>
          <w:rFonts w:ascii="Verdana" w:hAnsi="Verdana"/>
          <w:sz w:val="18"/>
          <w:szCs w:val="18"/>
        </w:rPr>
        <w:t xml:space="preserve">ust. 1 pkt. 1 i </w:t>
      </w:r>
      <w:r w:rsidRPr="000447AF">
        <w:rPr>
          <w:rFonts w:ascii="Verdana" w:hAnsi="Verdana"/>
          <w:sz w:val="18"/>
          <w:szCs w:val="18"/>
        </w:rPr>
        <w:t xml:space="preserve">ust. </w:t>
      </w:r>
      <w:r w:rsidR="00A17CDB" w:rsidRPr="000447AF">
        <w:rPr>
          <w:rFonts w:ascii="Verdana" w:hAnsi="Verdana"/>
          <w:sz w:val="18"/>
          <w:szCs w:val="18"/>
        </w:rPr>
        <w:t>2</w:t>
      </w:r>
      <w:r w:rsidRPr="000447A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447AF">
        <w:rPr>
          <w:rFonts w:ascii="Verdana" w:hAnsi="Verdana"/>
          <w:sz w:val="18"/>
          <w:szCs w:val="18"/>
        </w:rPr>
        <w:t xml:space="preserve"> </w:t>
      </w:r>
      <w:r w:rsidR="00CC1A8E" w:rsidRPr="000447A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447AF">
        <w:rPr>
          <w:rFonts w:ascii="Verdana" w:hAnsi="Verdana"/>
          <w:sz w:val="18"/>
          <w:szCs w:val="18"/>
        </w:rPr>
        <w:t>t.j</w:t>
      </w:r>
      <w:proofErr w:type="spellEnd"/>
      <w:r w:rsidR="00CC1A8E" w:rsidRPr="000447AF">
        <w:rPr>
          <w:rFonts w:ascii="Verdana" w:hAnsi="Verdana"/>
          <w:sz w:val="18"/>
          <w:szCs w:val="18"/>
        </w:rPr>
        <w:t xml:space="preserve">. ze zm.) </w:t>
      </w:r>
      <w:r w:rsidRPr="000447A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447AF">
        <w:rPr>
          <w:rFonts w:ascii="Verdana" w:hAnsi="Verdana"/>
          <w:sz w:val="18"/>
          <w:szCs w:val="18"/>
        </w:rPr>
        <w:t>Pzp</w:t>
      </w:r>
      <w:proofErr w:type="spellEnd"/>
      <w:r w:rsidRPr="000447AF">
        <w:rPr>
          <w:rFonts w:ascii="Verdana" w:hAnsi="Verdana"/>
          <w:sz w:val="18"/>
          <w:szCs w:val="18"/>
        </w:rPr>
        <w:t>”</w:t>
      </w:r>
      <w:r w:rsidR="00D26ED6" w:rsidRPr="000447AF">
        <w:rPr>
          <w:rFonts w:ascii="Verdana" w:hAnsi="Verdana"/>
          <w:sz w:val="18"/>
          <w:szCs w:val="18"/>
        </w:rPr>
        <w:t xml:space="preserve">, </w:t>
      </w:r>
      <w:r w:rsidRPr="000447AF">
        <w:rPr>
          <w:rFonts w:ascii="Verdana" w:hAnsi="Verdana"/>
          <w:sz w:val="18"/>
          <w:szCs w:val="18"/>
        </w:rPr>
        <w:t>informuje</w:t>
      </w:r>
      <w:r w:rsidR="00D26ED6" w:rsidRPr="000447A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447AF">
        <w:rPr>
          <w:rFonts w:ascii="Verdana" w:hAnsi="Verdana"/>
          <w:sz w:val="18"/>
          <w:szCs w:val="18"/>
        </w:rPr>
        <w:t>najkorzystniejsz</w:t>
      </w:r>
      <w:r w:rsidR="00D26ED6" w:rsidRPr="000447AF">
        <w:rPr>
          <w:rFonts w:ascii="Verdana" w:hAnsi="Verdana"/>
          <w:sz w:val="18"/>
          <w:szCs w:val="18"/>
        </w:rPr>
        <w:t xml:space="preserve">a wybrana została </w:t>
      </w:r>
      <w:r w:rsidR="00756CDA" w:rsidRPr="000447AF">
        <w:rPr>
          <w:rFonts w:ascii="Verdana" w:hAnsi="Verdana"/>
          <w:sz w:val="18"/>
          <w:szCs w:val="18"/>
        </w:rPr>
        <w:t>ofer</w:t>
      </w:r>
      <w:r w:rsidR="00D26ED6" w:rsidRPr="000447AF">
        <w:rPr>
          <w:rFonts w:ascii="Verdana" w:hAnsi="Verdana"/>
          <w:sz w:val="18"/>
          <w:szCs w:val="18"/>
        </w:rPr>
        <w:t>t</w:t>
      </w:r>
      <w:r w:rsidR="009F0E5C" w:rsidRPr="000447AF">
        <w:rPr>
          <w:rFonts w:ascii="Verdana" w:hAnsi="Verdana"/>
          <w:sz w:val="18"/>
          <w:szCs w:val="18"/>
        </w:rPr>
        <w:t>a</w:t>
      </w:r>
      <w:r w:rsidR="00D26ED6" w:rsidRPr="000447A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7E7B" w:rsidRPr="000447AF" w14:paraId="0080EF80" w14:textId="77777777" w:rsidTr="005D1035">
        <w:trPr>
          <w:cantSplit/>
        </w:trPr>
        <w:tc>
          <w:tcPr>
            <w:tcW w:w="10150" w:type="dxa"/>
          </w:tcPr>
          <w:p w14:paraId="2F85A7F1" w14:textId="77777777" w:rsidR="00267E7B" w:rsidRPr="000447AF" w:rsidRDefault="00267E7B" w:rsidP="005D103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447AF">
              <w:rPr>
                <w:rFonts w:ascii="Verdana" w:hAnsi="Verdana"/>
                <w:b/>
                <w:sz w:val="18"/>
                <w:szCs w:val="18"/>
              </w:rPr>
              <w:t>ZONEO OLEKSIEWICZ SPÓŁKA KOMANDYTOWO-AKCYJNA</w:t>
            </w:r>
          </w:p>
          <w:p w14:paraId="358888EA" w14:textId="77777777" w:rsidR="00267E7B" w:rsidRPr="000447AF" w:rsidRDefault="00267E7B" w:rsidP="005D103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447AF">
              <w:rPr>
                <w:rFonts w:ascii="Verdana" w:hAnsi="Verdana"/>
                <w:bCs/>
                <w:sz w:val="18"/>
                <w:szCs w:val="18"/>
              </w:rPr>
              <w:t xml:space="preserve">NOSKOWSKIEGO 1 </w:t>
            </w:r>
          </w:p>
          <w:p w14:paraId="51F953F8" w14:textId="77777777" w:rsidR="00267E7B" w:rsidRPr="000447AF" w:rsidRDefault="00267E7B" w:rsidP="005D103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447AF">
              <w:rPr>
                <w:rFonts w:ascii="Verdana" w:hAnsi="Verdana"/>
                <w:bCs/>
                <w:sz w:val="18"/>
                <w:szCs w:val="18"/>
              </w:rPr>
              <w:t>99-300 KUTNO</w:t>
            </w:r>
          </w:p>
          <w:p w14:paraId="5F1914E1" w14:textId="4EA6F3EC" w:rsidR="00267E7B" w:rsidRPr="000447AF" w:rsidRDefault="00267E7B" w:rsidP="005D103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447A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45571E" w:rsidRPr="000447A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447AF">
              <w:rPr>
                <w:rFonts w:ascii="Verdana" w:hAnsi="Verdana"/>
                <w:sz w:val="18"/>
                <w:szCs w:val="18"/>
              </w:rPr>
              <w:t>brutto</w:t>
            </w:r>
            <w:r w:rsidR="0045571E" w:rsidRPr="000447AF">
              <w:rPr>
                <w:rFonts w:ascii="Verdana" w:hAnsi="Verdana"/>
                <w:sz w:val="18"/>
                <w:szCs w:val="18"/>
              </w:rPr>
              <w:t>:</w:t>
            </w:r>
            <w:r w:rsidRPr="000447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447AF">
              <w:rPr>
                <w:rFonts w:ascii="Verdana" w:hAnsi="Verdana"/>
                <w:b/>
                <w:sz w:val="18"/>
                <w:szCs w:val="18"/>
              </w:rPr>
              <w:t>24 614.76 zł</w:t>
            </w:r>
            <w:r w:rsidRPr="000447A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042DF64" w14:textId="77777777" w:rsidR="00267E7B" w:rsidRPr="000447AF" w:rsidRDefault="00267E7B" w:rsidP="005D103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447A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447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447A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447A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1234446" w14:textId="75BAB5DF" w:rsidR="00E85D70" w:rsidRPr="000447AF" w:rsidRDefault="00915B9E" w:rsidP="00025302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447A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30FF0D85" w14:textId="77777777" w:rsidR="00F960D7" w:rsidRPr="000447A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tbl>
      <w:tblPr>
        <w:tblW w:w="76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418"/>
        <w:gridCol w:w="1134"/>
        <w:gridCol w:w="992"/>
      </w:tblGrid>
      <w:tr w:rsidR="00025302" w:rsidRPr="000447AF" w14:paraId="5D832A9C" w14:textId="77777777" w:rsidTr="005D1035">
        <w:trPr>
          <w:trHeight w:val="510"/>
        </w:trPr>
        <w:tc>
          <w:tcPr>
            <w:tcW w:w="851" w:type="dxa"/>
            <w:vAlign w:val="center"/>
          </w:tcPr>
          <w:p w14:paraId="028B5F1C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bookmarkEnd w:id="0"/>
            <w:r w:rsidRPr="000447A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37CC5817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55C3690" w14:textId="77777777" w:rsidR="00025302" w:rsidRPr="000447AF" w:rsidRDefault="00025302" w:rsidP="005D103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2DA5F261" w14:textId="77777777" w:rsidR="00025302" w:rsidRPr="000447AF" w:rsidRDefault="00025302" w:rsidP="005D103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 xml:space="preserve">Termin realizacji zamówienia </w:t>
            </w:r>
          </w:p>
        </w:tc>
        <w:tc>
          <w:tcPr>
            <w:tcW w:w="1134" w:type="dxa"/>
            <w:vAlign w:val="center"/>
          </w:tcPr>
          <w:p w14:paraId="52503254" w14:textId="77777777" w:rsidR="00025302" w:rsidRPr="000447AF" w:rsidRDefault="00025302" w:rsidP="005D103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69A7981B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25302" w:rsidRPr="000447AF" w14:paraId="1B9639C7" w14:textId="77777777" w:rsidTr="005D1035">
        <w:tc>
          <w:tcPr>
            <w:tcW w:w="851" w:type="dxa"/>
            <w:vAlign w:val="center"/>
          </w:tcPr>
          <w:p w14:paraId="0C06849B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14:paraId="7119F14B" w14:textId="77777777" w:rsidR="00025302" w:rsidRPr="000447AF" w:rsidRDefault="00025302" w:rsidP="005D103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/>
                <w:sz w:val="18"/>
                <w:szCs w:val="18"/>
              </w:rPr>
              <w:t>ZONEO OLEKSIEWICZ SPÓŁKA KOMANDYTOWO-AKCYJNA</w:t>
            </w:r>
          </w:p>
          <w:p w14:paraId="0B4AB2ED" w14:textId="77777777" w:rsidR="00025302" w:rsidRPr="000447AF" w:rsidRDefault="00025302" w:rsidP="005D103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 xml:space="preserve">NOSKOWSKIEGO 1 </w:t>
            </w:r>
          </w:p>
          <w:p w14:paraId="4BBED822" w14:textId="77777777" w:rsidR="00025302" w:rsidRPr="000447AF" w:rsidRDefault="00025302" w:rsidP="005D103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>99-300 KUTNO</w:t>
            </w:r>
          </w:p>
        </w:tc>
        <w:tc>
          <w:tcPr>
            <w:tcW w:w="992" w:type="dxa"/>
            <w:vAlign w:val="center"/>
          </w:tcPr>
          <w:p w14:paraId="7376665E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20421212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21BC0200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00,00</w:t>
            </w:r>
          </w:p>
        </w:tc>
        <w:tc>
          <w:tcPr>
            <w:tcW w:w="992" w:type="dxa"/>
            <w:vAlign w:val="center"/>
          </w:tcPr>
          <w:p w14:paraId="44A57C16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90,00</w:t>
            </w:r>
          </w:p>
        </w:tc>
      </w:tr>
      <w:tr w:rsidR="00025302" w:rsidRPr="000447AF" w14:paraId="1C55DC6F" w14:textId="77777777" w:rsidTr="005D1035">
        <w:tc>
          <w:tcPr>
            <w:tcW w:w="851" w:type="dxa"/>
            <w:vAlign w:val="center"/>
          </w:tcPr>
          <w:p w14:paraId="6D333C57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619EC685" w14:textId="77777777" w:rsidR="00025302" w:rsidRPr="000447AF" w:rsidRDefault="00025302" w:rsidP="005D103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0447AF">
              <w:rPr>
                <w:rFonts w:ascii="Verdana" w:hAnsi="Verdana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2332D255" w14:textId="77777777" w:rsidR="00025302" w:rsidRPr="000447AF" w:rsidRDefault="00025302" w:rsidP="005D103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>Opaczewska</w:t>
            </w:r>
            <w:proofErr w:type="spellEnd"/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 xml:space="preserve"> 7/16</w:t>
            </w:r>
          </w:p>
          <w:p w14:paraId="6FBBBD93" w14:textId="77777777" w:rsidR="00025302" w:rsidRPr="000447AF" w:rsidRDefault="00025302" w:rsidP="005D103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>02-368 Warszawa</w:t>
            </w:r>
          </w:p>
        </w:tc>
        <w:tc>
          <w:tcPr>
            <w:tcW w:w="992" w:type="dxa"/>
            <w:vAlign w:val="center"/>
          </w:tcPr>
          <w:p w14:paraId="1064A12C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56,09</w:t>
            </w:r>
          </w:p>
        </w:tc>
        <w:tc>
          <w:tcPr>
            <w:tcW w:w="1418" w:type="dxa"/>
            <w:vAlign w:val="center"/>
          </w:tcPr>
          <w:p w14:paraId="7F87D6B1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9444FF8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6CBCA6BF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86,09</w:t>
            </w:r>
          </w:p>
        </w:tc>
      </w:tr>
      <w:tr w:rsidR="00025302" w:rsidRPr="000447AF" w14:paraId="24763D80" w14:textId="77777777" w:rsidTr="005D1035">
        <w:tc>
          <w:tcPr>
            <w:tcW w:w="851" w:type="dxa"/>
            <w:vAlign w:val="center"/>
          </w:tcPr>
          <w:p w14:paraId="24F6494B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vAlign w:val="center"/>
          </w:tcPr>
          <w:p w14:paraId="17669A37" w14:textId="77777777" w:rsidR="00025302" w:rsidRPr="000447AF" w:rsidRDefault="00025302" w:rsidP="005D103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/>
                <w:sz w:val="18"/>
                <w:szCs w:val="18"/>
              </w:rPr>
              <w:t>NETLAND COMPUTERS spółka z ograniczoną odpowiedzialnością</w:t>
            </w:r>
          </w:p>
          <w:p w14:paraId="5636ECE5" w14:textId="77777777" w:rsidR="00025302" w:rsidRPr="000447AF" w:rsidRDefault="00025302" w:rsidP="005D103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 xml:space="preserve">Wrocławska 35-37 </w:t>
            </w:r>
          </w:p>
          <w:p w14:paraId="7BF18E6E" w14:textId="75E8855A" w:rsidR="00025302" w:rsidRPr="000447AF" w:rsidRDefault="00025302" w:rsidP="005D103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>62-800 Kalisz</w:t>
            </w:r>
          </w:p>
        </w:tc>
        <w:tc>
          <w:tcPr>
            <w:tcW w:w="992" w:type="dxa"/>
            <w:vAlign w:val="center"/>
          </w:tcPr>
          <w:p w14:paraId="7CF214B5" w14:textId="77777777" w:rsidR="00025302" w:rsidRPr="000447AF" w:rsidRDefault="00025302" w:rsidP="005D1035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55,86</w:t>
            </w:r>
          </w:p>
        </w:tc>
        <w:tc>
          <w:tcPr>
            <w:tcW w:w="1418" w:type="dxa"/>
            <w:vAlign w:val="center"/>
          </w:tcPr>
          <w:p w14:paraId="6E11629B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>00,00</w:t>
            </w:r>
          </w:p>
        </w:tc>
        <w:tc>
          <w:tcPr>
            <w:tcW w:w="1134" w:type="dxa"/>
            <w:vAlign w:val="center"/>
          </w:tcPr>
          <w:p w14:paraId="2C00C215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34225727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>55,86</w:t>
            </w:r>
          </w:p>
        </w:tc>
      </w:tr>
      <w:tr w:rsidR="00025302" w:rsidRPr="000447AF" w14:paraId="40C8D843" w14:textId="77777777" w:rsidTr="005D1035">
        <w:tc>
          <w:tcPr>
            <w:tcW w:w="851" w:type="dxa"/>
            <w:vAlign w:val="center"/>
          </w:tcPr>
          <w:p w14:paraId="6722122B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211FDE14" w14:textId="77777777" w:rsidR="00025302" w:rsidRPr="000447AF" w:rsidRDefault="00025302" w:rsidP="005D103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447AF">
              <w:rPr>
                <w:rFonts w:ascii="Verdana" w:hAnsi="Verdana" w:cs="Times New Roman"/>
                <w:b/>
                <w:sz w:val="18"/>
                <w:szCs w:val="18"/>
              </w:rPr>
              <w:t>Poke</w:t>
            </w:r>
            <w:proofErr w:type="spellEnd"/>
            <w:r w:rsidRPr="000447AF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447AF">
              <w:rPr>
                <w:rFonts w:ascii="Verdana" w:hAnsi="Verdana" w:cs="Times New Roman"/>
                <w:b/>
                <w:sz w:val="18"/>
                <w:szCs w:val="18"/>
              </w:rPr>
              <w:t>Yoke</w:t>
            </w:r>
            <w:proofErr w:type="spellEnd"/>
            <w:r w:rsidRPr="000447AF">
              <w:rPr>
                <w:rFonts w:ascii="Verdana" w:hAnsi="Verdana" w:cs="Times New Roman"/>
                <w:b/>
                <w:sz w:val="18"/>
                <w:szCs w:val="18"/>
              </w:rPr>
              <w:t xml:space="preserve"> Marcin Szopa</w:t>
            </w:r>
          </w:p>
          <w:p w14:paraId="5E9772AA" w14:textId="77777777" w:rsidR="00025302" w:rsidRPr="000447AF" w:rsidRDefault="00025302" w:rsidP="005D103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 xml:space="preserve">Kwiaty Polne 2 </w:t>
            </w:r>
          </w:p>
          <w:p w14:paraId="7316D5F2" w14:textId="77777777" w:rsidR="00025302" w:rsidRPr="000447AF" w:rsidRDefault="00025302" w:rsidP="005D103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bCs/>
                <w:sz w:val="18"/>
                <w:szCs w:val="18"/>
              </w:rPr>
              <w:t>32-087 Bibice</w:t>
            </w:r>
          </w:p>
        </w:tc>
        <w:tc>
          <w:tcPr>
            <w:tcW w:w="992" w:type="dxa"/>
            <w:vAlign w:val="center"/>
          </w:tcPr>
          <w:p w14:paraId="4E1A9E39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447A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8" w:type="dxa"/>
            <w:vAlign w:val="center"/>
          </w:tcPr>
          <w:p w14:paraId="6E34CD8A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447A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7ABE295B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6C457C92" w14:textId="77777777" w:rsidR="00025302" w:rsidRPr="000447AF" w:rsidRDefault="00025302" w:rsidP="005D103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7A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741D597B" w14:textId="77777777" w:rsidR="00025302" w:rsidRPr="000447AF" w:rsidRDefault="00025302" w:rsidP="00025302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43B663DC" w14:textId="7450C354" w:rsidR="00F960D7" w:rsidRPr="000447AF" w:rsidRDefault="00025302" w:rsidP="0045571E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0447A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0447A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sectPr w:rsidR="00F960D7" w:rsidRPr="000447A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0260D" w14:textId="77777777" w:rsidR="0006007D" w:rsidRDefault="0006007D">
      <w:r>
        <w:separator/>
      </w:r>
    </w:p>
  </w:endnote>
  <w:endnote w:type="continuationSeparator" w:id="0">
    <w:p w14:paraId="38367D58" w14:textId="77777777" w:rsidR="0006007D" w:rsidRDefault="0006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2DB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126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323E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94B7E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46E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ABBE7" w14:textId="77777777" w:rsidR="0006007D" w:rsidRDefault="0006007D">
      <w:r>
        <w:separator/>
      </w:r>
    </w:p>
  </w:footnote>
  <w:footnote w:type="continuationSeparator" w:id="0">
    <w:p w14:paraId="38B55E00" w14:textId="77777777" w:rsidR="0006007D" w:rsidRDefault="00060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4A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6A3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F1B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07D"/>
    <w:rsid w:val="00005838"/>
    <w:rsid w:val="00022322"/>
    <w:rsid w:val="00025302"/>
    <w:rsid w:val="00042497"/>
    <w:rsid w:val="000447AF"/>
    <w:rsid w:val="0006007D"/>
    <w:rsid w:val="000C1E6F"/>
    <w:rsid w:val="000E4E56"/>
    <w:rsid w:val="001A1468"/>
    <w:rsid w:val="001B7815"/>
    <w:rsid w:val="001C31ED"/>
    <w:rsid w:val="00230294"/>
    <w:rsid w:val="00267E7B"/>
    <w:rsid w:val="002B1E4F"/>
    <w:rsid w:val="002B6761"/>
    <w:rsid w:val="003445A0"/>
    <w:rsid w:val="003A0AFC"/>
    <w:rsid w:val="003D611C"/>
    <w:rsid w:val="003E6BED"/>
    <w:rsid w:val="00431C0B"/>
    <w:rsid w:val="00437CAD"/>
    <w:rsid w:val="0045571E"/>
    <w:rsid w:val="004657DA"/>
    <w:rsid w:val="004B2665"/>
    <w:rsid w:val="004C3459"/>
    <w:rsid w:val="004E324A"/>
    <w:rsid w:val="004E7234"/>
    <w:rsid w:val="0054734E"/>
    <w:rsid w:val="00593A7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A837EE"/>
  <w15:chartTrackingRefBased/>
  <w15:docId w15:val="{C843E27E-02CF-4974-B4D8-3A5087C61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2530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2025-08-27T06:42:00Z</cp:lastPrinted>
  <dcterms:created xsi:type="dcterms:W3CDTF">2025-08-27T06:42:00Z</dcterms:created>
  <dcterms:modified xsi:type="dcterms:W3CDTF">2025-08-27T06:42:00Z</dcterms:modified>
</cp:coreProperties>
</file>