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82BA3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270B4" w:rsidRPr="001270B4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358DB6C7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3ED32D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938195A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831476C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8A9C125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DA925EF" w14:textId="77777777" w:rsidTr="004F10A0">
        <w:tc>
          <w:tcPr>
            <w:tcW w:w="2269" w:type="dxa"/>
            <w:shd w:val="clear" w:color="auto" w:fill="auto"/>
          </w:tcPr>
          <w:p w14:paraId="43635B8B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BBB8B0" w14:textId="77777777" w:rsidR="00A137C9" w:rsidRPr="00A2540E" w:rsidRDefault="001270B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270B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 - kontrastów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270B4" w:rsidRPr="00A2540E" w14:paraId="7293532E" w14:textId="77777777" w:rsidTr="00453A5B">
        <w:tc>
          <w:tcPr>
            <w:tcW w:w="2269" w:type="dxa"/>
            <w:shd w:val="clear" w:color="auto" w:fill="auto"/>
          </w:tcPr>
          <w:p w14:paraId="7D210E2C" w14:textId="77777777" w:rsidR="001270B4" w:rsidRPr="00A2540E" w:rsidRDefault="001270B4" w:rsidP="00453A5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29B1B5" w14:textId="77777777" w:rsidR="001270B4" w:rsidRPr="00A2540E" w:rsidRDefault="001270B4" w:rsidP="00453A5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270B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SZP-271-41/25</w:t>
            </w:r>
          </w:p>
        </w:tc>
      </w:tr>
    </w:tbl>
    <w:p w14:paraId="18EAF13E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8358FCC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270B4" w:rsidRPr="001270B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9DA4866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5C925E04" w14:textId="77777777" w:rsidTr="00A137C9">
        <w:tc>
          <w:tcPr>
            <w:tcW w:w="617" w:type="dxa"/>
            <w:shd w:val="clear" w:color="auto" w:fill="auto"/>
            <w:vAlign w:val="center"/>
          </w:tcPr>
          <w:p w14:paraId="161828E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7E4FF9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672DA15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2ABE521B" w14:textId="77777777" w:rsidTr="00A137C9">
        <w:tc>
          <w:tcPr>
            <w:tcW w:w="617" w:type="dxa"/>
            <w:shd w:val="clear" w:color="auto" w:fill="auto"/>
            <w:vAlign w:val="center"/>
          </w:tcPr>
          <w:p w14:paraId="762DA52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024CF7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F38A27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1A289F69" w14:textId="77777777" w:rsidTr="00A137C9">
        <w:tc>
          <w:tcPr>
            <w:tcW w:w="617" w:type="dxa"/>
            <w:shd w:val="clear" w:color="auto" w:fill="auto"/>
            <w:vAlign w:val="center"/>
          </w:tcPr>
          <w:p w14:paraId="62608E3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D3D3EA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19988F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37848A7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270B4" w:rsidRPr="001270B4">
        <w:rPr>
          <w:rFonts w:ascii="Arial" w:hAnsi="Arial" w:cs="Arial"/>
          <w:sz w:val="24"/>
          <w:szCs w:val="24"/>
        </w:rPr>
        <w:t>(</w:t>
      </w:r>
      <w:proofErr w:type="spellStart"/>
      <w:r w:rsidR="001270B4" w:rsidRPr="001270B4">
        <w:rPr>
          <w:rFonts w:ascii="Arial" w:hAnsi="Arial" w:cs="Arial"/>
          <w:sz w:val="24"/>
          <w:szCs w:val="24"/>
        </w:rPr>
        <w:t>t.j</w:t>
      </w:r>
      <w:proofErr w:type="spellEnd"/>
      <w:r w:rsidR="001270B4" w:rsidRPr="001270B4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19EAF225" w14:textId="77777777" w:rsidTr="00A137C9">
        <w:tc>
          <w:tcPr>
            <w:tcW w:w="617" w:type="dxa"/>
            <w:shd w:val="clear" w:color="auto" w:fill="auto"/>
            <w:vAlign w:val="center"/>
          </w:tcPr>
          <w:p w14:paraId="5887E96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71124A9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65C38C5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099159BA" w14:textId="77777777" w:rsidTr="00A137C9">
        <w:tc>
          <w:tcPr>
            <w:tcW w:w="617" w:type="dxa"/>
            <w:shd w:val="clear" w:color="auto" w:fill="auto"/>
            <w:vAlign w:val="center"/>
          </w:tcPr>
          <w:p w14:paraId="65582C7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2ADAAF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B849D3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33B0FB52" w14:textId="77777777" w:rsidTr="00A137C9">
        <w:tc>
          <w:tcPr>
            <w:tcW w:w="617" w:type="dxa"/>
            <w:shd w:val="clear" w:color="auto" w:fill="auto"/>
            <w:vAlign w:val="center"/>
          </w:tcPr>
          <w:p w14:paraId="282BE4E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6F92B7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0053AE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7A63F00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2FCB9E0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721C078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4F042" w14:textId="77777777" w:rsidR="001C0EBE" w:rsidRDefault="001C0EBE" w:rsidP="00025386">
      <w:pPr>
        <w:spacing w:after="0" w:line="240" w:lineRule="auto"/>
      </w:pPr>
      <w:r>
        <w:separator/>
      </w:r>
    </w:p>
  </w:endnote>
  <w:endnote w:type="continuationSeparator" w:id="0">
    <w:p w14:paraId="3A6E6704" w14:textId="77777777" w:rsidR="001C0EBE" w:rsidRDefault="001C0EB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69FC5" w14:textId="77777777" w:rsidR="001270B4" w:rsidRDefault="001270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08FCC" w14:textId="77777777" w:rsidR="00025386" w:rsidRDefault="00B346B6" w:rsidP="00025386">
    <w:pPr>
      <w:pStyle w:val="Stopka"/>
      <w:tabs>
        <w:tab w:val="clear" w:pos="4536"/>
      </w:tabs>
      <w:jc w:val="center"/>
    </w:pPr>
    <w:r>
      <w:rPr>
        <w:noProof/>
      </w:rPr>
      <w:pict w14:anchorId="095BA1D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0492E8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28B757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07A68" w14:textId="77777777" w:rsidR="001270B4" w:rsidRDefault="001270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1BE31" w14:textId="77777777" w:rsidR="001C0EBE" w:rsidRDefault="001C0EBE" w:rsidP="00025386">
      <w:pPr>
        <w:spacing w:after="0" w:line="240" w:lineRule="auto"/>
      </w:pPr>
      <w:r>
        <w:separator/>
      </w:r>
    </w:p>
  </w:footnote>
  <w:footnote w:type="continuationSeparator" w:id="0">
    <w:p w14:paraId="14BAB86C" w14:textId="77777777" w:rsidR="001C0EBE" w:rsidRDefault="001C0EB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E662D" w14:textId="77777777" w:rsidR="001270B4" w:rsidRDefault="001270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2E22E" w14:textId="77777777" w:rsidR="001270B4" w:rsidRDefault="001270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08B5C" w14:textId="77777777" w:rsidR="001270B4" w:rsidRDefault="001270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4983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0EBE"/>
    <w:rsid w:val="00025386"/>
    <w:rsid w:val="000423B9"/>
    <w:rsid w:val="00053927"/>
    <w:rsid w:val="00084786"/>
    <w:rsid w:val="001270B4"/>
    <w:rsid w:val="0016158F"/>
    <w:rsid w:val="001C0EBE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346B6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914B89"/>
  <w15:chartTrackingRefBased/>
  <w15:docId w15:val="{491E7226-E6C6-4B4F-BAEA-A513A0376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2025-08-18T09:51:00Z</dcterms:created>
  <dcterms:modified xsi:type="dcterms:W3CDTF">2025-08-18T10:01:00Z</dcterms:modified>
</cp:coreProperties>
</file>