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0F57F" w14:textId="51F33F1F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2507F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6BCDABA" w14:textId="77777777" w:rsidTr="00D62E6E">
        <w:tc>
          <w:tcPr>
            <w:tcW w:w="2800" w:type="dxa"/>
            <w:shd w:val="clear" w:color="auto" w:fill="auto"/>
          </w:tcPr>
          <w:p w14:paraId="6E67005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852FC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877A7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7189B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EAF96C7" w14:textId="77777777" w:rsidTr="00D62E6E">
        <w:tc>
          <w:tcPr>
            <w:tcW w:w="2800" w:type="dxa"/>
            <w:shd w:val="clear" w:color="auto" w:fill="auto"/>
          </w:tcPr>
          <w:p w14:paraId="461FFE5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6E2C1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9E8DA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AD1FF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38208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6FA" w:rsidRPr="00C14101" w14:paraId="05DF1ADE" w14:textId="77777777" w:rsidTr="00AB1A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453C95" w14:textId="77777777" w:rsidR="009936FA" w:rsidRPr="00C14101" w:rsidRDefault="009936FA" w:rsidP="00AB1A5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831C9B7" w14:textId="77777777" w:rsidR="009936FA" w:rsidRPr="00C14101" w:rsidRDefault="009936FA" w:rsidP="00AB1A5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936FA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914440E" w14:textId="77777777" w:rsidR="009936FA" w:rsidRPr="00C14101" w:rsidRDefault="009936FA" w:rsidP="00AB1A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9838702" w14:textId="77777777" w:rsidR="009936FA" w:rsidRPr="00C14101" w:rsidRDefault="009936FA" w:rsidP="00AB1A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B166088" w14:textId="77777777" w:rsidR="00BC121E" w:rsidRPr="00C14101" w:rsidRDefault="009936F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2BE3445" w14:textId="77777777" w:rsidTr="00D62E6E">
        <w:tc>
          <w:tcPr>
            <w:tcW w:w="2269" w:type="dxa"/>
            <w:shd w:val="clear" w:color="auto" w:fill="auto"/>
          </w:tcPr>
          <w:p w14:paraId="04822FD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728DFF" w14:textId="77777777" w:rsidR="00D62E6E" w:rsidRPr="00D62E6E" w:rsidRDefault="009936F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36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- kontrastów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936FA" w:rsidRPr="00D62E6E" w14:paraId="5F803178" w14:textId="77777777" w:rsidTr="00AB1A58">
        <w:tc>
          <w:tcPr>
            <w:tcW w:w="2269" w:type="dxa"/>
            <w:shd w:val="clear" w:color="auto" w:fill="auto"/>
          </w:tcPr>
          <w:p w14:paraId="05E82398" w14:textId="77777777" w:rsidR="009936FA" w:rsidRPr="00D62E6E" w:rsidRDefault="009936FA" w:rsidP="00AB1A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AA40AE" w14:textId="77777777" w:rsidR="009936FA" w:rsidRPr="00D62E6E" w:rsidRDefault="009936FA" w:rsidP="00AB1A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936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SZP-271-41/25</w:t>
            </w:r>
          </w:p>
        </w:tc>
      </w:tr>
    </w:tbl>
    <w:p w14:paraId="53F6B5C3" w14:textId="77777777" w:rsidR="00BC121E" w:rsidRDefault="009936F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936F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AA7ECA1" w14:textId="63811864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08973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52.75pt;height:17.5pt" o:ole="">
            <v:imagedata r:id="rId8" o:title=""/>
          </v:shape>
          <w:control r:id="rId9" w:name="OptionButton211" w:shapeid="_x0000_i1035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72DC0D1" w14:textId="6C312395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40EFB9C">
          <v:shape id="_x0000_i1031" type="#_x0000_t75" style="width:452.75pt;height:17.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14AF41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D9807A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A1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47A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7BCF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6C8782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2C1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9F9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DA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F4AD99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CC5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794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77C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58AB29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F2869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723894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D3F4D6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CC251" w14:textId="77777777" w:rsidR="00B84E06" w:rsidRDefault="00B84E06">
      <w:r>
        <w:separator/>
      </w:r>
    </w:p>
  </w:endnote>
  <w:endnote w:type="continuationSeparator" w:id="0">
    <w:p w14:paraId="78CBA72F" w14:textId="77777777" w:rsidR="00B84E06" w:rsidRDefault="00B84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2F8C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2E437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6F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681BF95" w14:textId="77777777" w:rsidR="009A4CD3" w:rsidRDefault="0072507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8A34395">
        <v:line id="_x0000_s1025" style="position:absolute;left:0;text-align:left;z-index:251657728" from="-3.85pt,8.7pt" to="455.15pt,8.7pt"/>
      </w:pict>
    </w:r>
  </w:p>
  <w:p w14:paraId="3A9F6C1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F879F" w14:textId="77777777" w:rsidR="009936FA" w:rsidRDefault="00993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F0907" w14:textId="77777777" w:rsidR="00B84E06" w:rsidRDefault="00B84E06">
      <w:r>
        <w:separator/>
      </w:r>
    </w:p>
  </w:footnote>
  <w:footnote w:type="continuationSeparator" w:id="0">
    <w:p w14:paraId="77A69D84" w14:textId="77777777" w:rsidR="00B84E06" w:rsidRDefault="00B84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F4E3" w14:textId="77777777" w:rsidR="009936FA" w:rsidRDefault="00993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D0C1" w14:textId="77777777" w:rsidR="009936FA" w:rsidRDefault="00993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F563" w14:textId="77777777" w:rsidR="009936FA" w:rsidRDefault="009936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8555062">
    <w:abstractNumId w:val="13"/>
  </w:num>
  <w:num w:numId="2" w16cid:durableId="1306423614">
    <w:abstractNumId w:val="0"/>
  </w:num>
  <w:num w:numId="3" w16cid:durableId="844318239">
    <w:abstractNumId w:val="11"/>
  </w:num>
  <w:num w:numId="4" w16cid:durableId="1329334544">
    <w:abstractNumId w:val="8"/>
  </w:num>
  <w:num w:numId="5" w16cid:durableId="1522934567">
    <w:abstractNumId w:val="7"/>
  </w:num>
  <w:num w:numId="6" w16cid:durableId="1086418343">
    <w:abstractNumId w:val="1"/>
  </w:num>
  <w:num w:numId="7" w16cid:durableId="1943419204">
    <w:abstractNumId w:val="6"/>
  </w:num>
  <w:num w:numId="8" w16cid:durableId="404760496">
    <w:abstractNumId w:val="3"/>
  </w:num>
  <w:num w:numId="9" w16cid:durableId="1008874486">
    <w:abstractNumId w:val="2"/>
  </w:num>
  <w:num w:numId="10" w16cid:durableId="846595122">
    <w:abstractNumId w:val="5"/>
  </w:num>
  <w:num w:numId="11" w16cid:durableId="736324112">
    <w:abstractNumId w:val="10"/>
  </w:num>
  <w:num w:numId="12" w16cid:durableId="941493414">
    <w:abstractNumId w:val="4"/>
  </w:num>
  <w:num w:numId="13" w16cid:durableId="2055961136">
    <w:abstractNumId w:val="9"/>
  </w:num>
  <w:num w:numId="14" w16cid:durableId="11863651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E0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507F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36F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4E81"/>
    <w:rsid w:val="00B26102"/>
    <w:rsid w:val="00B45ED4"/>
    <w:rsid w:val="00B54FB4"/>
    <w:rsid w:val="00B84E06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371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E5663DE"/>
  <w15:chartTrackingRefBased/>
  <w15:docId w15:val="{AAFD5422-5E79-4524-BE3E-7659199B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2025-08-26T12:06:00Z</cp:lastPrinted>
  <dcterms:created xsi:type="dcterms:W3CDTF">2025-08-18T10:00:00Z</dcterms:created>
  <dcterms:modified xsi:type="dcterms:W3CDTF">2025-08-26T12:06:00Z</dcterms:modified>
</cp:coreProperties>
</file>