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4AA0" w14:textId="1C1F291E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3BE6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248EB4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0835A2B" w14:textId="77777777" w:rsidR="005D05C3" w:rsidRPr="0012157F" w:rsidRDefault="00595C3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5C30">
        <w:rPr>
          <w:rFonts w:ascii="Arial" w:hAnsi="Arial" w:cs="Arial"/>
        </w:rPr>
        <w:t>Szpital Specjalistyczny im. Stefana Żeromskiego SPZOZ w Krakowie</w:t>
      </w:r>
    </w:p>
    <w:p w14:paraId="2A27081A" w14:textId="77777777" w:rsidR="005D05C3" w:rsidRPr="0012157F" w:rsidRDefault="00595C3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5C30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595C30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366E972D" w14:textId="77777777" w:rsidR="005D05C3" w:rsidRDefault="00595C3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5C30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595C30">
        <w:rPr>
          <w:rFonts w:ascii="Arial" w:hAnsi="Arial" w:cs="Arial"/>
        </w:rPr>
        <w:t>Kraków</w:t>
      </w:r>
    </w:p>
    <w:p w14:paraId="4BAA68FF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38ADBB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11B2C6E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029528C" w14:textId="77777777" w:rsidTr="001B7D97">
        <w:tc>
          <w:tcPr>
            <w:tcW w:w="2800" w:type="dxa"/>
            <w:shd w:val="clear" w:color="auto" w:fill="auto"/>
          </w:tcPr>
          <w:p w14:paraId="6A845FF6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623EB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0C4D2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F93314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34A73F0" w14:textId="77777777" w:rsidTr="001B7D97">
        <w:tc>
          <w:tcPr>
            <w:tcW w:w="2800" w:type="dxa"/>
            <w:shd w:val="clear" w:color="auto" w:fill="auto"/>
          </w:tcPr>
          <w:p w14:paraId="1C5074E4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A112D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5D7F6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EE5BF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4E7EED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5C30" w:rsidRPr="0012157F" w14:paraId="698F68DF" w14:textId="77777777" w:rsidTr="00AB1A58">
        <w:tc>
          <w:tcPr>
            <w:tcW w:w="9104" w:type="dxa"/>
            <w:shd w:val="clear" w:color="auto" w:fill="D9D9D9"/>
          </w:tcPr>
          <w:p w14:paraId="4068218A" w14:textId="77777777" w:rsidR="00595C30" w:rsidRPr="0012157F" w:rsidRDefault="00595C30" w:rsidP="00AB1A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DB83FF" w14:textId="77777777" w:rsidR="00595C30" w:rsidRPr="00094F76" w:rsidRDefault="00595C30" w:rsidP="00AB1A5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5C3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163B7D0" w14:textId="77777777" w:rsidR="00595C30" w:rsidRPr="004B5FB1" w:rsidRDefault="00595C30" w:rsidP="00AB1A5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DB729B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C7928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1B156C4" w14:textId="77777777" w:rsidTr="001B7D97">
        <w:tc>
          <w:tcPr>
            <w:tcW w:w="2269" w:type="dxa"/>
            <w:shd w:val="clear" w:color="auto" w:fill="auto"/>
          </w:tcPr>
          <w:p w14:paraId="214DA22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52B332" w14:textId="77777777" w:rsidR="00ED79A4" w:rsidRPr="00A2540E" w:rsidRDefault="00595C3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C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- kontrastów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5C30" w:rsidRPr="00A2540E" w14:paraId="2FE56851" w14:textId="77777777" w:rsidTr="00AB1A58">
        <w:tc>
          <w:tcPr>
            <w:tcW w:w="2269" w:type="dxa"/>
            <w:shd w:val="clear" w:color="auto" w:fill="auto"/>
          </w:tcPr>
          <w:p w14:paraId="5B5A4942" w14:textId="77777777" w:rsidR="00595C30" w:rsidRPr="00A2540E" w:rsidRDefault="00595C30" w:rsidP="00AB1A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B961B0" w14:textId="77777777" w:rsidR="00595C30" w:rsidRPr="00A2540E" w:rsidRDefault="00595C30" w:rsidP="00AB1A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C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SZP-271-41/25</w:t>
            </w:r>
          </w:p>
        </w:tc>
      </w:tr>
    </w:tbl>
    <w:p w14:paraId="0EDFBAEE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12E539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5C30" w:rsidRPr="00595C3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7F08E5A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291F9F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2E9E4A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7B73F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31BD671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DFE8A7D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913A44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192A4A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1C307C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0E8C8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32D198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sectPr w:rsidR="00FE4E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36DD9" w14:textId="77777777" w:rsidR="001A1CD1" w:rsidRDefault="001A1CD1" w:rsidP="0038231F">
      <w:pPr>
        <w:spacing w:after="0" w:line="240" w:lineRule="auto"/>
      </w:pPr>
      <w:r>
        <w:separator/>
      </w:r>
    </w:p>
  </w:endnote>
  <w:endnote w:type="continuationSeparator" w:id="0">
    <w:p w14:paraId="3AA1702F" w14:textId="77777777" w:rsidR="001A1CD1" w:rsidRDefault="001A1C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81BBF" w14:textId="77777777" w:rsidR="00595C30" w:rsidRDefault="00595C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DC2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BF23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1E9AF" w14:textId="77777777" w:rsidR="00595C30" w:rsidRDefault="00595C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16452" w14:textId="77777777" w:rsidR="001A1CD1" w:rsidRDefault="001A1CD1" w:rsidP="0038231F">
      <w:pPr>
        <w:spacing w:after="0" w:line="240" w:lineRule="auto"/>
      </w:pPr>
      <w:r>
        <w:separator/>
      </w:r>
    </w:p>
  </w:footnote>
  <w:footnote w:type="continuationSeparator" w:id="0">
    <w:p w14:paraId="09B03DE8" w14:textId="77777777" w:rsidR="001A1CD1" w:rsidRDefault="001A1C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CA6A0" w14:textId="77777777" w:rsidR="00595C30" w:rsidRDefault="00595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09217" w14:textId="77777777" w:rsidR="00595C30" w:rsidRDefault="00595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09C5E" w14:textId="77777777" w:rsidR="00595C30" w:rsidRDefault="00595C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513606">
    <w:abstractNumId w:val="12"/>
  </w:num>
  <w:num w:numId="2" w16cid:durableId="1137576503">
    <w:abstractNumId w:val="0"/>
  </w:num>
  <w:num w:numId="3" w16cid:durableId="119081732">
    <w:abstractNumId w:val="11"/>
  </w:num>
  <w:num w:numId="4" w16cid:durableId="1545485791">
    <w:abstractNumId w:val="16"/>
  </w:num>
  <w:num w:numId="5" w16cid:durableId="1705666961">
    <w:abstractNumId w:val="13"/>
  </w:num>
  <w:num w:numId="6" w16cid:durableId="742677209">
    <w:abstractNumId w:val="10"/>
  </w:num>
  <w:num w:numId="7" w16cid:durableId="308172020">
    <w:abstractNumId w:val="1"/>
  </w:num>
  <w:num w:numId="8" w16cid:durableId="1748334860">
    <w:abstractNumId w:val="6"/>
  </w:num>
  <w:num w:numId="9" w16cid:durableId="535198607">
    <w:abstractNumId w:val="4"/>
  </w:num>
  <w:num w:numId="10" w16cid:durableId="1669558871">
    <w:abstractNumId w:val="7"/>
  </w:num>
  <w:num w:numId="11" w16cid:durableId="1085762157">
    <w:abstractNumId w:val="5"/>
  </w:num>
  <w:num w:numId="12" w16cid:durableId="766074894">
    <w:abstractNumId w:val="9"/>
  </w:num>
  <w:num w:numId="13" w16cid:durableId="1315600583">
    <w:abstractNumId w:val="3"/>
  </w:num>
  <w:num w:numId="14" w16cid:durableId="854923742">
    <w:abstractNumId w:val="2"/>
  </w:num>
  <w:num w:numId="15" w16cid:durableId="421613364">
    <w:abstractNumId w:val="15"/>
  </w:num>
  <w:num w:numId="16" w16cid:durableId="1431075355">
    <w:abstractNumId w:val="8"/>
  </w:num>
  <w:num w:numId="17" w16cid:durableId="809708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CD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A1CD1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5C30"/>
    <w:rsid w:val="005B11F3"/>
    <w:rsid w:val="005C39CA"/>
    <w:rsid w:val="005D05C3"/>
    <w:rsid w:val="005E176A"/>
    <w:rsid w:val="005E24AA"/>
    <w:rsid w:val="005E514F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3BE6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E4EE7"/>
  <w15:docId w15:val="{09D66788-2936-4C93-8864-AC8CF2CD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2025-08-18T10:00:00Z</dcterms:created>
  <dcterms:modified xsi:type="dcterms:W3CDTF">2025-08-26T12:05:00Z</dcterms:modified>
</cp:coreProperties>
</file>