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24E997" w14:textId="40E18A3F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A2B88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922125C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B27185A" w14:textId="77777777" w:rsidR="006676AE" w:rsidRPr="0012157F" w:rsidRDefault="00C76C4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6C44">
        <w:rPr>
          <w:rFonts w:ascii="Arial" w:hAnsi="Arial" w:cs="Arial"/>
        </w:rPr>
        <w:t>Szpital Specjalistyczny im. Stefana Żeromskiego SPZOZ w Krakowie</w:t>
      </w:r>
    </w:p>
    <w:p w14:paraId="25DE3918" w14:textId="77777777" w:rsidR="006676AE" w:rsidRPr="0012157F" w:rsidRDefault="00C76C44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76C44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C76C44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941260F" w14:textId="77777777" w:rsidR="00F90CD1" w:rsidRDefault="00C76C4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76C44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C76C44">
        <w:rPr>
          <w:rFonts w:ascii="Arial" w:hAnsi="Arial" w:cs="Arial"/>
        </w:rPr>
        <w:t>Kraków</w:t>
      </w:r>
    </w:p>
    <w:p w14:paraId="335DED35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561E957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08417557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33DA5967" w14:textId="77777777" w:rsidTr="0018769E">
        <w:tc>
          <w:tcPr>
            <w:tcW w:w="2800" w:type="dxa"/>
            <w:shd w:val="clear" w:color="auto" w:fill="auto"/>
          </w:tcPr>
          <w:p w14:paraId="523F501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1EF5E43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00121F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C40AA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6992CF07" w14:textId="77777777" w:rsidTr="0018769E">
        <w:tc>
          <w:tcPr>
            <w:tcW w:w="2800" w:type="dxa"/>
            <w:shd w:val="clear" w:color="auto" w:fill="auto"/>
          </w:tcPr>
          <w:p w14:paraId="5AA493FE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CE4D5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7ADDAC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96F71B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1D2213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76C44" w:rsidRPr="0012157F" w14:paraId="209B34BC" w14:textId="77777777" w:rsidTr="00453A5B">
        <w:tc>
          <w:tcPr>
            <w:tcW w:w="9104" w:type="dxa"/>
            <w:shd w:val="clear" w:color="auto" w:fill="D9D9D9"/>
          </w:tcPr>
          <w:p w14:paraId="38B10746" w14:textId="77777777" w:rsidR="00C76C44" w:rsidRPr="0012157F" w:rsidRDefault="00C76C44" w:rsidP="00453A5B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A70D022" w14:textId="77777777" w:rsidR="00C76C44" w:rsidRPr="0012157F" w:rsidRDefault="00C76C44" w:rsidP="00453A5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76C4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76C4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76C44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4EDA209" w14:textId="77777777" w:rsidR="00C76C44" w:rsidRPr="00612283" w:rsidRDefault="00C76C44" w:rsidP="00453A5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B6E0C82" w14:textId="77777777" w:rsidR="00C76C44" w:rsidRPr="00612283" w:rsidRDefault="00C76C44" w:rsidP="00453A5B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7E2BDE2" w14:textId="77777777" w:rsidR="00C76C44" w:rsidRPr="0012157F" w:rsidRDefault="00C76C44" w:rsidP="00453A5B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D42DB85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B21EE9E" w14:textId="77777777" w:rsidTr="0018769E">
        <w:tc>
          <w:tcPr>
            <w:tcW w:w="2269" w:type="dxa"/>
            <w:shd w:val="clear" w:color="auto" w:fill="auto"/>
          </w:tcPr>
          <w:p w14:paraId="08EC8B9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B490BF" w14:textId="77777777" w:rsidR="002578E4" w:rsidRPr="00A2540E" w:rsidRDefault="00C76C4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6C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- kontrastów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6C44" w:rsidRPr="00A2540E" w14:paraId="7026A2B1" w14:textId="77777777" w:rsidTr="00453A5B">
        <w:tc>
          <w:tcPr>
            <w:tcW w:w="2269" w:type="dxa"/>
            <w:shd w:val="clear" w:color="auto" w:fill="auto"/>
          </w:tcPr>
          <w:p w14:paraId="4FCBE75C" w14:textId="77777777" w:rsidR="00C76C44" w:rsidRPr="00A2540E" w:rsidRDefault="00C76C44" w:rsidP="00453A5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778498" w14:textId="77777777" w:rsidR="00C76C44" w:rsidRPr="00A2540E" w:rsidRDefault="00C76C44" w:rsidP="00453A5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76C4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SZP-271-41/25</w:t>
            </w:r>
          </w:p>
        </w:tc>
      </w:tr>
    </w:tbl>
    <w:p w14:paraId="153C5A96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76BF0C0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76C44" w:rsidRPr="00C76C44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D862619" w14:textId="77777777" w:rsidTr="00650D6C">
        <w:tc>
          <w:tcPr>
            <w:tcW w:w="9104" w:type="dxa"/>
            <w:shd w:val="clear" w:color="auto" w:fill="D9D9D9"/>
          </w:tcPr>
          <w:p w14:paraId="12FFE1C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E7088DE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E3F62D2" w14:textId="77777777" w:rsidR="00C76C44" w:rsidRPr="00992BD8" w:rsidRDefault="00C76C44" w:rsidP="00C76C4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0BEF8A4" w14:textId="77777777" w:rsidR="002426FF" w:rsidRPr="00A44833" w:rsidRDefault="00C76C44" w:rsidP="00C76C4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79558A0F" w14:textId="77777777" w:rsidR="00C76C44" w:rsidRPr="00A44833" w:rsidRDefault="00C76C44" w:rsidP="00C76C44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19E6386" w14:textId="77777777" w:rsidR="00C76C44" w:rsidRPr="0012157F" w:rsidRDefault="00C76C44" w:rsidP="00C76C4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45CF21C" w14:textId="77777777" w:rsidR="00C76C44" w:rsidRPr="0012157F" w:rsidRDefault="00C76C44" w:rsidP="00C76C44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CC0DB43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DA870E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2014143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5318945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386C056B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3189C2F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t.j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 xml:space="preserve">. Dz.U. z 2024r. poz. 507 z </w:t>
      </w:r>
      <w:proofErr w:type="spellStart"/>
      <w:r w:rsidR="000B430B" w:rsidRPr="000B430B">
        <w:rPr>
          <w:rFonts w:ascii="Arial" w:hAnsi="Arial" w:cs="Arial"/>
          <w:sz w:val="24"/>
          <w:szCs w:val="24"/>
        </w:rPr>
        <w:t>późn</w:t>
      </w:r>
      <w:proofErr w:type="spellEnd"/>
      <w:r w:rsidR="000B430B" w:rsidRPr="000B430B">
        <w:rPr>
          <w:rFonts w:ascii="Arial" w:hAnsi="Arial" w:cs="Arial"/>
          <w:sz w:val="24"/>
          <w:szCs w:val="24"/>
        </w:rPr>
        <w:t>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153231C" w14:textId="77777777" w:rsidTr="00CD4DD1">
        <w:tc>
          <w:tcPr>
            <w:tcW w:w="9104" w:type="dxa"/>
            <w:shd w:val="clear" w:color="auto" w:fill="D9D9D9"/>
          </w:tcPr>
          <w:p w14:paraId="022C8767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D768E7C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F31E417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52D6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C2AC8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76C44" w:rsidRPr="0012157F" w14:paraId="71111CC2" w14:textId="77777777" w:rsidTr="00453A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8315A" w14:textId="77777777" w:rsidR="00C76C44" w:rsidRPr="0012157F" w:rsidRDefault="00C76C44" w:rsidP="00453A5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6C4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A3238" w14:textId="77777777" w:rsidR="00C76C44" w:rsidRPr="0012157F" w:rsidRDefault="00C76C44" w:rsidP="00453A5B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6C44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08457719" w14:textId="77777777" w:rsidR="00C76C44" w:rsidRPr="00C76C44" w:rsidRDefault="00C76C44" w:rsidP="00453A5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6C44">
              <w:rPr>
                <w:rFonts w:ascii="Arial" w:hAnsi="Arial" w:cs="Arial"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BF6AB28" w14:textId="77777777" w:rsidR="00C76C44" w:rsidRPr="0012157F" w:rsidRDefault="00C76C44" w:rsidP="00453A5B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6C44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 udzielenie zamówienia publicznego mogą ubiegać się wykonawcy, którzy są uprawnieni do sprzedaży produktów leczniczych, zgodnie z ustawą z dnia 6.09.2001 r. Prawo farmaceutyczne. (tekst jednolity Dz.U. 2025.0.750).  Ocena spełniania warunków udziału w postępowaniu będzie dokonana na zasadzie spełnia/nie spełnia.</w:t>
            </w:r>
          </w:p>
        </w:tc>
      </w:tr>
    </w:tbl>
    <w:p w14:paraId="388928CD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0EF10B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E615149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67853AF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12F30D2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3A70D6BC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5EABA4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8F7D575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6C4C9C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67E0D85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6CD97790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62988B6C" w14:textId="77777777" w:rsidTr="00CD4DD1">
        <w:tc>
          <w:tcPr>
            <w:tcW w:w="9104" w:type="dxa"/>
            <w:shd w:val="clear" w:color="auto" w:fill="D9D9D9"/>
          </w:tcPr>
          <w:p w14:paraId="6DCCBDC1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1129A73F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07F7D50" w14:textId="77777777" w:rsidTr="00847232">
        <w:tc>
          <w:tcPr>
            <w:tcW w:w="9104" w:type="dxa"/>
            <w:shd w:val="clear" w:color="auto" w:fill="D9D9D9"/>
          </w:tcPr>
          <w:p w14:paraId="0601DCC7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5F71053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3A04B6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6D39BAD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F08028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54F3B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316A03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60CB3D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05D48B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5BB014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22DADA2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sectPr w:rsidR="0052495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51986" w14:textId="77777777" w:rsidR="002A3241" w:rsidRDefault="002A3241" w:rsidP="0038231F">
      <w:pPr>
        <w:spacing w:after="0" w:line="240" w:lineRule="auto"/>
      </w:pPr>
      <w:r>
        <w:separator/>
      </w:r>
    </w:p>
  </w:endnote>
  <w:endnote w:type="continuationSeparator" w:id="0">
    <w:p w14:paraId="0D2C2090" w14:textId="77777777" w:rsidR="002A3241" w:rsidRDefault="002A32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2669" w14:textId="77777777" w:rsidR="00C76C44" w:rsidRDefault="00C76C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E6F5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81A11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E085A" w14:textId="77777777" w:rsidR="00C76C44" w:rsidRDefault="00C76C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D44BD4" w14:textId="77777777" w:rsidR="002A3241" w:rsidRDefault="002A3241" w:rsidP="0038231F">
      <w:pPr>
        <w:spacing w:after="0" w:line="240" w:lineRule="auto"/>
      </w:pPr>
      <w:r>
        <w:separator/>
      </w:r>
    </w:p>
  </w:footnote>
  <w:footnote w:type="continuationSeparator" w:id="0">
    <w:p w14:paraId="30B3B769" w14:textId="77777777" w:rsidR="002A3241" w:rsidRDefault="002A3241" w:rsidP="0038231F">
      <w:pPr>
        <w:spacing w:after="0" w:line="240" w:lineRule="auto"/>
      </w:pPr>
      <w:r>
        <w:continuationSeparator/>
      </w:r>
    </w:p>
  </w:footnote>
  <w:footnote w:id="1">
    <w:p w14:paraId="1622D38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119BC5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35ADDF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00366A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20631" w14:textId="77777777" w:rsidR="00C76C44" w:rsidRDefault="00C76C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E4BCC" w14:textId="77777777" w:rsidR="00C76C44" w:rsidRDefault="00C76C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3164B" w14:textId="77777777" w:rsidR="00C76C44" w:rsidRDefault="00C76C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8611874">
    <w:abstractNumId w:val="11"/>
  </w:num>
  <w:num w:numId="2" w16cid:durableId="1875457035">
    <w:abstractNumId w:val="0"/>
  </w:num>
  <w:num w:numId="3" w16cid:durableId="1402680934">
    <w:abstractNumId w:val="10"/>
  </w:num>
  <w:num w:numId="4" w16cid:durableId="430055615">
    <w:abstractNumId w:val="13"/>
  </w:num>
  <w:num w:numId="5" w16cid:durableId="1877959100">
    <w:abstractNumId w:val="12"/>
  </w:num>
  <w:num w:numId="6" w16cid:durableId="808012829">
    <w:abstractNumId w:val="9"/>
  </w:num>
  <w:num w:numId="7" w16cid:durableId="1279531968">
    <w:abstractNumId w:val="1"/>
  </w:num>
  <w:num w:numId="8" w16cid:durableId="1067260490">
    <w:abstractNumId w:val="6"/>
  </w:num>
  <w:num w:numId="9" w16cid:durableId="815142763">
    <w:abstractNumId w:val="4"/>
  </w:num>
  <w:num w:numId="10" w16cid:durableId="342167508">
    <w:abstractNumId w:val="7"/>
  </w:num>
  <w:num w:numId="11" w16cid:durableId="1511289351">
    <w:abstractNumId w:val="5"/>
  </w:num>
  <w:num w:numId="12" w16cid:durableId="1263411878">
    <w:abstractNumId w:val="8"/>
  </w:num>
  <w:num w:numId="13" w16cid:durableId="35395633">
    <w:abstractNumId w:val="3"/>
  </w:num>
  <w:num w:numId="14" w16cid:durableId="11990095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24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B74C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3241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A2B88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6C44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2A6EAC"/>
  <w15:docId w15:val="{0D2C6E49-DDA6-4C4A-82FD-B1C435E04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822</Words>
  <Characters>4934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4</cp:revision>
  <cp:lastPrinted>2016-07-26T10:32:00Z</cp:lastPrinted>
  <dcterms:created xsi:type="dcterms:W3CDTF">2025-08-18T09:51:00Z</dcterms:created>
  <dcterms:modified xsi:type="dcterms:W3CDTF">2025-08-26T12:04:00Z</dcterms:modified>
</cp:coreProperties>
</file>