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1B480" w14:textId="77777777" w:rsidR="003C7310" w:rsidRPr="003C7310" w:rsidRDefault="003C7310" w:rsidP="003C7310">
      <w:pPr>
        <w:keepNext/>
        <w:spacing w:before="240" w:after="60"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3C7310">
        <w:rPr>
          <w:rFonts w:ascii="Verdana" w:hAnsi="Verdana"/>
          <w:bCs/>
          <w:sz w:val="20"/>
          <w:szCs w:val="20"/>
        </w:rPr>
        <w:tab/>
      </w:r>
      <w:r w:rsidRPr="003C7310">
        <w:rPr>
          <w:rFonts w:ascii="Verdana" w:hAnsi="Verdana"/>
          <w:bCs/>
          <w:sz w:val="20"/>
          <w:szCs w:val="20"/>
        </w:rPr>
        <w:tab/>
      </w:r>
      <w:r w:rsidRPr="003C7310">
        <w:rPr>
          <w:rFonts w:ascii="Verdana" w:hAnsi="Verdana"/>
          <w:bCs/>
          <w:sz w:val="20"/>
          <w:szCs w:val="20"/>
        </w:rPr>
        <w:tab/>
      </w:r>
      <w:r w:rsidRPr="003C7310">
        <w:rPr>
          <w:rFonts w:ascii="Verdana" w:hAnsi="Verdana"/>
          <w:bCs/>
          <w:sz w:val="20"/>
          <w:szCs w:val="20"/>
        </w:rPr>
        <w:tab/>
      </w:r>
      <w:r w:rsidRPr="003C7310">
        <w:rPr>
          <w:rFonts w:ascii="Verdana" w:hAnsi="Verdana"/>
          <w:bCs/>
          <w:sz w:val="20"/>
          <w:szCs w:val="20"/>
        </w:rPr>
        <w:tab/>
      </w:r>
      <w:r w:rsidRPr="003C7310">
        <w:rPr>
          <w:rFonts w:ascii="Verdana" w:hAnsi="Verdana"/>
          <w:bCs/>
          <w:sz w:val="20"/>
          <w:szCs w:val="20"/>
        </w:rPr>
        <w:tab/>
      </w:r>
      <w:r w:rsidRPr="003C7310">
        <w:rPr>
          <w:rFonts w:ascii="Verdana" w:hAnsi="Verdana"/>
          <w:bCs/>
          <w:sz w:val="20"/>
          <w:szCs w:val="20"/>
        </w:rPr>
        <w:tab/>
      </w:r>
      <w:r w:rsidRPr="003C7310">
        <w:rPr>
          <w:rFonts w:ascii="Verdana" w:hAnsi="Verdana"/>
          <w:b/>
          <w:bCs/>
          <w:sz w:val="20"/>
          <w:szCs w:val="20"/>
        </w:rPr>
        <w:t>Załącznik nr 1</w:t>
      </w:r>
    </w:p>
    <w:p w14:paraId="0356406F" w14:textId="77777777" w:rsidR="003C7310" w:rsidRPr="003C7310" w:rsidRDefault="003C7310" w:rsidP="003C731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EF2A311" w14:textId="77777777" w:rsidR="003C7310" w:rsidRPr="003C7310" w:rsidRDefault="003C7310" w:rsidP="003C731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C7310">
        <w:rPr>
          <w:rFonts w:ascii="Verdana" w:hAnsi="Verdana"/>
          <w:b/>
          <w:sz w:val="20"/>
          <w:szCs w:val="20"/>
        </w:rPr>
        <w:t>FORMULARZ OFERTY</w:t>
      </w:r>
    </w:p>
    <w:p w14:paraId="5D667441" w14:textId="77777777" w:rsidR="003C7310" w:rsidRPr="003C7310" w:rsidRDefault="003C7310" w:rsidP="003C731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E86BA7B" w14:textId="77777777" w:rsidR="003C7310" w:rsidRPr="003C7310" w:rsidRDefault="003C7310" w:rsidP="003C731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1ACC47E" w14:textId="77777777" w:rsidR="003C7310" w:rsidRPr="003C7310" w:rsidRDefault="003C7310" w:rsidP="003C7310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</w:t>
      </w:r>
    </w:p>
    <w:p w14:paraId="6BFAFE5F" w14:textId="77777777" w:rsidR="003C7310" w:rsidRPr="003C7310" w:rsidRDefault="003C7310" w:rsidP="003C731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6FD723C" w14:textId="77777777" w:rsidR="003C7310" w:rsidRPr="003C7310" w:rsidRDefault="003C7310" w:rsidP="003C731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WOJEWÓDZTWO ……………………………..........................................................................</w:t>
      </w:r>
    </w:p>
    <w:p w14:paraId="141414AF" w14:textId="77777777" w:rsidR="003C7310" w:rsidRPr="003C7310" w:rsidRDefault="003C7310" w:rsidP="003C731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3C7310">
        <w:rPr>
          <w:rFonts w:ascii="Verdana" w:hAnsi="Verdana"/>
          <w:sz w:val="20"/>
          <w:szCs w:val="20"/>
          <w:lang w:val="de-DE"/>
        </w:rPr>
        <w:t>TEL.</w:t>
      </w:r>
      <w:r w:rsidRPr="003C7310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616A297B" w14:textId="77777777" w:rsidR="003C7310" w:rsidRPr="003C7310" w:rsidRDefault="003C7310" w:rsidP="003C731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3C7310">
        <w:rPr>
          <w:rFonts w:ascii="Verdana" w:hAnsi="Verdana"/>
          <w:sz w:val="20"/>
          <w:szCs w:val="20"/>
          <w:lang w:val="de-DE"/>
        </w:rPr>
        <w:t xml:space="preserve">FAX </w:t>
      </w:r>
      <w:r w:rsidRPr="003C7310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40C63E75" w14:textId="77777777" w:rsidR="003C7310" w:rsidRPr="003C7310" w:rsidRDefault="003C7310" w:rsidP="003C731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3C7310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056E221" w14:textId="77777777" w:rsidR="003C7310" w:rsidRPr="003C7310" w:rsidRDefault="003C7310" w:rsidP="003C731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C7310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02DB45F" w14:textId="77777777" w:rsidR="003C7310" w:rsidRPr="003C7310" w:rsidRDefault="003C7310" w:rsidP="003C731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46D9D0B" w14:textId="77777777" w:rsidR="003C7310" w:rsidRPr="003C7310" w:rsidRDefault="003C7310" w:rsidP="003C731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C2E84A4" w14:textId="77777777" w:rsidR="003C7310" w:rsidRPr="003C7310" w:rsidRDefault="003C7310" w:rsidP="003C7310">
      <w:pPr>
        <w:spacing w:line="360" w:lineRule="auto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Do: Nazwa i siedziba Zamawiającego:</w:t>
      </w:r>
    </w:p>
    <w:p w14:paraId="77A6D104" w14:textId="598B26C8" w:rsidR="003C7310" w:rsidRPr="003C7310" w:rsidRDefault="003C7310" w:rsidP="003C7310">
      <w:pPr>
        <w:ind w:right="-110"/>
        <w:rPr>
          <w:rFonts w:ascii="Verdana" w:hAnsi="Verdana"/>
          <w:b/>
          <w:sz w:val="20"/>
          <w:szCs w:val="20"/>
        </w:rPr>
      </w:pPr>
      <w:r w:rsidRPr="003C7310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3C7310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3C7310">
        <w:rPr>
          <w:rFonts w:ascii="Verdana" w:hAnsi="Verdana"/>
          <w:b/>
          <w:sz w:val="20"/>
          <w:szCs w:val="20"/>
        </w:rPr>
        <w:t>im. Stanisława Staszica w Krakowie</w:t>
      </w:r>
    </w:p>
    <w:p w14:paraId="55AD8C6D" w14:textId="77777777" w:rsidR="003C7310" w:rsidRPr="003C7310" w:rsidRDefault="003C7310" w:rsidP="003C7310">
      <w:pPr>
        <w:ind w:right="-110"/>
        <w:rPr>
          <w:rFonts w:ascii="Verdana" w:hAnsi="Verdana"/>
          <w:b/>
          <w:sz w:val="20"/>
          <w:szCs w:val="20"/>
        </w:rPr>
      </w:pPr>
      <w:r w:rsidRPr="003C7310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7DF102BE" w14:textId="77777777" w:rsidR="003C7310" w:rsidRPr="003C7310" w:rsidRDefault="003C7310" w:rsidP="003C7310">
      <w:pPr>
        <w:ind w:right="-110"/>
        <w:rPr>
          <w:rFonts w:ascii="Verdana" w:hAnsi="Verdana"/>
          <w:b/>
          <w:sz w:val="20"/>
          <w:szCs w:val="20"/>
        </w:rPr>
      </w:pPr>
      <w:r w:rsidRPr="003C7310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2203285D" w14:textId="77777777" w:rsidR="003C7310" w:rsidRPr="003C7310" w:rsidRDefault="003C7310" w:rsidP="003C7310">
      <w:pPr>
        <w:ind w:firstLine="3969"/>
        <w:rPr>
          <w:rFonts w:ascii="Verdana" w:hAnsi="Verdana"/>
          <w:b/>
          <w:sz w:val="20"/>
          <w:szCs w:val="20"/>
        </w:rPr>
      </w:pPr>
    </w:p>
    <w:p w14:paraId="6E303CA4" w14:textId="23CAD109" w:rsidR="003C7310" w:rsidRPr="003C7310" w:rsidRDefault="003C7310" w:rsidP="003C731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3C7310">
        <w:rPr>
          <w:rFonts w:ascii="Verdana" w:hAnsi="Verdana"/>
          <w:b/>
          <w:sz w:val="20"/>
          <w:szCs w:val="20"/>
        </w:rPr>
        <w:t xml:space="preserve">dostawa odczynników chemicznych dla potrzeb AGH - </w:t>
      </w:r>
      <w:r w:rsidR="00C337CC" w:rsidRPr="00C337CC">
        <w:rPr>
          <w:rFonts w:ascii="Verdana" w:hAnsi="Verdana"/>
          <w:b/>
          <w:sz w:val="20"/>
          <w:szCs w:val="20"/>
        </w:rPr>
        <w:t>KC-DE-zp.272-453/25</w:t>
      </w:r>
      <w:r w:rsidRPr="003C7310">
        <w:rPr>
          <w:rFonts w:ascii="Verdana" w:hAnsi="Verdana"/>
          <w:b/>
          <w:sz w:val="20"/>
          <w:szCs w:val="20"/>
        </w:rPr>
        <w:t xml:space="preserve">, </w:t>
      </w:r>
      <w:r w:rsidRPr="003C7310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B935D02" w14:textId="77777777" w:rsidR="003C7310" w:rsidRPr="003C7310" w:rsidRDefault="003C7310" w:rsidP="003C731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F63F243" w14:textId="77777777" w:rsidR="003C7310" w:rsidRPr="003C7310" w:rsidRDefault="003C7310" w:rsidP="003C7310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C7310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6851DAB1" w14:textId="77777777" w:rsidR="003C7310" w:rsidRPr="003C7310" w:rsidRDefault="003C7310" w:rsidP="003C731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73F96F0" w14:textId="77777777" w:rsidR="003C7310" w:rsidRPr="003C7310" w:rsidRDefault="003C7310" w:rsidP="003C731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Słownie brutto :............................................................................................</w:t>
      </w:r>
    </w:p>
    <w:p w14:paraId="4D8E3879" w14:textId="77777777" w:rsidR="003C7310" w:rsidRPr="003C7310" w:rsidRDefault="003C7310" w:rsidP="003C731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4195824" w14:textId="77777777" w:rsidR="003C7310" w:rsidRPr="003C7310" w:rsidRDefault="003C7310" w:rsidP="003C7310">
      <w:pPr>
        <w:widowControl w:val="0"/>
        <w:rPr>
          <w:rFonts w:ascii="Verdana" w:hAnsi="Verdana"/>
          <w:b/>
          <w:sz w:val="20"/>
          <w:szCs w:val="20"/>
        </w:rPr>
      </w:pPr>
      <w:r w:rsidRPr="003C7310">
        <w:rPr>
          <w:rFonts w:ascii="Verdana" w:hAnsi="Verdana"/>
          <w:b/>
          <w:sz w:val="20"/>
          <w:szCs w:val="20"/>
        </w:rPr>
        <w:t>Powyższa cena zawiera właściwą stawkę podatku VAT</w:t>
      </w:r>
    </w:p>
    <w:p w14:paraId="3B574348" w14:textId="77777777" w:rsidR="003C7310" w:rsidRPr="003C7310" w:rsidRDefault="003C7310" w:rsidP="003C731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DBCF1B5" w14:textId="77777777" w:rsidR="003C7310" w:rsidRPr="003C7310" w:rsidRDefault="003C7310" w:rsidP="003C731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3C7310">
        <w:rPr>
          <w:rFonts w:ascii="Verdana" w:hAnsi="Verdana"/>
          <w:b/>
          <w:sz w:val="20"/>
          <w:szCs w:val="20"/>
        </w:rPr>
        <w:t>Termin realizacji umowy: sukcesywnie od daty podpisania umowy przez okres 12 miesięcy.</w:t>
      </w:r>
    </w:p>
    <w:p w14:paraId="74916A58" w14:textId="77777777" w:rsidR="003C7310" w:rsidRPr="003C7310" w:rsidRDefault="003C7310" w:rsidP="003C731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9A997A6" w14:textId="5FDD5994" w:rsidR="003C7310" w:rsidRPr="003C7310" w:rsidRDefault="003C7310" w:rsidP="003C731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b/>
          <w:sz w:val="20"/>
          <w:szCs w:val="20"/>
        </w:rPr>
        <w:t xml:space="preserve">Termin dostawy zamówień cząstkowych </w:t>
      </w:r>
      <w:r w:rsidRPr="003C7310">
        <w:rPr>
          <w:rFonts w:ascii="Verdana" w:hAnsi="Verdana"/>
          <w:b/>
          <w:color w:val="FF0000"/>
          <w:sz w:val="20"/>
          <w:szCs w:val="20"/>
        </w:rPr>
        <w:t>/kryterium oceny ofert/</w:t>
      </w:r>
      <w:r w:rsidRPr="003C7310">
        <w:rPr>
          <w:rFonts w:ascii="Verdana" w:hAnsi="Verdana"/>
          <w:b/>
          <w:sz w:val="20"/>
          <w:szCs w:val="20"/>
        </w:rPr>
        <w:t xml:space="preserve">: </w:t>
      </w:r>
      <w:r w:rsidRPr="003C7310">
        <w:rPr>
          <w:rFonts w:ascii="Verdana" w:hAnsi="Verdana"/>
          <w:color w:val="FF0000"/>
          <w:sz w:val="20"/>
          <w:szCs w:val="20"/>
        </w:rPr>
        <w:t xml:space="preserve"> </w:t>
      </w:r>
      <w:r w:rsidRPr="003C7310">
        <w:rPr>
          <w:rFonts w:ascii="Verdana" w:hAnsi="Verdana"/>
          <w:sz w:val="20"/>
          <w:szCs w:val="20"/>
        </w:rPr>
        <w:t>……..</w:t>
      </w:r>
      <w:r w:rsidR="00CB077B">
        <w:rPr>
          <w:rFonts w:ascii="Verdana" w:hAnsi="Verdana"/>
          <w:sz w:val="20"/>
          <w:szCs w:val="20"/>
        </w:rPr>
        <w:t xml:space="preserve"> </w:t>
      </w:r>
      <w:r w:rsidRPr="003C7310">
        <w:rPr>
          <w:rFonts w:ascii="Verdana" w:hAnsi="Verdana"/>
          <w:sz w:val="20"/>
          <w:szCs w:val="20"/>
        </w:rPr>
        <w:t>dni roboczych</w:t>
      </w:r>
      <w:r w:rsidRPr="003C7310">
        <w:rPr>
          <w:rFonts w:ascii="Verdana" w:hAnsi="Verdana"/>
          <w:b/>
          <w:sz w:val="20"/>
          <w:szCs w:val="20"/>
        </w:rPr>
        <w:t xml:space="preserve"> </w:t>
      </w:r>
      <w:r w:rsidRPr="003C7310">
        <w:rPr>
          <w:rFonts w:ascii="Verdana" w:hAnsi="Verdana"/>
          <w:sz w:val="20"/>
          <w:szCs w:val="20"/>
        </w:rPr>
        <w:t>licząc od dnia złożenia zamówienia,.</w:t>
      </w:r>
    </w:p>
    <w:p w14:paraId="4A2B8183" w14:textId="77777777" w:rsidR="003C7310" w:rsidRPr="003C7310" w:rsidRDefault="003C7310" w:rsidP="003C7310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</w:p>
    <w:p w14:paraId="62B39892" w14:textId="1E99637F" w:rsidR="003C7310" w:rsidRPr="003C7310" w:rsidRDefault="003C7310" w:rsidP="003C731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b/>
          <w:sz w:val="20"/>
          <w:szCs w:val="20"/>
        </w:rPr>
        <w:t xml:space="preserve">Termin płatności: </w:t>
      </w:r>
      <w:r w:rsidRPr="003C7310">
        <w:rPr>
          <w:rFonts w:ascii="Verdana" w:hAnsi="Verdana"/>
          <w:sz w:val="20"/>
          <w:szCs w:val="20"/>
        </w:rPr>
        <w:t xml:space="preserve">przelewem w terminie do 21 dni od daty otrzymania faktury </w:t>
      </w:r>
      <w:r w:rsidR="00664E0D" w:rsidRPr="00132921">
        <w:rPr>
          <w:rFonts w:ascii="Verdana" w:hAnsi="Verdana"/>
          <w:sz w:val="20"/>
          <w:szCs w:val="20"/>
        </w:rPr>
        <w:t xml:space="preserve">częściowej </w:t>
      </w:r>
      <w:r w:rsidRPr="003C7310">
        <w:rPr>
          <w:rFonts w:ascii="Verdana" w:hAnsi="Verdana"/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1EF0F834" w14:textId="77777777" w:rsidR="003C7310" w:rsidRPr="003C7310" w:rsidRDefault="003C7310" w:rsidP="003C731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D6EA13C" w14:textId="77777777" w:rsidR="003C7310" w:rsidRPr="003C7310" w:rsidRDefault="003C7310" w:rsidP="003C7310">
      <w:pPr>
        <w:rPr>
          <w:rFonts w:ascii="Verdana" w:hAnsi="Verdana"/>
          <w:b/>
          <w:sz w:val="20"/>
          <w:szCs w:val="20"/>
          <w:u w:val="single"/>
        </w:rPr>
      </w:pPr>
      <w:r w:rsidRPr="003C7310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82C3312" w14:textId="77777777" w:rsidR="003C7310" w:rsidRPr="003C7310" w:rsidRDefault="003C7310" w:rsidP="003C731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3C7310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12AFFCD4" w14:textId="77777777" w:rsidR="003C7310" w:rsidRPr="003C7310" w:rsidRDefault="003C7310" w:rsidP="003C73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3C7310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C7310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48308D7" w14:textId="77777777" w:rsidR="003C7310" w:rsidRPr="003C7310" w:rsidRDefault="003C7310" w:rsidP="003C731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F6DFF2" w14:textId="77777777" w:rsidR="003C7310" w:rsidRPr="003C7310" w:rsidRDefault="003C7310" w:rsidP="003C731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C7310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6FA1776" w14:textId="77777777" w:rsidR="003C7310" w:rsidRPr="003C7310" w:rsidRDefault="003C7310" w:rsidP="003C731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C7310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62EDD3" w14:textId="77777777" w:rsidR="003C7310" w:rsidRPr="003C7310" w:rsidRDefault="003C7310" w:rsidP="003C731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7310" w:rsidRPr="003C7310" w14:paraId="2714F7F1" w14:textId="77777777" w:rsidTr="003C731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A76F8" w14:textId="77777777" w:rsidR="003C7310" w:rsidRPr="003C7310" w:rsidRDefault="003C7310" w:rsidP="003C731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731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2CE3A" w14:textId="77777777" w:rsidR="003C7310" w:rsidRPr="003C7310" w:rsidRDefault="003C7310" w:rsidP="003C731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731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06E6183" w14:textId="77777777" w:rsidR="003C7310" w:rsidRPr="003C7310" w:rsidRDefault="003C7310" w:rsidP="003C731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731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9F9B49" w14:textId="77777777" w:rsidR="003C7310" w:rsidRPr="003C7310" w:rsidRDefault="003C7310" w:rsidP="003C731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7310">
              <w:rPr>
                <w:rFonts w:ascii="Verdana" w:hAnsi="Verdana"/>
                <w:sz w:val="20"/>
                <w:szCs w:val="20"/>
              </w:rPr>
              <w:t>Nazwa podwykonawcy</w:t>
            </w:r>
            <w:r w:rsidRPr="003C7310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3C7310" w:rsidRPr="003C7310" w14:paraId="730AD03B" w14:textId="77777777" w:rsidTr="003C731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8A9C5" w14:textId="77777777" w:rsidR="003C7310" w:rsidRPr="003C7310" w:rsidRDefault="003C7310" w:rsidP="003C731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5E6E0" w14:textId="77777777" w:rsidR="003C7310" w:rsidRPr="003C7310" w:rsidRDefault="003C7310" w:rsidP="003C731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6DFF7" w14:textId="77777777" w:rsidR="003C7310" w:rsidRPr="003C7310" w:rsidRDefault="003C7310" w:rsidP="003C731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B3956C0" w14:textId="77777777" w:rsidR="003C7310" w:rsidRPr="003C7310" w:rsidRDefault="003C7310" w:rsidP="003C731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1C1E2FD" w14:textId="77777777" w:rsidR="003C7310" w:rsidRPr="003C7310" w:rsidRDefault="003C7310" w:rsidP="003C7310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3C7310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3C7310">
        <w:rPr>
          <w:rFonts w:ascii="Verdana" w:hAnsi="Verdana"/>
          <w:b/>
          <w:bCs/>
          <w:kern w:val="32"/>
          <w:sz w:val="20"/>
          <w:szCs w:val="20"/>
        </w:rPr>
        <w:tab/>
      </w:r>
      <w:r w:rsidRPr="003C7310">
        <w:rPr>
          <w:rFonts w:ascii="Verdana" w:hAnsi="Verdana"/>
          <w:b/>
          <w:bCs/>
          <w:kern w:val="32"/>
          <w:sz w:val="20"/>
          <w:szCs w:val="20"/>
        </w:rPr>
        <w:tab/>
      </w:r>
      <w:r w:rsidRPr="003C7310">
        <w:rPr>
          <w:rFonts w:ascii="Verdana" w:hAnsi="Verdana"/>
          <w:b/>
          <w:bCs/>
          <w:kern w:val="32"/>
          <w:sz w:val="20"/>
          <w:szCs w:val="20"/>
        </w:rPr>
        <w:tab/>
      </w:r>
      <w:r w:rsidRPr="003C7310">
        <w:rPr>
          <w:rFonts w:ascii="Verdana" w:hAnsi="Verdana"/>
          <w:b/>
          <w:bCs/>
          <w:kern w:val="32"/>
          <w:sz w:val="20"/>
          <w:szCs w:val="20"/>
        </w:rPr>
        <w:tab/>
      </w:r>
      <w:r w:rsidRPr="003C7310">
        <w:rPr>
          <w:rFonts w:ascii="Verdana" w:hAnsi="Verdana"/>
          <w:b/>
          <w:bCs/>
          <w:kern w:val="32"/>
          <w:sz w:val="20"/>
          <w:szCs w:val="20"/>
        </w:rPr>
        <w:tab/>
      </w:r>
      <w:r w:rsidRPr="003C7310">
        <w:rPr>
          <w:rFonts w:ascii="Verdana" w:hAnsi="Verdana"/>
          <w:b/>
          <w:bCs/>
          <w:kern w:val="32"/>
          <w:sz w:val="20"/>
          <w:szCs w:val="20"/>
        </w:rPr>
        <w:tab/>
      </w:r>
      <w:r w:rsidRPr="003C7310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62DB24A" w14:textId="77777777" w:rsidR="003C7310" w:rsidRPr="003C7310" w:rsidRDefault="003C7310" w:rsidP="003C731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3C7310">
        <w:rPr>
          <w:rFonts w:ascii="Verdana" w:hAnsi="Verdana"/>
          <w:sz w:val="20"/>
          <w:szCs w:val="20"/>
        </w:rPr>
        <w:tab/>
      </w:r>
      <w:r w:rsidRPr="003C7310">
        <w:rPr>
          <w:rFonts w:ascii="Verdana" w:hAnsi="Verdana"/>
          <w:sz w:val="20"/>
          <w:szCs w:val="20"/>
        </w:rPr>
        <w:tab/>
        <w:t xml:space="preserve"> </w:t>
      </w:r>
    </w:p>
    <w:p w14:paraId="3746800A" w14:textId="77777777" w:rsidR="003C7310" w:rsidRPr="003C7310" w:rsidRDefault="003C7310" w:rsidP="003C731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3C7310">
        <w:rPr>
          <w:rFonts w:ascii="Verdana" w:hAnsi="Verdana"/>
          <w:sz w:val="20"/>
          <w:szCs w:val="20"/>
        </w:rPr>
        <w:tab/>
      </w:r>
      <w:r w:rsidRPr="003C7310">
        <w:rPr>
          <w:rFonts w:ascii="Verdana" w:hAnsi="Verdana"/>
          <w:sz w:val="20"/>
          <w:szCs w:val="20"/>
        </w:rPr>
        <w:tab/>
        <w:t xml:space="preserve"> </w:t>
      </w:r>
    </w:p>
    <w:p w14:paraId="26AADABF" w14:textId="77777777" w:rsidR="003C7310" w:rsidRPr="003C7310" w:rsidRDefault="003C7310" w:rsidP="003C731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upoważnienie dla powyżej wskazanych osób wynika z następującego (ych) dokumentu(ów) …………...........................……które dołączamy do oferty.</w:t>
      </w:r>
    </w:p>
    <w:p w14:paraId="0396A66F" w14:textId="77777777" w:rsidR="003C7310" w:rsidRPr="003C7310" w:rsidRDefault="003C7310" w:rsidP="003C731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załącznikami do niniejszej oferty są:</w:t>
      </w:r>
    </w:p>
    <w:p w14:paraId="457BAA05" w14:textId="77777777" w:rsidR="003C7310" w:rsidRPr="003C7310" w:rsidRDefault="003C7310" w:rsidP="003C731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4365669" w14:textId="77777777" w:rsidR="003C7310" w:rsidRPr="003C7310" w:rsidRDefault="003C7310" w:rsidP="003C731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239DD6C2" w14:textId="77777777" w:rsidR="003C7310" w:rsidRPr="003C7310" w:rsidRDefault="003C7310" w:rsidP="003C731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7944976E" w14:textId="77777777" w:rsidR="003C7310" w:rsidRPr="003C7310" w:rsidRDefault="003C7310" w:rsidP="003C731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77257B0" w14:textId="77777777" w:rsidR="003C7310" w:rsidRPr="003C7310" w:rsidRDefault="003C7310" w:rsidP="003C731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3C7310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89AD72C" w14:textId="77777777" w:rsidR="003C7310" w:rsidRPr="003C7310" w:rsidRDefault="003C7310" w:rsidP="003C7310">
      <w:pPr>
        <w:ind w:left="1440"/>
        <w:jc w:val="both"/>
        <w:rPr>
          <w:rFonts w:ascii="Verdana" w:hAnsi="Verdana"/>
          <w:sz w:val="20"/>
          <w:szCs w:val="20"/>
        </w:rPr>
      </w:pPr>
    </w:p>
    <w:p w14:paraId="473DA3D4" w14:textId="77777777" w:rsidR="003C7310" w:rsidRPr="003C7310" w:rsidRDefault="003C7310" w:rsidP="003C7310">
      <w:pPr>
        <w:jc w:val="right"/>
        <w:rPr>
          <w:rFonts w:ascii="Verdana" w:hAnsi="Verdana"/>
          <w:color w:val="FF0000"/>
          <w:sz w:val="16"/>
          <w:szCs w:val="16"/>
        </w:rPr>
      </w:pPr>
    </w:p>
    <w:p w14:paraId="22C2C4A0" w14:textId="77777777" w:rsidR="003C7310" w:rsidRPr="003C7310" w:rsidRDefault="003C7310" w:rsidP="003C731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hAnsi="Verdana"/>
          <w:sz w:val="16"/>
          <w:szCs w:val="16"/>
        </w:rPr>
      </w:pPr>
      <w:r w:rsidRPr="003C731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  <w:r w:rsidRPr="003C7310">
        <w:rPr>
          <w:rFonts w:ascii="Verdana" w:hAnsi="Verdana"/>
          <w:sz w:val="16"/>
          <w:szCs w:val="16"/>
        </w:rPr>
        <w:t xml:space="preserve"> </w:t>
      </w:r>
    </w:p>
    <w:p w14:paraId="24FDE1FA" w14:textId="77777777" w:rsidR="003C7310" w:rsidRPr="003C7310" w:rsidRDefault="003C7310" w:rsidP="003C7310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3AD301F9" w14:textId="77777777" w:rsidR="003C7310" w:rsidRPr="003C7310" w:rsidRDefault="003C7310" w:rsidP="003C7310">
      <w:pPr>
        <w:rPr>
          <w:rFonts w:ascii="Verdana" w:hAnsi="Verdana"/>
          <w:sz w:val="20"/>
          <w:szCs w:val="20"/>
        </w:rPr>
      </w:pPr>
    </w:p>
    <w:p w14:paraId="4BFF723E" w14:textId="77777777" w:rsidR="003C7310" w:rsidRPr="003C7310" w:rsidRDefault="003C7310" w:rsidP="003C7310">
      <w:pPr>
        <w:jc w:val="right"/>
        <w:rPr>
          <w:rFonts w:ascii="Verdana" w:hAnsi="Verdana"/>
          <w:sz w:val="20"/>
          <w:szCs w:val="20"/>
        </w:rPr>
      </w:pPr>
    </w:p>
    <w:p w14:paraId="21CE84A0" w14:textId="77777777" w:rsidR="003C7310" w:rsidRPr="003C7310" w:rsidRDefault="003C7310" w:rsidP="003C7310">
      <w:pPr>
        <w:rPr>
          <w:rFonts w:ascii="Verdana" w:hAnsi="Verdana"/>
          <w:sz w:val="20"/>
          <w:szCs w:val="20"/>
        </w:rPr>
      </w:pPr>
    </w:p>
    <w:p w14:paraId="4A944BEA" w14:textId="77777777" w:rsidR="00FE545C" w:rsidRPr="003C7310" w:rsidRDefault="00FE545C" w:rsidP="003C7310"/>
    <w:sectPr w:rsidR="00FE545C" w:rsidRPr="003C73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BD472" w14:textId="77777777" w:rsidR="00722DA9" w:rsidRDefault="00722DA9">
      <w:r>
        <w:separator/>
      </w:r>
    </w:p>
  </w:endnote>
  <w:endnote w:type="continuationSeparator" w:id="0">
    <w:p w14:paraId="5E37BB45" w14:textId="77777777" w:rsidR="00722DA9" w:rsidRDefault="00722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66243" w14:textId="77777777" w:rsidR="00236E26" w:rsidRDefault="00236E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D24F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5EB63" w14:textId="77777777" w:rsidR="00236E26" w:rsidRDefault="00236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BE10B" w14:textId="77777777" w:rsidR="00722DA9" w:rsidRDefault="00722DA9">
      <w:r>
        <w:separator/>
      </w:r>
    </w:p>
  </w:footnote>
  <w:footnote w:type="continuationSeparator" w:id="0">
    <w:p w14:paraId="552E0881" w14:textId="77777777" w:rsidR="00722DA9" w:rsidRDefault="00722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4C7BB" w14:textId="77777777" w:rsidR="00236E26" w:rsidRDefault="00236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329E2" w14:textId="6BDDD776" w:rsidR="00F53146" w:rsidRPr="007C7D41" w:rsidRDefault="00F53146" w:rsidP="007C7D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1CB21" w14:textId="77777777" w:rsidR="00236E26" w:rsidRDefault="00236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27633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534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316159">
    <w:abstractNumId w:val="0"/>
  </w:num>
  <w:num w:numId="4" w16cid:durableId="1644697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DA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2921"/>
    <w:rsid w:val="001801DD"/>
    <w:rsid w:val="001D4612"/>
    <w:rsid w:val="00207E98"/>
    <w:rsid w:val="00236E26"/>
    <w:rsid w:val="002723B0"/>
    <w:rsid w:val="00315A4A"/>
    <w:rsid w:val="003C7310"/>
    <w:rsid w:val="00473C71"/>
    <w:rsid w:val="004B7300"/>
    <w:rsid w:val="004C6753"/>
    <w:rsid w:val="00595C87"/>
    <w:rsid w:val="005D2C65"/>
    <w:rsid w:val="005E6D94"/>
    <w:rsid w:val="00612D65"/>
    <w:rsid w:val="0063384F"/>
    <w:rsid w:val="00643C6F"/>
    <w:rsid w:val="00646202"/>
    <w:rsid w:val="0065290F"/>
    <w:rsid w:val="00664E0D"/>
    <w:rsid w:val="006815F6"/>
    <w:rsid w:val="00722DA9"/>
    <w:rsid w:val="00761148"/>
    <w:rsid w:val="007748F0"/>
    <w:rsid w:val="007A4321"/>
    <w:rsid w:val="007C7D4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337CC"/>
    <w:rsid w:val="00C969A6"/>
    <w:rsid w:val="00CA7D36"/>
    <w:rsid w:val="00CB077B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96C656"/>
  <w15:chartTrackingRefBased/>
  <w15:docId w15:val="{E1B394F3-777A-4742-889F-EC72BB25D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00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3928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2025-07-28T10:14:00Z</cp:lastPrinted>
  <dcterms:created xsi:type="dcterms:W3CDTF">2025-07-28T10:14:00Z</dcterms:created>
  <dcterms:modified xsi:type="dcterms:W3CDTF">2025-08-20T09:01:00Z</dcterms:modified>
</cp:coreProperties>
</file>