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2045" w14:textId="73DE8E8D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58C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8C2C179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2850099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Szpital Specjalistyczny im. Stefana Żeromskiego SPZOZ w Krakowie</w:t>
      </w:r>
    </w:p>
    <w:p w14:paraId="6374A58D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00065D" w14:textId="77777777" w:rsidR="005D05C3" w:rsidRDefault="009150D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Kraków</w:t>
      </w:r>
    </w:p>
    <w:p w14:paraId="5500E61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87E51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E6B4F1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31ACD86" w14:textId="77777777" w:rsidTr="001B7D97">
        <w:tc>
          <w:tcPr>
            <w:tcW w:w="2800" w:type="dxa"/>
            <w:shd w:val="clear" w:color="auto" w:fill="auto"/>
          </w:tcPr>
          <w:p w14:paraId="55C5C24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BAFBF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618C0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592B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403B91C9" w14:textId="77777777" w:rsidTr="001B7D97">
        <w:tc>
          <w:tcPr>
            <w:tcW w:w="2800" w:type="dxa"/>
            <w:shd w:val="clear" w:color="auto" w:fill="auto"/>
          </w:tcPr>
          <w:p w14:paraId="664B735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9556A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293FE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5132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5499B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50D7" w:rsidRPr="0012157F" w14:paraId="53E5D166" w14:textId="77777777" w:rsidTr="00332AD8">
        <w:tc>
          <w:tcPr>
            <w:tcW w:w="9104" w:type="dxa"/>
            <w:shd w:val="clear" w:color="auto" w:fill="D9D9D9"/>
          </w:tcPr>
          <w:p w14:paraId="709A0F8B" w14:textId="77777777" w:rsidR="009150D7" w:rsidRPr="0012157F" w:rsidRDefault="009150D7" w:rsidP="00332AD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1533052" w14:textId="310ECC58" w:rsidR="009150D7" w:rsidRPr="00094F76" w:rsidRDefault="009150D7" w:rsidP="00332AD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</w:t>
            </w:r>
            <w:r w:rsidR="003358C6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50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150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150D7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A7581E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150D7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F719820" w14:textId="77777777" w:rsidR="009150D7" w:rsidRPr="004B5FB1" w:rsidRDefault="009150D7" w:rsidP="00332AD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9F24B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50B1E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D5F4C3D" w14:textId="77777777" w:rsidTr="001B7D97">
        <w:tc>
          <w:tcPr>
            <w:tcW w:w="2269" w:type="dxa"/>
            <w:shd w:val="clear" w:color="auto" w:fill="auto"/>
          </w:tcPr>
          <w:p w14:paraId="18C6164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18B72" w14:textId="7EEC01DA" w:rsidR="00ED79A4" w:rsidRPr="00A2540E" w:rsidRDefault="00A7581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581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wraz z depozytem protez głosowych i zestawów do wszczepiania oraz produktów do zabiegów ucha środkowego</w:t>
            </w:r>
          </w:p>
        </w:tc>
      </w:tr>
      <w:tr w:rsidR="009150D7" w:rsidRPr="00A2540E" w14:paraId="3CDC671C" w14:textId="77777777" w:rsidTr="00332AD8">
        <w:tc>
          <w:tcPr>
            <w:tcW w:w="2269" w:type="dxa"/>
            <w:shd w:val="clear" w:color="auto" w:fill="auto"/>
          </w:tcPr>
          <w:p w14:paraId="1BFC8001" w14:textId="77777777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7678D" w14:textId="42A09404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50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A7581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39</w:t>
            </w:r>
            <w:r w:rsidR="00A164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6E6C83A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0449E8" w14:textId="2C836B0C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50D7" w:rsidRPr="009150D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3358C6">
        <w:rPr>
          <w:rFonts w:ascii="Arial" w:hAnsi="Arial" w:cs="Arial"/>
          <w:sz w:val="24"/>
          <w:szCs w:val="24"/>
        </w:rPr>
        <w:t>:</w:t>
      </w:r>
    </w:p>
    <w:p w14:paraId="43941CD4" w14:textId="507B2C34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504D22D" w14:textId="1D52DBD4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>art. 10</w:t>
      </w:r>
      <w:r w:rsidR="003358C6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3358C6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4FFC904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3CF4890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21F994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148E26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4229BE7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EC3CAE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4AF680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6A70C6C" w14:textId="77777777" w:rsidTr="001B7D97">
        <w:tc>
          <w:tcPr>
            <w:tcW w:w="2660" w:type="dxa"/>
            <w:shd w:val="clear" w:color="auto" w:fill="auto"/>
          </w:tcPr>
          <w:p w14:paraId="4EDF61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A831C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8BD566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8685E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CC565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1A57C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150D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94408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5F800" w14:textId="77777777" w:rsidR="005D4F81" w:rsidRDefault="005D4F81" w:rsidP="0038231F">
      <w:pPr>
        <w:spacing w:after="0" w:line="240" w:lineRule="auto"/>
      </w:pPr>
      <w:r>
        <w:separator/>
      </w:r>
    </w:p>
  </w:endnote>
  <w:endnote w:type="continuationSeparator" w:id="0">
    <w:p w14:paraId="5BEB2B02" w14:textId="77777777" w:rsidR="005D4F81" w:rsidRDefault="005D4F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30EE" w14:textId="77777777" w:rsidR="009150D7" w:rsidRDefault="009150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D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8A56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1A066" w14:textId="77777777" w:rsidR="009150D7" w:rsidRDefault="009150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3E028" w14:textId="77777777" w:rsidR="005D4F81" w:rsidRDefault="005D4F81" w:rsidP="0038231F">
      <w:pPr>
        <w:spacing w:after="0" w:line="240" w:lineRule="auto"/>
      </w:pPr>
      <w:r>
        <w:separator/>
      </w:r>
    </w:p>
  </w:footnote>
  <w:footnote w:type="continuationSeparator" w:id="0">
    <w:p w14:paraId="7FED20CE" w14:textId="77777777" w:rsidR="005D4F81" w:rsidRDefault="005D4F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88CC" w14:textId="77777777" w:rsidR="009150D7" w:rsidRDefault="00915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D3E39" w14:textId="77777777" w:rsidR="009150D7" w:rsidRDefault="00915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06D4" w14:textId="77777777" w:rsidR="009150D7" w:rsidRDefault="00915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899534">
    <w:abstractNumId w:val="12"/>
  </w:num>
  <w:num w:numId="2" w16cid:durableId="766540465">
    <w:abstractNumId w:val="0"/>
  </w:num>
  <w:num w:numId="3" w16cid:durableId="664363684">
    <w:abstractNumId w:val="11"/>
  </w:num>
  <w:num w:numId="4" w16cid:durableId="75513637">
    <w:abstractNumId w:val="16"/>
  </w:num>
  <w:num w:numId="5" w16cid:durableId="536282147">
    <w:abstractNumId w:val="13"/>
  </w:num>
  <w:num w:numId="6" w16cid:durableId="1652900368">
    <w:abstractNumId w:val="10"/>
  </w:num>
  <w:num w:numId="7" w16cid:durableId="488912675">
    <w:abstractNumId w:val="1"/>
  </w:num>
  <w:num w:numId="8" w16cid:durableId="1781802570">
    <w:abstractNumId w:val="6"/>
  </w:num>
  <w:num w:numId="9" w16cid:durableId="591206717">
    <w:abstractNumId w:val="4"/>
  </w:num>
  <w:num w:numId="10" w16cid:durableId="1809325451">
    <w:abstractNumId w:val="7"/>
  </w:num>
  <w:num w:numId="11" w16cid:durableId="589772797">
    <w:abstractNumId w:val="5"/>
  </w:num>
  <w:num w:numId="12" w16cid:durableId="683017917">
    <w:abstractNumId w:val="9"/>
  </w:num>
  <w:num w:numId="13" w16cid:durableId="1075783979">
    <w:abstractNumId w:val="3"/>
  </w:num>
  <w:num w:numId="14" w16cid:durableId="256642375">
    <w:abstractNumId w:val="2"/>
  </w:num>
  <w:num w:numId="15" w16cid:durableId="2121147921">
    <w:abstractNumId w:val="15"/>
  </w:num>
  <w:num w:numId="16" w16cid:durableId="332729344">
    <w:abstractNumId w:val="8"/>
  </w:num>
  <w:num w:numId="17" w16cid:durableId="534659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89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8C6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0DA"/>
    <w:rsid w:val="005641F0"/>
    <w:rsid w:val="00574FD4"/>
    <w:rsid w:val="00584C33"/>
    <w:rsid w:val="005B11F3"/>
    <w:rsid w:val="005C39CA"/>
    <w:rsid w:val="005D05C3"/>
    <w:rsid w:val="005D4F81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50D7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49B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581E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489D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C45CC"/>
  <w15:docId w15:val="{9F309625-FBF2-4DA2-9B73-E685AB0A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2025-08-18T10:19:00Z</dcterms:created>
  <dcterms:modified xsi:type="dcterms:W3CDTF">2025-08-18T10:19:00Z</dcterms:modified>
</cp:coreProperties>
</file>