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066E4" w14:textId="403CF950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35F66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5C7EB8E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1A47F4C" w14:textId="77777777" w:rsidR="006676AE" w:rsidRPr="0012157F" w:rsidRDefault="00E22F19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22F19">
        <w:rPr>
          <w:rFonts w:ascii="Arial" w:hAnsi="Arial" w:cs="Arial"/>
        </w:rPr>
        <w:t>Szpital Specjalistyczny im. Stefana Żeromskiego SPZOZ w Krakowie</w:t>
      </w:r>
    </w:p>
    <w:p w14:paraId="4EB48935" w14:textId="77777777" w:rsidR="006676AE" w:rsidRPr="0012157F" w:rsidRDefault="00E22F19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22F19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E22F19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7F00A72B" w14:textId="77777777" w:rsidR="00F90CD1" w:rsidRDefault="00E22F19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22F19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E22F19">
        <w:rPr>
          <w:rFonts w:ascii="Arial" w:hAnsi="Arial" w:cs="Arial"/>
        </w:rPr>
        <w:t>Kraków</w:t>
      </w:r>
    </w:p>
    <w:p w14:paraId="571A128F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E46CE32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1D610A44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0D3F9D90" w14:textId="77777777" w:rsidTr="0018769E">
        <w:tc>
          <w:tcPr>
            <w:tcW w:w="2800" w:type="dxa"/>
            <w:shd w:val="clear" w:color="auto" w:fill="auto"/>
          </w:tcPr>
          <w:p w14:paraId="2ED38BBA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4A41AD1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6A578E7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51BF981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25154452" w14:textId="77777777" w:rsidTr="0018769E">
        <w:tc>
          <w:tcPr>
            <w:tcW w:w="2800" w:type="dxa"/>
            <w:shd w:val="clear" w:color="auto" w:fill="auto"/>
          </w:tcPr>
          <w:p w14:paraId="5C8C4CAA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D660E2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F3A5D7E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D216465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BEAB829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22F19" w:rsidRPr="0012157F" w14:paraId="398EA619" w14:textId="77777777" w:rsidTr="006C66D0">
        <w:tc>
          <w:tcPr>
            <w:tcW w:w="9104" w:type="dxa"/>
            <w:shd w:val="clear" w:color="auto" w:fill="D9D9D9"/>
          </w:tcPr>
          <w:p w14:paraId="36A7C37A" w14:textId="77777777" w:rsidR="00E22F19" w:rsidRPr="0012157F" w:rsidRDefault="00E22F19" w:rsidP="006C66D0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D02FD34" w14:textId="6B0B3251" w:rsidR="00E22F19" w:rsidRPr="0012157F" w:rsidRDefault="00E22F19" w:rsidP="006C66D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22F19">
              <w:rPr>
                <w:rFonts w:ascii="Arial" w:hAnsi="Arial" w:cs="Arial"/>
                <w:sz w:val="24"/>
                <w:szCs w:val="24"/>
              </w:rPr>
              <w:t>(t.j. Dz. U. z 2024 poz. 1320</w:t>
            </w:r>
            <w:r w:rsidR="00200FB3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E22F19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56B8A495" w14:textId="77777777" w:rsidR="00E22F19" w:rsidRPr="00612283" w:rsidRDefault="00E22F19" w:rsidP="006C66D0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48EC92A" w14:textId="77777777" w:rsidR="00E22F19" w:rsidRPr="00612283" w:rsidRDefault="00E22F19" w:rsidP="006C66D0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4C80C59" w14:textId="77777777" w:rsidR="00E22F19" w:rsidRPr="0012157F" w:rsidRDefault="00E22F19" w:rsidP="006C66D0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086D8FC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C49D87F" w14:textId="77777777" w:rsidTr="0018769E">
        <w:tc>
          <w:tcPr>
            <w:tcW w:w="2269" w:type="dxa"/>
            <w:shd w:val="clear" w:color="auto" w:fill="auto"/>
          </w:tcPr>
          <w:p w14:paraId="403F1576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F272882" w14:textId="77777777" w:rsidR="002578E4" w:rsidRPr="00A2540E" w:rsidRDefault="00E22F1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22F1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wraz z depozytem protez głosowych i zestawów do wszczepiania oraz produktów do zabiegów ucha środkowego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22F19" w:rsidRPr="00A2540E" w14:paraId="2027B891" w14:textId="77777777" w:rsidTr="006C66D0">
        <w:tc>
          <w:tcPr>
            <w:tcW w:w="2269" w:type="dxa"/>
            <w:shd w:val="clear" w:color="auto" w:fill="auto"/>
          </w:tcPr>
          <w:p w14:paraId="28034EBD" w14:textId="77777777" w:rsidR="00E22F19" w:rsidRPr="00A2540E" w:rsidRDefault="00E22F19" w:rsidP="006C66D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1F070E5" w14:textId="77777777" w:rsidR="00E22F19" w:rsidRPr="00A2540E" w:rsidRDefault="00E22F19" w:rsidP="006C66D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22F1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SZP-271-39/25</w:t>
            </w:r>
          </w:p>
        </w:tc>
      </w:tr>
    </w:tbl>
    <w:p w14:paraId="2EE04F12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E462873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22F19" w:rsidRPr="00E22F19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25FB5A7E" w14:textId="77777777" w:rsidTr="00650D6C">
        <w:tc>
          <w:tcPr>
            <w:tcW w:w="9104" w:type="dxa"/>
            <w:shd w:val="clear" w:color="auto" w:fill="D9D9D9"/>
          </w:tcPr>
          <w:p w14:paraId="148AA57D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6CB6273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38CA4FA" w14:textId="77777777" w:rsidR="00E22F19" w:rsidRPr="00992BD8" w:rsidRDefault="00E22F19" w:rsidP="00E22F19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35A1E46F" w14:textId="77777777" w:rsidR="002426FF" w:rsidRPr="00A44833" w:rsidRDefault="00E22F19" w:rsidP="00E22F19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1EC55975" w14:textId="77777777" w:rsidR="00E22F19" w:rsidRPr="00A44833" w:rsidRDefault="00E22F19" w:rsidP="00E22F19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4059CE5" w14:textId="77777777" w:rsidR="00E22F19" w:rsidRPr="0012157F" w:rsidRDefault="00E22F19" w:rsidP="00E22F1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3660CA4B" w14:textId="77777777" w:rsidR="00E22F19" w:rsidRPr="0012157F" w:rsidRDefault="00E22F19" w:rsidP="00E22F19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A3D7590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62D3F8BE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8FA6C48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A190F80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E747963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561CDA5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65C47707" w14:textId="77777777" w:rsidTr="00CD4DD1">
        <w:tc>
          <w:tcPr>
            <w:tcW w:w="9104" w:type="dxa"/>
            <w:shd w:val="clear" w:color="auto" w:fill="D9D9D9"/>
          </w:tcPr>
          <w:p w14:paraId="141ADE07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D172222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676948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53CFB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13FBB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39D532F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D6766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47D42" w14:textId="77777777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EA63893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3105C0F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5A885BC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D1F78C8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B695153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2618743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528EF253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0F343F3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F82AD67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3430003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C646ABF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636024BC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6F54A6B5" w14:textId="77777777" w:rsidTr="00CD4DD1">
        <w:tc>
          <w:tcPr>
            <w:tcW w:w="9104" w:type="dxa"/>
            <w:shd w:val="clear" w:color="auto" w:fill="D9D9D9"/>
          </w:tcPr>
          <w:p w14:paraId="7A6E2A2B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D8C6DF5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0912A31D" w14:textId="77777777" w:rsidTr="00847232">
        <w:tc>
          <w:tcPr>
            <w:tcW w:w="9104" w:type="dxa"/>
            <w:shd w:val="clear" w:color="auto" w:fill="D9D9D9"/>
          </w:tcPr>
          <w:p w14:paraId="2F6321C1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B083347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4A3F6EB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5144843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C901827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EFB6D87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EA5BA5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6E9B34E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E90972B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C0432AC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818D97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C5B49C6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52A1CE8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4E620" w14:textId="77777777" w:rsidR="00ED7906" w:rsidRDefault="00ED7906" w:rsidP="0038231F">
      <w:pPr>
        <w:spacing w:after="0" w:line="240" w:lineRule="auto"/>
      </w:pPr>
      <w:r>
        <w:separator/>
      </w:r>
    </w:p>
  </w:endnote>
  <w:endnote w:type="continuationSeparator" w:id="0">
    <w:p w14:paraId="7F96FB17" w14:textId="77777777" w:rsidR="00ED7906" w:rsidRDefault="00ED79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91061" w14:textId="77777777" w:rsidR="00E22F19" w:rsidRDefault="00E22F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D657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46991F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99B4A" w14:textId="77777777" w:rsidR="00E22F19" w:rsidRDefault="00E22F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0679A" w14:textId="77777777" w:rsidR="00ED7906" w:rsidRDefault="00ED7906" w:rsidP="0038231F">
      <w:pPr>
        <w:spacing w:after="0" w:line="240" w:lineRule="auto"/>
      </w:pPr>
      <w:r>
        <w:separator/>
      </w:r>
    </w:p>
  </w:footnote>
  <w:footnote w:type="continuationSeparator" w:id="0">
    <w:p w14:paraId="494D78BA" w14:textId="77777777" w:rsidR="00ED7906" w:rsidRDefault="00ED7906" w:rsidP="0038231F">
      <w:pPr>
        <w:spacing w:after="0" w:line="240" w:lineRule="auto"/>
      </w:pPr>
      <w:r>
        <w:continuationSeparator/>
      </w:r>
    </w:p>
  </w:footnote>
  <w:footnote w:id="1">
    <w:p w14:paraId="27DC5D6D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BF8F1E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8659D9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5C5052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14051" w14:textId="77777777" w:rsidR="00E22F19" w:rsidRDefault="00E22F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9BF9C" w14:textId="77777777" w:rsidR="00E22F19" w:rsidRDefault="00E22F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95BCA" w14:textId="77777777" w:rsidR="00E22F19" w:rsidRDefault="00E22F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6967233">
    <w:abstractNumId w:val="11"/>
  </w:num>
  <w:num w:numId="2" w16cid:durableId="971860915">
    <w:abstractNumId w:val="0"/>
  </w:num>
  <w:num w:numId="3" w16cid:durableId="254675527">
    <w:abstractNumId w:val="10"/>
  </w:num>
  <w:num w:numId="4" w16cid:durableId="48572840">
    <w:abstractNumId w:val="13"/>
  </w:num>
  <w:num w:numId="5" w16cid:durableId="1453286746">
    <w:abstractNumId w:val="12"/>
  </w:num>
  <w:num w:numId="6" w16cid:durableId="1735087111">
    <w:abstractNumId w:val="9"/>
  </w:num>
  <w:num w:numId="7" w16cid:durableId="1206601927">
    <w:abstractNumId w:val="1"/>
  </w:num>
  <w:num w:numId="8" w16cid:durableId="982393923">
    <w:abstractNumId w:val="6"/>
  </w:num>
  <w:num w:numId="9" w16cid:durableId="1534734460">
    <w:abstractNumId w:val="4"/>
  </w:num>
  <w:num w:numId="10" w16cid:durableId="1042513865">
    <w:abstractNumId w:val="7"/>
  </w:num>
  <w:num w:numId="11" w16cid:durableId="69274243">
    <w:abstractNumId w:val="5"/>
  </w:num>
  <w:num w:numId="12" w16cid:durableId="1883666843">
    <w:abstractNumId w:val="8"/>
  </w:num>
  <w:num w:numId="13" w16cid:durableId="312955347">
    <w:abstractNumId w:val="3"/>
  </w:num>
  <w:num w:numId="14" w16cid:durableId="13915392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790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0FB3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35F66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2F19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D7906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AB77D5"/>
  <w15:docId w15:val="{56BDB077-6C0A-4B9F-B968-3F6AA6051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738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2016-07-26T10:32:00Z</cp:lastPrinted>
  <dcterms:created xsi:type="dcterms:W3CDTF">2025-08-18T10:20:00Z</dcterms:created>
  <dcterms:modified xsi:type="dcterms:W3CDTF">2025-08-26T07:45:00Z</dcterms:modified>
</cp:coreProperties>
</file>