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27BEA" w14:textId="095E7435" w:rsidR="008D2AB8" w:rsidRPr="00BE1D59" w:rsidRDefault="008D2AB8" w:rsidP="008D2AB8">
      <w:pPr>
        <w:pStyle w:val="Nagwek3"/>
        <w:jc w:val="right"/>
        <w:rPr>
          <w:rFonts w:ascii="Verdana" w:hAnsi="Verdana"/>
          <w:sz w:val="20"/>
          <w:szCs w:val="2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E1D59">
        <w:rPr>
          <w:rFonts w:ascii="Verdana" w:hAnsi="Verdana"/>
          <w:sz w:val="20"/>
          <w:szCs w:val="20"/>
        </w:rPr>
        <w:t xml:space="preserve">Załącznik nr </w:t>
      </w:r>
      <w:r w:rsidR="00012286" w:rsidRPr="00BE1D59">
        <w:rPr>
          <w:rFonts w:ascii="Verdana" w:hAnsi="Verdana"/>
          <w:sz w:val="20"/>
          <w:szCs w:val="20"/>
        </w:rPr>
        <w:t>1</w:t>
      </w:r>
    </w:p>
    <w:p w14:paraId="4F79EECC" w14:textId="77777777" w:rsidR="008D2AB8" w:rsidRPr="00BE1D59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BE1D59">
        <w:rPr>
          <w:rFonts w:ascii="Verdana" w:hAnsi="Verdana"/>
          <w:b/>
          <w:sz w:val="20"/>
          <w:szCs w:val="20"/>
        </w:rPr>
        <w:t>FORMULARZ OFERTY</w:t>
      </w:r>
    </w:p>
    <w:p w14:paraId="13CAD5BD" w14:textId="77777777" w:rsidR="008D2AB8" w:rsidRPr="00BE1D59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7766E07" w14:textId="77777777" w:rsidR="008D2AB8" w:rsidRPr="00BE1D5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BE1D59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4567EF7D" w14:textId="0866C835" w:rsidR="008D2AB8" w:rsidRPr="00BE1D5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BE1D59">
        <w:rPr>
          <w:rFonts w:ascii="Verdana" w:hAnsi="Verdana"/>
          <w:sz w:val="20"/>
          <w:szCs w:val="20"/>
        </w:rPr>
        <w:t>FORMA PROWADZONEJ DZIAŁALNOŚCI: .......................................</w:t>
      </w:r>
    </w:p>
    <w:p w14:paraId="3F5B6C4C" w14:textId="77777777" w:rsidR="008D2AB8" w:rsidRPr="00BE1D5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BE1D59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315669F1" w14:textId="77777777" w:rsidR="008D2AB8" w:rsidRPr="00BE1D5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BE1D59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B2AFD38" w14:textId="77777777" w:rsidR="008D2AB8" w:rsidRPr="00BE1D5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BE1D59">
        <w:rPr>
          <w:rFonts w:ascii="Verdana" w:hAnsi="Verdana"/>
          <w:sz w:val="20"/>
          <w:szCs w:val="20"/>
          <w:lang w:val="de-DE"/>
        </w:rPr>
        <w:t>TEL.</w:t>
      </w:r>
      <w:r w:rsidRPr="00BE1D59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1B412FCD" w14:textId="77777777" w:rsidR="008D2AB8" w:rsidRPr="00BE1D5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BE1D59">
        <w:rPr>
          <w:rFonts w:ascii="Verdana" w:hAnsi="Verdana"/>
          <w:sz w:val="20"/>
          <w:szCs w:val="20"/>
          <w:lang w:val="de-DE"/>
        </w:rPr>
        <w:t xml:space="preserve">FAX </w:t>
      </w:r>
      <w:r w:rsidRPr="00BE1D59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2ED398E0" w14:textId="77777777" w:rsidR="008D2AB8" w:rsidRPr="00BE1D5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BE1D59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69C9535" w14:textId="77777777" w:rsidR="008D2AB8" w:rsidRPr="00BE1D5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BE1D59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BE1D59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014BED6" w14:textId="77777777" w:rsidR="008D2AB8" w:rsidRPr="00BE1D5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BE1D59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76E9F480" w14:textId="77777777" w:rsidR="008D2AB8" w:rsidRPr="00BE1D59" w:rsidRDefault="008D2AB8" w:rsidP="008D2AB8">
      <w:pPr>
        <w:spacing w:line="360" w:lineRule="auto"/>
        <w:rPr>
          <w:rFonts w:ascii="Verdana" w:hAnsi="Verdana"/>
          <w:sz w:val="20"/>
          <w:szCs w:val="20"/>
        </w:rPr>
      </w:pPr>
      <w:r w:rsidRPr="00BE1D59">
        <w:rPr>
          <w:rFonts w:ascii="Verdana" w:hAnsi="Verdana"/>
          <w:sz w:val="20"/>
          <w:szCs w:val="20"/>
        </w:rPr>
        <w:t>Do: Nazwa i siedziba Zamawiającego:</w:t>
      </w:r>
    </w:p>
    <w:p w14:paraId="5EC35DAC" w14:textId="04419B66" w:rsidR="0090649A" w:rsidRPr="00BE1D59" w:rsidRDefault="0090649A" w:rsidP="008D2AB8">
      <w:pPr>
        <w:ind w:right="-110"/>
        <w:rPr>
          <w:rFonts w:ascii="Verdana" w:hAnsi="Verdana"/>
          <w:b/>
          <w:sz w:val="20"/>
          <w:szCs w:val="20"/>
        </w:rPr>
      </w:pPr>
      <w:r w:rsidRPr="00BE1D59">
        <w:rPr>
          <w:rFonts w:ascii="Verdana" w:hAnsi="Verdana"/>
          <w:b/>
          <w:sz w:val="20"/>
          <w:szCs w:val="20"/>
        </w:rPr>
        <w:t xml:space="preserve">Akademia Górniczo </w:t>
      </w:r>
      <w:r w:rsidR="0043072D" w:rsidRPr="00BE1D59">
        <w:rPr>
          <w:rFonts w:ascii="Verdana" w:hAnsi="Verdana"/>
          <w:b/>
          <w:sz w:val="20"/>
          <w:szCs w:val="20"/>
        </w:rPr>
        <w:t>–</w:t>
      </w:r>
      <w:r w:rsidRPr="00BE1D59">
        <w:rPr>
          <w:rFonts w:ascii="Verdana" w:hAnsi="Verdana"/>
          <w:b/>
          <w:sz w:val="20"/>
          <w:szCs w:val="20"/>
        </w:rPr>
        <w:t xml:space="preserve"> Hutnicza</w:t>
      </w:r>
      <w:r w:rsidR="0043072D" w:rsidRPr="00BE1D59">
        <w:rPr>
          <w:rFonts w:ascii="Verdana" w:hAnsi="Verdana"/>
          <w:b/>
          <w:sz w:val="20"/>
          <w:szCs w:val="20"/>
        </w:rPr>
        <w:t xml:space="preserve">, </w:t>
      </w:r>
      <w:r w:rsidRPr="00BE1D59">
        <w:rPr>
          <w:rFonts w:ascii="Verdana" w:hAnsi="Verdana"/>
          <w:b/>
          <w:sz w:val="20"/>
          <w:szCs w:val="20"/>
        </w:rPr>
        <w:t>im. Stanisława Staszica w Krakowie</w:t>
      </w:r>
    </w:p>
    <w:p w14:paraId="3B6CB5A0" w14:textId="6812D51F" w:rsidR="008D2AB8" w:rsidRPr="00BE1D59" w:rsidRDefault="0090649A" w:rsidP="008D2AB8">
      <w:pPr>
        <w:ind w:right="-110"/>
        <w:rPr>
          <w:rFonts w:ascii="Verdana" w:hAnsi="Verdana"/>
          <w:b/>
          <w:sz w:val="20"/>
          <w:szCs w:val="20"/>
        </w:rPr>
      </w:pPr>
      <w:r w:rsidRPr="00BE1D59">
        <w:rPr>
          <w:rFonts w:ascii="Verdana" w:hAnsi="Verdana"/>
          <w:b/>
          <w:sz w:val="20"/>
          <w:szCs w:val="20"/>
        </w:rPr>
        <w:t>Dział Zamówień Publicznych</w:t>
      </w:r>
      <w:r w:rsidR="0043072D" w:rsidRPr="00BE1D59">
        <w:rPr>
          <w:rFonts w:ascii="Verdana" w:hAnsi="Verdana"/>
          <w:b/>
          <w:sz w:val="20"/>
          <w:szCs w:val="20"/>
        </w:rPr>
        <w:t xml:space="preserve">, </w:t>
      </w:r>
      <w:r w:rsidRPr="00BE1D59">
        <w:rPr>
          <w:rFonts w:ascii="Verdana" w:hAnsi="Verdana"/>
          <w:b/>
          <w:sz w:val="20"/>
          <w:szCs w:val="20"/>
        </w:rPr>
        <w:t>Al. Mickiewicza</w:t>
      </w:r>
      <w:r w:rsidR="008D2AB8" w:rsidRPr="00BE1D59">
        <w:rPr>
          <w:rFonts w:ascii="Verdana" w:hAnsi="Verdana"/>
          <w:b/>
          <w:sz w:val="20"/>
          <w:szCs w:val="20"/>
        </w:rPr>
        <w:t xml:space="preserve"> </w:t>
      </w:r>
      <w:r w:rsidRPr="00BE1D59">
        <w:rPr>
          <w:rFonts w:ascii="Verdana" w:hAnsi="Verdana"/>
          <w:b/>
          <w:sz w:val="20"/>
          <w:szCs w:val="20"/>
        </w:rPr>
        <w:t>30</w:t>
      </w:r>
      <w:r w:rsidR="008D2AB8" w:rsidRPr="00BE1D59">
        <w:rPr>
          <w:rFonts w:ascii="Verdana" w:hAnsi="Verdana"/>
          <w:b/>
          <w:sz w:val="20"/>
          <w:szCs w:val="20"/>
        </w:rPr>
        <w:t xml:space="preserve"> </w:t>
      </w:r>
    </w:p>
    <w:p w14:paraId="54808980" w14:textId="77777777" w:rsidR="008D2AB8" w:rsidRPr="00BE1D59" w:rsidRDefault="0090649A" w:rsidP="008D2AB8">
      <w:pPr>
        <w:rPr>
          <w:rFonts w:ascii="Verdana" w:hAnsi="Verdana"/>
          <w:b/>
          <w:sz w:val="20"/>
          <w:szCs w:val="20"/>
        </w:rPr>
      </w:pPr>
      <w:r w:rsidRPr="00BE1D59">
        <w:rPr>
          <w:rFonts w:ascii="Verdana" w:hAnsi="Verdana"/>
          <w:b/>
          <w:sz w:val="20"/>
          <w:szCs w:val="20"/>
        </w:rPr>
        <w:t>30-059</w:t>
      </w:r>
      <w:r w:rsidR="008D2AB8" w:rsidRPr="00BE1D59">
        <w:rPr>
          <w:rFonts w:ascii="Verdana" w:hAnsi="Verdana"/>
          <w:b/>
          <w:sz w:val="20"/>
          <w:szCs w:val="20"/>
        </w:rPr>
        <w:t xml:space="preserve"> </w:t>
      </w:r>
      <w:r w:rsidRPr="00BE1D59">
        <w:rPr>
          <w:rFonts w:ascii="Verdana" w:hAnsi="Verdana"/>
          <w:b/>
          <w:sz w:val="20"/>
          <w:szCs w:val="20"/>
        </w:rPr>
        <w:t>Kraków</w:t>
      </w:r>
      <w:r w:rsidR="008D2AB8" w:rsidRPr="00BE1D59">
        <w:rPr>
          <w:rFonts w:ascii="Verdana" w:hAnsi="Verdana"/>
          <w:b/>
          <w:sz w:val="20"/>
          <w:szCs w:val="20"/>
        </w:rPr>
        <w:t xml:space="preserve">,  </w:t>
      </w:r>
    </w:p>
    <w:p w14:paraId="6227CD30" w14:textId="77777777" w:rsidR="008D2AB8" w:rsidRPr="00BE1D59" w:rsidRDefault="008D2AB8" w:rsidP="008D2AB8">
      <w:pPr>
        <w:ind w:firstLine="3969"/>
        <w:rPr>
          <w:rFonts w:ascii="Verdana" w:hAnsi="Verdana"/>
          <w:b/>
          <w:sz w:val="20"/>
          <w:szCs w:val="20"/>
        </w:rPr>
      </w:pPr>
    </w:p>
    <w:p w14:paraId="2BF7948A" w14:textId="3586FF1F" w:rsidR="008D2AB8" w:rsidRPr="00BE1D59" w:rsidRDefault="008D2AB8" w:rsidP="008D2AB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BE1D59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90649A" w:rsidRPr="00BE1D59">
        <w:rPr>
          <w:rFonts w:ascii="Verdana" w:hAnsi="Verdana"/>
          <w:b/>
          <w:sz w:val="20"/>
          <w:szCs w:val="20"/>
        </w:rPr>
        <w:t>Remont kompleksu nr 315 dla potrzeb laboratorium wraz z wykorzystaniem instalacji wentylacji mechanicznej, klimatyzacji i gazów technicznych w paw. A-2 AGH w Krakowie - KC-DE-dzp.272-496/25</w:t>
      </w:r>
      <w:r w:rsidRPr="00BE1D59">
        <w:rPr>
          <w:rFonts w:ascii="Verdana" w:hAnsi="Verdana"/>
          <w:b/>
          <w:sz w:val="20"/>
          <w:szCs w:val="20"/>
        </w:rPr>
        <w:t xml:space="preserve">, </w:t>
      </w:r>
      <w:r w:rsidRPr="00BE1D59">
        <w:rPr>
          <w:rFonts w:ascii="Verdana" w:hAnsi="Verdana"/>
          <w:sz w:val="20"/>
          <w:szCs w:val="20"/>
        </w:rPr>
        <w:t>oferuję realizację przedmiotu zamówienia, zgodnie z zasadami określonymi w specyfikacji istotnych warunków zamówienia.</w:t>
      </w:r>
    </w:p>
    <w:p w14:paraId="540A2D66" w14:textId="77777777" w:rsidR="008D2AB8" w:rsidRPr="00BE1D59" w:rsidRDefault="008D2AB8" w:rsidP="008D2AB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Style w:val="Tabela-Siatka"/>
        <w:tblW w:w="9286" w:type="dxa"/>
        <w:tblInd w:w="0" w:type="dxa"/>
        <w:tblLook w:val="04A0" w:firstRow="1" w:lastRow="0" w:firstColumn="1" w:lastColumn="0" w:noHBand="0" w:noVBand="1"/>
      </w:tblPr>
      <w:tblGrid>
        <w:gridCol w:w="4928"/>
        <w:gridCol w:w="2268"/>
        <w:gridCol w:w="2090"/>
      </w:tblGrid>
      <w:tr w:rsidR="0043072D" w:rsidRPr="00470DEB" w14:paraId="5F08E79F" w14:textId="77777777" w:rsidTr="0043072D">
        <w:trPr>
          <w:trHeight w:val="612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12D7" w14:textId="77777777" w:rsidR="0043072D" w:rsidRPr="00470DEB" w:rsidRDefault="0043072D" w:rsidP="00F50D11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70DEB">
              <w:rPr>
                <w:rFonts w:ascii="Verdana" w:hAnsi="Verdana"/>
                <w:b/>
                <w:sz w:val="20"/>
                <w:szCs w:val="20"/>
              </w:rPr>
              <w:t>ETAPY</w:t>
            </w:r>
          </w:p>
          <w:p w14:paraId="4EA08FBB" w14:textId="77777777" w:rsidR="0043072D" w:rsidRPr="00470DEB" w:rsidRDefault="0043072D" w:rsidP="00F50D11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6D9AC" w14:textId="15FCD3E9" w:rsidR="0043072D" w:rsidRPr="00470DEB" w:rsidRDefault="0043072D" w:rsidP="00F50D11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70DEB">
              <w:rPr>
                <w:rFonts w:ascii="Verdana" w:hAnsi="Verdana"/>
                <w:b/>
                <w:sz w:val="20"/>
                <w:szCs w:val="20"/>
              </w:rPr>
              <w:t>Podatek VAT w wysokości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470DEB">
              <w:rPr>
                <w:rFonts w:ascii="Verdana" w:hAnsi="Verdana"/>
                <w:b/>
                <w:sz w:val="20"/>
                <w:szCs w:val="20"/>
              </w:rPr>
              <w:t>...... %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93BB5" w14:textId="77777777" w:rsidR="0043072D" w:rsidRPr="00470DEB" w:rsidRDefault="0043072D" w:rsidP="00F50D11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20044647" w14:textId="77777777" w:rsidR="0043072D" w:rsidRPr="00470DEB" w:rsidRDefault="0043072D" w:rsidP="00F50D11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70DEB">
              <w:rPr>
                <w:rFonts w:ascii="Verdana" w:hAnsi="Verdana"/>
                <w:b/>
                <w:sz w:val="20"/>
                <w:szCs w:val="20"/>
              </w:rPr>
              <w:t>Brutto</w:t>
            </w:r>
          </w:p>
        </w:tc>
      </w:tr>
      <w:tr w:rsidR="0043072D" w:rsidRPr="00470DEB" w14:paraId="7ED29BA3" w14:textId="77777777" w:rsidTr="0043072D">
        <w:trPr>
          <w:trHeight w:val="612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A9770" w14:textId="77777777" w:rsidR="0043072D" w:rsidRPr="00470DEB" w:rsidRDefault="0043072D" w:rsidP="00F50D11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70DEB">
              <w:rPr>
                <w:rFonts w:ascii="Verdana" w:hAnsi="Verdana"/>
                <w:b/>
                <w:sz w:val="20"/>
                <w:szCs w:val="20"/>
              </w:rPr>
              <w:t>ETAP I</w:t>
            </w:r>
          </w:p>
          <w:p w14:paraId="72808F95" w14:textId="68DC5873" w:rsidR="0043072D" w:rsidRPr="00470DEB" w:rsidRDefault="0043072D" w:rsidP="00F50D11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Roboty remontowe budowlane, sanitarne i elektryczne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1368C" w14:textId="77777777" w:rsidR="0043072D" w:rsidRPr="00470DEB" w:rsidRDefault="0043072D" w:rsidP="00F50D11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4667698" w14:textId="77777777" w:rsidR="0043072D" w:rsidRPr="00470DEB" w:rsidRDefault="0043072D" w:rsidP="00F50D11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70DEB">
              <w:rPr>
                <w:rFonts w:ascii="Verdana" w:hAnsi="Verdana"/>
                <w:b/>
                <w:sz w:val="20"/>
                <w:szCs w:val="20"/>
              </w:rPr>
              <w:t>………………zł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087F9" w14:textId="77777777" w:rsidR="0043072D" w:rsidRPr="00470DEB" w:rsidRDefault="0043072D" w:rsidP="00F50D11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15CD44BC" w14:textId="77433AF0" w:rsidR="0043072D" w:rsidRPr="00470DEB" w:rsidRDefault="0043072D" w:rsidP="00F50D11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470DEB">
              <w:rPr>
                <w:rFonts w:ascii="Verdana" w:hAnsi="Verdana"/>
                <w:b/>
                <w:sz w:val="20"/>
                <w:szCs w:val="20"/>
              </w:rPr>
              <w:t>…………zł brutto</w:t>
            </w:r>
          </w:p>
        </w:tc>
      </w:tr>
      <w:tr w:rsidR="0043072D" w:rsidRPr="00470DEB" w14:paraId="66DA71AB" w14:textId="77777777" w:rsidTr="0043072D">
        <w:trPr>
          <w:trHeight w:val="706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9B705" w14:textId="77777777" w:rsidR="0043072D" w:rsidRPr="00470DEB" w:rsidRDefault="0043072D" w:rsidP="00F50D11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70DEB">
              <w:rPr>
                <w:rFonts w:ascii="Verdana" w:hAnsi="Verdana"/>
                <w:b/>
                <w:sz w:val="20"/>
                <w:szCs w:val="20"/>
              </w:rPr>
              <w:t>ETAP II</w:t>
            </w:r>
          </w:p>
          <w:p w14:paraId="39DF2FEE" w14:textId="38B1D036" w:rsidR="0043072D" w:rsidRPr="00470DEB" w:rsidRDefault="0043072D" w:rsidP="00F50D11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Wykonanie instalacji wentylacji mechanicznej, klimatyzacji i instalacji gazów technicznych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E93B4" w14:textId="77777777" w:rsidR="0043072D" w:rsidRPr="00470DEB" w:rsidRDefault="0043072D" w:rsidP="00F50D11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75B53CD9" w14:textId="77777777" w:rsidR="0043072D" w:rsidRPr="00470DEB" w:rsidRDefault="0043072D" w:rsidP="00F50D11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70DEB">
              <w:rPr>
                <w:rFonts w:ascii="Verdana" w:hAnsi="Verdana"/>
                <w:b/>
                <w:sz w:val="20"/>
                <w:szCs w:val="20"/>
              </w:rPr>
              <w:t>………………zł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C5694" w14:textId="77777777" w:rsidR="0043072D" w:rsidRPr="00470DEB" w:rsidRDefault="0043072D" w:rsidP="00F50D11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9C24E72" w14:textId="77777777" w:rsidR="0043072D" w:rsidRPr="00470DEB" w:rsidRDefault="0043072D" w:rsidP="00F50D11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6E484DB8" w14:textId="774C6015" w:rsidR="0043072D" w:rsidRPr="00470DEB" w:rsidRDefault="0043072D" w:rsidP="00F50D11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470DEB">
              <w:rPr>
                <w:rFonts w:ascii="Verdana" w:hAnsi="Verdana"/>
                <w:b/>
                <w:sz w:val="20"/>
                <w:szCs w:val="20"/>
              </w:rPr>
              <w:t>…………zł brutto</w:t>
            </w:r>
          </w:p>
        </w:tc>
      </w:tr>
      <w:tr w:rsidR="0043072D" w:rsidRPr="00470DEB" w14:paraId="743C5EE8" w14:textId="77777777" w:rsidTr="0043072D">
        <w:trPr>
          <w:trHeight w:val="718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394FD" w14:textId="77777777" w:rsidR="0043072D" w:rsidRPr="00470DEB" w:rsidRDefault="0043072D" w:rsidP="00F50D11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77978A25" w14:textId="16F62194" w:rsidR="0043072D" w:rsidRPr="00470DEB" w:rsidRDefault="0043072D" w:rsidP="00F50D11">
            <w:pPr>
              <w:widowControl w:val="0"/>
              <w:ind w:right="1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470DEB">
              <w:rPr>
                <w:rFonts w:ascii="Verdana" w:hAnsi="Verdana"/>
                <w:b/>
                <w:bCs/>
                <w:sz w:val="20"/>
                <w:szCs w:val="20"/>
              </w:rPr>
              <w:t>RAZEM ETAPY I-II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9E49" w14:textId="77777777" w:rsidR="0043072D" w:rsidRPr="00470DEB" w:rsidRDefault="0043072D" w:rsidP="00F50D11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6C141F46" w14:textId="77777777" w:rsidR="0043072D" w:rsidRPr="00470DEB" w:rsidRDefault="0043072D" w:rsidP="00F50D11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70DEB">
              <w:rPr>
                <w:rFonts w:ascii="Verdana" w:hAnsi="Verdana"/>
                <w:b/>
                <w:sz w:val="20"/>
                <w:szCs w:val="20"/>
              </w:rPr>
              <w:t>………………zł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0A894" w14:textId="77777777" w:rsidR="0043072D" w:rsidRPr="00470DEB" w:rsidRDefault="0043072D" w:rsidP="00F50D11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43502230" w14:textId="3EFD305C" w:rsidR="0043072D" w:rsidRPr="00470DEB" w:rsidRDefault="0043072D" w:rsidP="00F50D11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….</w:t>
            </w:r>
            <w:r w:rsidRPr="00470DEB">
              <w:rPr>
                <w:rFonts w:ascii="Verdana" w:hAnsi="Verdana"/>
                <w:b/>
                <w:sz w:val="20"/>
                <w:szCs w:val="20"/>
              </w:rPr>
              <w:t>………zł brutto</w:t>
            </w:r>
          </w:p>
        </w:tc>
      </w:tr>
    </w:tbl>
    <w:p w14:paraId="4B11D175" w14:textId="77777777" w:rsidR="0043072D" w:rsidRPr="00470DEB" w:rsidRDefault="0043072D" w:rsidP="0043072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59D53FE" w14:textId="6A60ED52" w:rsidR="0043072D" w:rsidRPr="00470DEB" w:rsidRDefault="0043072D" w:rsidP="0043072D">
      <w:pPr>
        <w:tabs>
          <w:tab w:val="left" w:pos="1276"/>
        </w:tabs>
        <w:jc w:val="both"/>
        <w:rPr>
          <w:rFonts w:ascii="Verdana" w:hAnsi="Verdana"/>
          <w:b/>
          <w:bCs/>
          <w:iCs/>
          <w:color w:val="000000"/>
          <w:sz w:val="20"/>
          <w:szCs w:val="20"/>
        </w:rPr>
      </w:pPr>
      <w:r w:rsidRPr="00470DEB">
        <w:rPr>
          <w:rFonts w:ascii="Verdana" w:hAnsi="Verdana"/>
          <w:b/>
          <w:sz w:val="20"/>
          <w:szCs w:val="20"/>
        </w:rPr>
        <w:t xml:space="preserve">Termin realizacji umowy: do </w:t>
      </w:r>
      <w:r w:rsidR="0078558F">
        <w:rPr>
          <w:rFonts w:ascii="Verdana" w:hAnsi="Verdana"/>
          <w:b/>
          <w:sz w:val="20"/>
          <w:szCs w:val="20"/>
        </w:rPr>
        <w:t>56</w:t>
      </w:r>
      <w:r w:rsidRPr="00470DEB">
        <w:rPr>
          <w:rFonts w:ascii="Verdana" w:hAnsi="Verdana"/>
          <w:b/>
          <w:sz w:val="20"/>
          <w:szCs w:val="20"/>
        </w:rPr>
        <w:t xml:space="preserve"> dni  </w:t>
      </w:r>
      <w:r w:rsidRPr="00470DEB">
        <w:rPr>
          <w:rFonts w:ascii="Verdana" w:hAnsi="Verdana"/>
          <w:b/>
          <w:bCs/>
          <w:iCs/>
          <w:color w:val="000000"/>
          <w:sz w:val="20"/>
          <w:szCs w:val="20"/>
        </w:rPr>
        <w:t xml:space="preserve">od daty podpisania umowy </w:t>
      </w:r>
    </w:p>
    <w:p w14:paraId="7FABEC9E" w14:textId="77777777" w:rsidR="0043072D" w:rsidRPr="00470DEB" w:rsidRDefault="0043072D" w:rsidP="0043072D">
      <w:pPr>
        <w:widowControl w:val="0"/>
        <w:ind w:right="1"/>
        <w:jc w:val="both"/>
        <w:rPr>
          <w:rFonts w:ascii="Verdana" w:hAnsi="Verdana"/>
          <w:b/>
          <w:sz w:val="20"/>
          <w:szCs w:val="20"/>
          <w:u w:val="single"/>
        </w:rPr>
      </w:pPr>
    </w:p>
    <w:p w14:paraId="01A17631" w14:textId="77777777" w:rsidR="0043072D" w:rsidRPr="00470DEB" w:rsidRDefault="0043072D" w:rsidP="0043072D">
      <w:pPr>
        <w:widowControl w:val="0"/>
        <w:ind w:right="1"/>
        <w:jc w:val="both"/>
        <w:rPr>
          <w:rFonts w:ascii="Verdana" w:hAnsi="Verdana"/>
          <w:color w:val="FF0000"/>
          <w:sz w:val="20"/>
          <w:szCs w:val="20"/>
        </w:rPr>
      </w:pPr>
      <w:r w:rsidRPr="00470DEB">
        <w:rPr>
          <w:rFonts w:ascii="Verdana" w:hAnsi="Verdana"/>
          <w:b/>
          <w:sz w:val="20"/>
          <w:szCs w:val="20"/>
          <w:u w:val="single"/>
        </w:rPr>
        <w:t xml:space="preserve">Okres udzielonej gwarancji wynosi: </w:t>
      </w:r>
      <w:r w:rsidRPr="00470DEB">
        <w:rPr>
          <w:rFonts w:ascii="Verdana" w:hAnsi="Verdana"/>
          <w:b/>
          <w:sz w:val="20"/>
          <w:szCs w:val="20"/>
        </w:rPr>
        <w:t>:</w:t>
      </w:r>
      <w:r w:rsidRPr="00470DEB">
        <w:rPr>
          <w:rFonts w:ascii="Verdana" w:hAnsi="Verdana"/>
          <w:sz w:val="20"/>
          <w:szCs w:val="20"/>
        </w:rPr>
        <w:t xml:space="preserve"> …………………*miesięcy </w:t>
      </w:r>
      <w:r w:rsidRPr="00470DEB">
        <w:rPr>
          <w:rFonts w:ascii="Verdana" w:hAnsi="Verdana"/>
          <w:color w:val="FF0000"/>
          <w:sz w:val="20"/>
          <w:szCs w:val="20"/>
        </w:rPr>
        <w:t xml:space="preserve">(kryterium oceny ofert), </w:t>
      </w:r>
    </w:p>
    <w:p w14:paraId="2A3FF4F8" w14:textId="77777777" w:rsidR="0043072D" w:rsidRPr="00470DEB" w:rsidRDefault="0043072D" w:rsidP="0043072D">
      <w:pPr>
        <w:ind w:right="-45"/>
        <w:jc w:val="both"/>
        <w:rPr>
          <w:rFonts w:ascii="Verdana" w:hAnsi="Verdana"/>
          <w:bCs/>
          <w:sz w:val="16"/>
          <w:szCs w:val="16"/>
        </w:rPr>
      </w:pPr>
      <w:r w:rsidRPr="00470DEB">
        <w:rPr>
          <w:rFonts w:ascii="Verdana" w:hAnsi="Verdana"/>
          <w:bCs/>
          <w:i/>
          <w:iCs/>
          <w:sz w:val="16"/>
          <w:szCs w:val="16"/>
        </w:rPr>
        <w:t xml:space="preserve">*W przypadku nie podania okresu gwarancji, Zamawiający przyjmie minimalny okres gwarancji wskazany w SWZ.  </w:t>
      </w:r>
      <w:r w:rsidRPr="00470DEB">
        <w:rPr>
          <w:rFonts w:ascii="Verdana" w:hAnsi="Verdana"/>
          <w:bCs/>
          <w:sz w:val="16"/>
          <w:szCs w:val="16"/>
        </w:rPr>
        <w:t xml:space="preserve"> </w:t>
      </w:r>
    </w:p>
    <w:p w14:paraId="72A5864A" w14:textId="77777777" w:rsidR="0043072D" w:rsidRPr="00470DEB" w:rsidRDefault="0043072D" w:rsidP="0043072D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531DB310" w14:textId="77777777" w:rsidR="0043072D" w:rsidRPr="00470DEB" w:rsidRDefault="0043072D" w:rsidP="0043072D">
      <w:pPr>
        <w:ind w:right="-47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b/>
          <w:sz w:val="20"/>
          <w:szCs w:val="20"/>
        </w:rPr>
        <w:t xml:space="preserve">Termin płatności: </w:t>
      </w:r>
      <w:r w:rsidRPr="00470DEB">
        <w:rPr>
          <w:rFonts w:ascii="Verdana" w:hAnsi="Verdana"/>
          <w:sz w:val="20"/>
          <w:szCs w:val="20"/>
        </w:rPr>
        <w:t>Zapłata wynagrodzenia nastąpi przelewem w terminie do 21 dni od daty otrzymania faktury przez Zamawiającego na rachunek Wykonawcy umieszczony na dzień zlecenia przelewu w wykazie podmiotów o których mowa w art. 96b ust.1) Ustawy o podatku od towarów i usług.</w:t>
      </w:r>
    </w:p>
    <w:p w14:paraId="356B5DE1" w14:textId="77777777" w:rsidR="0043072D" w:rsidRPr="00470DEB" w:rsidRDefault="0043072D" w:rsidP="0043072D">
      <w:pPr>
        <w:rPr>
          <w:rFonts w:ascii="Verdana" w:hAnsi="Verdana"/>
          <w:b/>
          <w:sz w:val="20"/>
          <w:szCs w:val="20"/>
          <w:u w:val="single"/>
        </w:rPr>
      </w:pPr>
    </w:p>
    <w:p w14:paraId="72FD5E3F" w14:textId="77777777" w:rsidR="0043072D" w:rsidRPr="00470DEB" w:rsidRDefault="0043072D" w:rsidP="0043072D">
      <w:pPr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7D158B19" w14:textId="77777777" w:rsidR="0043072D" w:rsidRPr="00470DEB" w:rsidRDefault="0043072D" w:rsidP="0043072D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470DEB">
        <w:rPr>
          <w:rFonts w:ascii="Verdana" w:hAnsi="Verdana"/>
          <w:sz w:val="20"/>
          <w:szCs w:val="20"/>
        </w:rPr>
        <w:t xml:space="preserve"> </w:t>
      </w:r>
    </w:p>
    <w:p w14:paraId="3E8633CB" w14:textId="77777777" w:rsidR="0043072D" w:rsidRPr="00470DEB" w:rsidRDefault="0043072D" w:rsidP="0043072D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color w:val="000000"/>
          <w:sz w:val="20"/>
          <w:szCs w:val="20"/>
          <w:lang w:eastAsia="ar-SA"/>
        </w:rPr>
        <w:lastRenderedPageBreak/>
        <w:t>Oświadczamy, że zapoznaliśmy się z postanowieniami umowy, określonymi w  SWZ</w:t>
      </w:r>
      <w:r w:rsidRPr="00470DEB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470DEB">
        <w:rPr>
          <w:rFonts w:ascii="Verdana" w:hAnsi="Verdana"/>
          <w:sz w:val="20"/>
          <w:szCs w:val="20"/>
          <w:lang w:eastAsia="ar-SA"/>
        </w:rPr>
        <w:t>zamawiającego</w:t>
      </w:r>
      <w:r w:rsidRPr="00470DEB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3D7DDA5F" w14:textId="77777777" w:rsidR="0043072D" w:rsidRPr="00470DEB" w:rsidRDefault="0043072D" w:rsidP="0043072D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470DEB">
        <w:rPr>
          <w:rFonts w:ascii="Verdana" w:hAnsi="Verdana"/>
          <w:b/>
          <w:sz w:val="20"/>
          <w:szCs w:val="20"/>
          <w:vertAlign w:val="superscript"/>
        </w:rPr>
        <w:footnoteReference w:id="1"/>
      </w:r>
    </w:p>
    <w:p w14:paraId="202F505F" w14:textId="77777777" w:rsidR="0043072D" w:rsidRPr="00470DEB" w:rsidRDefault="0043072D" w:rsidP="0043072D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</w:rPr>
        <w:t xml:space="preserve">Oświadczamy, że oferta została sporządzona na podstawie: SWZ, dokumentacji </w:t>
      </w:r>
      <w:r>
        <w:rPr>
          <w:rFonts w:ascii="Verdana" w:hAnsi="Verdana"/>
          <w:sz w:val="20"/>
          <w:szCs w:val="20"/>
        </w:rPr>
        <w:t>przetargowej,</w:t>
      </w:r>
      <w:r w:rsidRPr="00470DEB">
        <w:rPr>
          <w:rFonts w:ascii="Verdana" w:hAnsi="Verdana"/>
          <w:sz w:val="20"/>
          <w:szCs w:val="20"/>
        </w:rPr>
        <w:t xml:space="preserve"> </w:t>
      </w:r>
      <w:proofErr w:type="spellStart"/>
      <w:r w:rsidRPr="00470DEB">
        <w:rPr>
          <w:rFonts w:ascii="Verdana" w:hAnsi="Verdana"/>
          <w:sz w:val="20"/>
          <w:szCs w:val="20"/>
        </w:rPr>
        <w:t>STWiORB</w:t>
      </w:r>
      <w:proofErr w:type="spellEnd"/>
      <w:r w:rsidRPr="00470DEB"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522B0887" w14:textId="77777777" w:rsidR="0043072D" w:rsidRPr="00470DEB" w:rsidRDefault="0043072D" w:rsidP="0043072D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  <w:lang w:eastAsia="ar-SA"/>
        </w:rPr>
        <w:t xml:space="preserve">Oświadczamy, </w:t>
      </w:r>
      <w:r w:rsidRPr="00470DEB">
        <w:rPr>
          <w:rFonts w:ascii="Verdana" w:hAnsi="Verdana"/>
          <w:sz w:val="20"/>
          <w:szCs w:val="20"/>
        </w:rPr>
        <w:t>że materiały, urządzenia oraz wyposażenie będące podstawą do wyliczenia oferowanej przez nas ceny będą posiadały parametry nie gorsze niż wskazane w dokumentacji projektowej oraz w zestawieniu wybranych urządzeń i materiałów.</w:t>
      </w:r>
    </w:p>
    <w:p w14:paraId="57F30FD6" w14:textId="77777777" w:rsidR="0043072D" w:rsidRPr="00470DEB" w:rsidRDefault="0043072D" w:rsidP="0043072D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470DEB"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 w:rsidRPr="00470DEB"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 w:rsidRPr="00470DEB">
        <w:rPr>
          <w:rFonts w:ascii="Verdana" w:hAnsi="Verdana"/>
          <w:bCs/>
          <w:iCs/>
          <w:sz w:val="20"/>
          <w:szCs w:val="20"/>
        </w:rPr>
        <w:t>zgodnie z zapisami SWZ</w:t>
      </w:r>
    </w:p>
    <w:p w14:paraId="22B37B0E" w14:textId="77777777" w:rsidR="0043072D" w:rsidRPr="00470DEB" w:rsidRDefault="0043072D" w:rsidP="0043072D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470DEB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470DEB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470DEB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470DEB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470DEB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że:</w:t>
      </w:r>
    </w:p>
    <w:p w14:paraId="5A849AA8" w14:textId="77777777" w:rsidR="0043072D" w:rsidRPr="00470DEB" w:rsidRDefault="0043072D" w:rsidP="0043072D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bCs/>
          <w:iCs/>
          <w:sz w:val="20"/>
          <w:szCs w:val="20"/>
        </w:rPr>
        <w:t xml:space="preserve">a. </w:t>
      </w:r>
      <w:r w:rsidRPr="00470DEB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2C2DFF51" w14:textId="77777777" w:rsidR="0043072D" w:rsidRPr="00470DEB" w:rsidRDefault="0043072D" w:rsidP="0043072D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bCs/>
          <w:iCs/>
          <w:sz w:val="20"/>
          <w:szCs w:val="20"/>
        </w:rPr>
        <w:t xml:space="preserve">b. </w:t>
      </w:r>
      <w:r w:rsidRPr="00470DEB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7BA8898F" w14:textId="77777777" w:rsidR="0043072D" w:rsidRPr="00470DEB" w:rsidRDefault="0043072D" w:rsidP="0043072D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bCs/>
          <w:iCs/>
          <w:sz w:val="20"/>
          <w:szCs w:val="20"/>
        </w:rPr>
        <w:t xml:space="preserve">c. </w:t>
      </w:r>
      <w:r w:rsidRPr="00470DEB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0BB22990" w14:textId="77777777" w:rsidR="0043072D" w:rsidRPr="00470DEB" w:rsidRDefault="0043072D" w:rsidP="0043072D">
      <w:pPr>
        <w:tabs>
          <w:tab w:val="left" w:pos="567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470DEB">
        <w:rPr>
          <w:rFonts w:ascii="Verdana" w:hAnsi="Verdana"/>
          <w:bCs/>
          <w:iCs/>
          <w:sz w:val="20"/>
          <w:szCs w:val="20"/>
        </w:rPr>
        <w:t xml:space="preserve">d. </w:t>
      </w:r>
      <w:r w:rsidRPr="00470DEB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4CF14178" w14:textId="77777777" w:rsidR="0043072D" w:rsidRPr="00470DEB" w:rsidRDefault="0043072D" w:rsidP="0043072D">
      <w:pPr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bCs/>
          <w:iCs/>
          <w:sz w:val="20"/>
          <w:szCs w:val="20"/>
        </w:rPr>
        <w:t xml:space="preserve">7. </w:t>
      </w:r>
      <w:r w:rsidRPr="00470DEB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470DEB">
        <w:rPr>
          <w:rFonts w:ascii="Verdana" w:hAnsi="Verdana"/>
          <w:sz w:val="20"/>
          <w:szCs w:val="20"/>
        </w:rPr>
        <w:t>*</w:t>
      </w:r>
      <w:r w:rsidRPr="00470DEB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470DEB">
        <w:rPr>
          <w:rFonts w:ascii="Verdana" w:hAnsi="Verdana"/>
          <w:sz w:val="20"/>
          <w:szCs w:val="20"/>
        </w:rPr>
        <w:t>od których dane osobowe bezpośrednio lub pośrednio pozyskałem</w:t>
      </w:r>
      <w:r w:rsidRPr="00470DEB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470DEB">
        <w:rPr>
          <w:rFonts w:ascii="Verdana" w:hAnsi="Verdana"/>
          <w:sz w:val="20"/>
          <w:szCs w:val="20"/>
        </w:rPr>
        <w:t xml:space="preserve">.* * </w:t>
      </w:r>
    </w:p>
    <w:p w14:paraId="5E696F5C" w14:textId="77777777" w:rsidR="0043072D" w:rsidRPr="00470DEB" w:rsidRDefault="0043072D" w:rsidP="0043072D">
      <w:pPr>
        <w:jc w:val="both"/>
        <w:rPr>
          <w:rFonts w:ascii="Verdana" w:hAnsi="Verdana"/>
          <w:sz w:val="16"/>
          <w:szCs w:val="16"/>
        </w:rPr>
      </w:pPr>
      <w:r w:rsidRPr="00470DEB"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DE2034D" w14:textId="77777777" w:rsidR="0043072D" w:rsidRPr="00470DEB" w:rsidRDefault="0043072D" w:rsidP="0043072D">
      <w:pPr>
        <w:suppressAutoHyphens/>
        <w:ind w:left="142" w:hanging="142"/>
        <w:jc w:val="both"/>
        <w:rPr>
          <w:rFonts w:ascii="Verdana" w:eastAsia="Calibri" w:hAnsi="Verdana"/>
          <w:sz w:val="16"/>
          <w:szCs w:val="16"/>
          <w:lang w:eastAsia="zh-CN"/>
        </w:rPr>
      </w:pPr>
      <w:r w:rsidRPr="00470DEB">
        <w:rPr>
          <w:rFonts w:ascii="Verdana" w:eastAsia="Calibri" w:hAnsi="Verdana"/>
          <w:sz w:val="16"/>
          <w:szCs w:val="16"/>
          <w:lang w:eastAsia="zh-CN"/>
        </w:rPr>
        <w:t>**</w:t>
      </w:r>
      <w:r w:rsidRPr="00470DEB">
        <w:rPr>
          <w:rFonts w:ascii="Verdana" w:eastAsia="Calibri" w:hAnsi="Verdana"/>
          <w:color w:val="000000"/>
          <w:sz w:val="16"/>
          <w:szCs w:val="16"/>
          <w:lang w:eastAsia="zh-CN"/>
        </w:rPr>
        <w:t xml:space="preserve">W przypadku gdy wykonawca </w:t>
      </w:r>
      <w:r w:rsidRPr="00470DEB">
        <w:rPr>
          <w:rFonts w:ascii="Verdana" w:eastAsia="Calibri" w:hAnsi="Verdana"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A56383" w14:textId="77777777" w:rsidR="0043072D" w:rsidRPr="00470DEB" w:rsidRDefault="0043072D" w:rsidP="0043072D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</w:p>
    <w:p w14:paraId="0DE75775" w14:textId="77777777" w:rsidR="0043072D" w:rsidRPr="00470DEB" w:rsidRDefault="0043072D" w:rsidP="0043072D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470DEB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470DEB">
        <w:rPr>
          <w:rFonts w:ascii="Verdana" w:hAnsi="Verdana"/>
          <w:b/>
          <w:sz w:val="20"/>
          <w:szCs w:val="20"/>
        </w:rPr>
        <w:t>ppkt</w:t>
      </w:r>
      <w:proofErr w:type="spellEnd"/>
      <w:r w:rsidRPr="00470DEB">
        <w:rPr>
          <w:rFonts w:ascii="Verdana" w:hAnsi="Verdana"/>
          <w:b/>
          <w:sz w:val="20"/>
          <w:szCs w:val="20"/>
        </w:rPr>
        <w:t>. 4 SWZ spełniamy osobiście/</w:t>
      </w:r>
      <w:r>
        <w:rPr>
          <w:rFonts w:ascii="Verdana" w:hAnsi="Verdana"/>
          <w:b/>
          <w:sz w:val="20"/>
          <w:szCs w:val="20"/>
        </w:rPr>
        <w:t xml:space="preserve"> </w:t>
      </w:r>
      <w:r w:rsidRPr="00470DEB">
        <w:rPr>
          <w:rFonts w:ascii="Verdana" w:hAnsi="Verdana"/>
          <w:b/>
          <w:sz w:val="20"/>
          <w:szCs w:val="20"/>
        </w:rPr>
        <w:t>powołujemy się na zasoby podmiotu trzeciego w następującym zakresie</w:t>
      </w:r>
      <w:r w:rsidRPr="00470DEB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470DEB">
        <w:rPr>
          <w:rFonts w:ascii="Verdana" w:hAnsi="Verdana"/>
          <w:b/>
          <w:sz w:val="20"/>
          <w:szCs w:val="20"/>
        </w:rPr>
        <w:t xml:space="preserve"> ………………………………………………………………</w:t>
      </w:r>
    </w:p>
    <w:p w14:paraId="7F12E630" w14:textId="77777777" w:rsidR="0043072D" w:rsidRPr="00470DEB" w:rsidRDefault="0043072D" w:rsidP="0043072D">
      <w:pPr>
        <w:tabs>
          <w:tab w:val="left" w:pos="0"/>
        </w:tabs>
        <w:suppressAutoHyphens/>
        <w:ind w:left="720" w:right="1"/>
        <w:jc w:val="both"/>
        <w:rPr>
          <w:rFonts w:ascii="Verdana" w:hAnsi="Verdana"/>
          <w:b/>
          <w:sz w:val="20"/>
          <w:szCs w:val="20"/>
        </w:rPr>
      </w:pPr>
    </w:p>
    <w:p w14:paraId="1315B29B" w14:textId="77777777" w:rsidR="0043072D" w:rsidRPr="00470DEB" w:rsidRDefault="0043072D" w:rsidP="0043072D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3072D" w:rsidRPr="00470DEB" w14:paraId="37D22D7B" w14:textId="77777777" w:rsidTr="00F50D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2719ED4" w14:textId="77777777" w:rsidR="0043072D" w:rsidRPr="00470DEB" w:rsidRDefault="0043072D" w:rsidP="00F50D1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70DEB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BE6FF8A" w14:textId="77777777" w:rsidR="0043072D" w:rsidRPr="00470DEB" w:rsidRDefault="0043072D" w:rsidP="00F50D1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70DEB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07E6006B" w14:textId="77777777" w:rsidR="0043072D" w:rsidRPr="00470DEB" w:rsidRDefault="0043072D" w:rsidP="00F50D1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70DEB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AAAD97" w14:textId="77777777" w:rsidR="0043072D" w:rsidRPr="00470DEB" w:rsidRDefault="0043072D" w:rsidP="00F50D1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70DEB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43072D" w:rsidRPr="00470DEB" w14:paraId="1D8A32D5" w14:textId="77777777" w:rsidTr="00F50D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527A74C" w14:textId="77777777" w:rsidR="0043072D" w:rsidRPr="00470DEB" w:rsidRDefault="0043072D" w:rsidP="00F50D11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49B965" w14:textId="77777777" w:rsidR="0043072D" w:rsidRPr="00470DEB" w:rsidRDefault="0043072D" w:rsidP="00F50D1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A26AC" w14:textId="77777777" w:rsidR="0043072D" w:rsidRPr="00470DEB" w:rsidRDefault="0043072D" w:rsidP="00F50D1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9CCDE82" w14:textId="77777777" w:rsidR="0043072D" w:rsidRPr="00470DEB" w:rsidRDefault="0043072D" w:rsidP="0043072D">
      <w:pPr>
        <w:tabs>
          <w:tab w:val="left" w:pos="0"/>
        </w:tabs>
        <w:suppressAutoHyphens/>
        <w:ind w:left="720" w:right="1"/>
        <w:jc w:val="both"/>
        <w:rPr>
          <w:rFonts w:ascii="Verdana" w:hAnsi="Verdana"/>
          <w:b/>
          <w:sz w:val="20"/>
          <w:szCs w:val="20"/>
          <w:lang w:eastAsia="zh-CN"/>
        </w:rPr>
      </w:pPr>
    </w:p>
    <w:p w14:paraId="2381143E" w14:textId="77777777" w:rsidR="0043072D" w:rsidRPr="00470DEB" w:rsidRDefault="0043072D" w:rsidP="0043072D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470DEB">
        <w:rPr>
          <w:rFonts w:ascii="Verdana" w:hAnsi="Verdana"/>
          <w:b/>
          <w:sz w:val="20"/>
          <w:szCs w:val="20"/>
        </w:rPr>
        <w:t xml:space="preserve">Oświadczenie, w przypadku </w:t>
      </w:r>
      <w:r w:rsidRPr="00470DEB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 udzielenie zamówienia (Konsorcjum, S.C.) </w:t>
      </w:r>
      <w:r w:rsidRPr="00470DEB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3072D" w:rsidRPr="00470DEB" w14:paraId="375FCA8F" w14:textId="77777777" w:rsidTr="00F50D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9F26165" w14:textId="77777777" w:rsidR="0043072D" w:rsidRPr="00470DEB" w:rsidRDefault="0043072D" w:rsidP="00F50D1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70DEB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28F357C" w14:textId="77777777" w:rsidR="0043072D" w:rsidRPr="00470DEB" w:rsidRDefault="0043072D" w:rsidP="00F50D1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70DEB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03AF0F" w14:textId="77777777" w:rsidR="0043072D" w:rsidRPr="00470DEB" w:rsidRDefault="0043072D" w:rsidP="00F50D1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70DEB">
              <w:rPr>
                <w:rFonts w:ascii="Verdana" w:hAnsi="Verdana"/>
                <w:sz w:val="20"/>
                <w:szCs w:val="20"/>
              </w:rPr>
              <w:t xml:space="preserve">Robota budowlana (zakres), który wykonają </w:t>
            </w:r>
            <w:r w:rsidRPr="00470DEB">
              <w:rPr>
                <w:rFonts w:ascii="Verdana" w:hAnsi="Verdana"/>
                <w:sz w:val="20"/>
                <w:szCs w:val="20"/>
              </w:rPr>
              <w:lastRenderedPageBreak/>
              <w:t xml:space="preserve">poszczególni wykonawcy </w:t>
            </w:r>
          </w:p>
        </w:tc>
      </w:tr>
      <w:tr w:rsidR="0043072D" w:rsidRPr="00470DEB" w14:paraId="67D87E21" w14:textId="77777777" w:rsidTr="00F50D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0EAB04E" w14:textId="77777777" w:rsidR="0043072D" w:rsidRPr="00470DEB" w:rsidRDefault="0043072D" w:rsidP="00F50D11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470DEB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67A90CD" w14:textId="77777777" w:rsidR="0043072D" w:rsidRPr="00470DEB" w:rsidRDefault="0043072D" w:rsidP="00F50D1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1FB09" w14:textId="77777777" w:rsidR="0043072D" w:rsidRPr="00470DEB" w:rsidRDefault="0043072D" w:rsidP="00F50D1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43072D" w:rsidRPr="00470DEB" w14:paraId="17F32F83" w14:textId="77777777" w:rsidTr="00F50D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76BAD79" w14:textId="77777777" w:rsidR="0043072D" w:rsidRPr="00470DEB" w:rsidRDefault="0043072D" w:rsidP="00F50D11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470DEB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8EAF3F7" w14:textId="77777777" w:rsidR="0043072D" w:rsidRPr="00470DEB" w:rsidRDefault="0043072D" w:rsidP="00F50D1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E320E" w14:textId="77777777" w:rsidR="0043072D" w:rsidRPr="00470DEB" w:rsidRDefault="0043072D" w:rsidP="00F50D1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7261B2" w14:textId="77777777" w:rsidR="0043072D" w:rsidRPr="00470DEB" w:rsidRDefault="0043072D" w:rsidP="0043072D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470DEB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A1AD0D8" w14:textId="77777777" w:rsidR="0043072D" w:rsidRPr="00470DEB" w:rsidRDefault="0043072D" w:rsidP="0043072D">
      <w:pPr>
        <w:keepNext/>
        <w:numPr>
          <w:ilvl w:val="0"/>
          <w:numId w:val="7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470DEB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470DEB">
        <w:rPr>
          <w:rFonts w:ascii="Verdana" w:hAnsi="Verdana"/>
          <w:b/>
          <w:bCs/>
          <w:kern w:val="32"/>
          <w:sz w:val="20"/>
          <w:szCs w:val="20"/>
        </w:rPr>
        <w:tab/>
      </w:r>
      <w:r w:rsidRPr="00470DEB">
        <w:rPr>
          <w:rFonts w:ascii="Verdana" w:hAnsi="Verdana"/>
          <w:b/>
          <w:bCs/>
          <w:kern w:val="32"/>
          <w:sz w:val="20"/>
          <w:szCs w:val="20"/>
        </w:rPr>
        <w:tab/>
      </w:r>
      <w:r w:rsidRPr="00470DEB">
        <w:rPr>
          <w:rFonts w:ascii="Verdana" w:hAnsi="Verdana"/>
          <w:b/>
          <w:bCs/>
          <w:kern w:val="32"/>
          <w:sz w:val="20"/>
          <w:szCs w:val="20"/>
        </w:rPr>
        <w:tab/>
      </w:r>
      <w:r w:rsidRPr="00470DEB">
        <w:rPr>
          <w:rFonts w:ascii="Verdana" w:hAnsi="Verdana"/>
          <w:b/>
          <w:bCs/>
          <w:kern w:val="32"/>
          <w:sz w:val="20"/>
          <w:szCs w:val="20"/>
        </w:rPr>
        <w:tab/>
      </w:r>
      <w:r w:rsidRPr="00470DEB">
        <w:rPr>
          <w:rFonts w:ascii="Verdana" w:hAnsi="Verdana"/>
          <w:b/>
          <w:bCs/>
          <w:kern w:val="32"/>
          <w:sz w:val="20"/>
          <w:szCs w:val="20"/>
        </w:rPr>
        <w:tab/>
      </w:r>
      <w:r w:rsidRPr="00470DEB">
        <w:rPr>
          <w:rFonts w:ascii="Verdana" w:hAnsi="Verdana"/>
          <w:b/>
          <w:bCs/>
          <w:kern w:val="32"/>
          <w:sz w:val="20"/>
          <w:szCs w:val="20"/>
        </w:rPr>
        <w:tab/>
      </w:r>
      <w:r w:rsidRPr="00470DEB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61CAA683" w14:textId="77777777" w:rsidR="0043072D" w:rsidRPr="00470DEB" w:rsidRDefault="0043072D" w:rsidP="0043072D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3662EAB3" w14:textId="77777777" w:rsidR="0043072D" w:rsidRPr="00470DEB" w:rsidRDefault="0043072D" w:rsidP="0043072D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</w:rPr>
        <w:t>...................................................</w:t>
      </w:r>
      <w:r w:rsidRPr="00470DEB">
        <w:rPr>
          <w:rFonts w:ascii="Verdana" w:hAnsi="Verdana"/>
          <w:sz w:val="20"/>
          <w:szCs w:val="20"/>
        </w:rPr>
        <w:tab/>
      </w:r>
      <w:r w:rsidRPr="00470DEB">
        <w:rPr>
          <w:rFonts w:ascii="Verdana" w:hAnsi="Verdana"/>
          <w:sz w:val="20"/>
          <w:szCs w:val="20"/>
        </w:rPr>
        <w:tab/>
      </w:r>
    </w:p>
    <w:p w14:paraId="0BD29937" w14:textId="77777777" w:rsidR="0043072D" w:rsidRPr="00470DEB" w:rsidRDefault="0043072D" w:rsidP="0043072D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294C91B2" w14:textId="77777777" w:rsidR="0043072D" w:rsidRPr="00470DEB" w:rsidRDefault="0043072D" w:rsidP="0043072D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470DEB">
        <w:rPr>
          <w:rFonts w:ascii="Verdana" w:hAnsi="Verdana"/>
          <w:sz w:val="20"/>
          <w:szCs w:val="20"/>
        </w:rPr>
        <w:t>ych</w:t>
      </w:r>
      <w:proofErr w:type="spellEnd"/>
      <w:r w:rsidRPr="00470DEB">
        <w:rPr>
          <w:rFonts w:ascii="Verdana" w:hAnsi="Verdana"/>
          <w:sz w:val="20"/>
          <w:szCs w:val="20"/>
        </w:rPr>
        <w:t>) dokumentu(ów) ……………………………………………</w:t>
      </w:r>
      <w:r>
        <w:rPr>
          <w:rFonts w:ascii="Verdana" w:hAnsi="Verdana"/>
          <w:sz w:val="20"/>
          <w:szCs w:val="20"/>
        </w:rPr>
        <w:t xml:space="preserve">, </w:t>
      </w:r>
      <w:r w:rsidRPr="00470DEB">
        <w:rPr>
          <w:rFonts w:ascii="Verdana" w:hAnsi="Verdana"/>
          <w:sz w:val="20"/>
          <w:szCs w:val="20"/>
        </w:rPr>
        <w:t xml:space="preserve"> które dołączamy do oferty.</w:t>
      </w:r>
    </w:p>
    <w:p w14:paraId="797E34C6" w14:textId="77777777" w:rsidR="0043072D" w:rsidRPr="00470DEB" w:rsidRDefault="0043072D" w:rsidP="0043072D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</w:rPr>
        <w:t>załącznikami do niniejszej oferty są:</w:t>
      </w:r>
    </w:p>
    <w:p w14:paraId="79BB8B55" w14:textId="77777777" w:rsidR="0043072D" w:rsidRPr="00470DEB" w:rsidRDefault="0043072D" w:rsidP="0043072D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ADD4260" w14:textId="77777777" w:rsidR="0043072D" w:rsidRPr="00470DEB" w:rsidRDefault="0043072D" w:rsidP="0043072D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05483884" w14:textId="77777777" w:rsidR="0043072D" w:rsidRPr="00470DEB" w:rsidRDefault="0043072D" w:rsidP="0043072D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3EACD90D" w14:textId="77777777" w:rsidR="0043072D" w:rsidRPr="00470DEB" w:rsidRDefault="0043072D" w:rsidP="0043072D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</w:p>
    <w:p w14:paraId="080F8AF0" w14:textId="77777777" w:rsidR="0043072D" w:rsidRPr="00470DEB" w:rsidRDefault="0043072D" w:rsidP="0043072D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470DEB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 podpisem elektronicznym lub podpisem zaufanym lub</w:t>
      </w:r>
      <w:r w:rsidRPr="00470DEB">
        <w:rPr>
          <w:rFonts w:ascii="Verdana" w:hAnsi="Verdana"/>
          <w:color w:val="FF0000"/>
          <w:sz w:val="20"/>
          <w:szCs w:val="20"/>
        </w:rPr>
        <w:t xml:space="preserve"> </w:t>
      </w:r>
      <w:r w:rsidRPr="00470DEB">
        <w:rPr>
          <w:rFonts w:ascii="Verdana" w:hAnsi="Verdana"/>
          <w:bCs/>
          <w:i/>
          <w:iCs/>
          <w:color w:val="FF0000"/>
          <w:sz w:val="20"/>
          <w:szCs w:val="20"/>
        </w:rPr>
        <w:t>podpisem osobistym</w:t>
      </w:r>
    </w:p>
    <w:p w14:paraId="5751CA0A" w14:textId="77777777" w:rsidR="0043072D" w:rsidRPr="00470DEB" w:rsidRDefault="0043072D" w:rsidP="0043072D">
      <w:pPr>
        <w:jc w:val="right"/>
        <w:rPr>
          <w:rFonts w:ascii="Verdana" w:hAnsi="Verdana"/>
          <w:sz w:val="20"/>
          <w:szCs w:val="20"/>
        </w:rPr>
      </w:pPr>
    </w:p>
    <w:p w14:paraId="77C0CBF4" w14:textId="77777777" w:rsidR="0043072D" w:rsidRPr="00470DEB" w:rsidRDefault="0043072D" w:rsidP="0043072D">
      <w:pPr>
        <w:rPr>
          <w:rFonts w:ascii="Verdana" w:hAnsi="Verdana"/>
          <w:sz w:val="20"/>
          <w:szCs w:val="20"/>
        </w:rPr>
      </w:pPr>
    </w:p>
    <w:p w14:paraId="74904727" w14:textId="77777777" w:rsidR="00FE545C" w:rsidRDefault="00FE545C" w:rsidP="0043072D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3C650" w14:textId="77777777" w:rsidR="00226A75" w:rsidRDefault="00226A75">
      <w:r>
        <w:separator/>
      </w:r>
    </w:p>
  </w:endnote>
  <w:endnote w:type="continuationSeparator" w:id="0">
    <w:p w14:paraId="6DCA30A2" w14:textId="77777777" w:rsidR="00226A75" w:rsidRDefault="00226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1CC7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AD25F" w14:textId="77777777" w:rsidR="00226A75" w:rsidRDefault="00226A75">
      <w:r>
        <w:separator/>
      </w:r>
    </w:p>
  </w:footnote>
  <w:footnote w:type="continuationSeparator" w:id="0">
    <w:p w14:paraId="3863C480" w14:textId="77777777" w:rsidR="00226A75" w:rsidRDefault="00226A75">
      <w:r>
        <w:continuationSeparator/>
      </w:r>
    </w:p>
  </w:footnote>
  <w:footnote w:id="1">
    <w:p w14:paraId="3A5D462E" w14:textId="77777777" w:rsidR="0043072D" w:rsidRDefault="0043072D" w:rsidP="0043072D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275A13FA" w14:textId="77777777" w:rsidR="0043072D" w:rsidRDefault="0043072D" w:rsidP="0043072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A2C615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816816B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9ADEC400"/>
    <w:lvl w:ilvl="0" w:tplc="AC6E8A8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378857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37733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2255385">
    <w:abstractNumId w:val="3"/>
  </w:num>
  <w:num w:numId="4" w16cid:durableId="579289425">
    <w:abstractNumId w:val="5"/>
  </w:num>
  <w:num w:numId="5" w16cid:durableId="21139335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13580994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708641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869511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6A7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26A75"/>
    <w:rsid w:val="002723B0"/>
    <w:rsid w:val="00315A4A"/>
    <w:rsid w:val="0043072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558F"/>
    <w:rsid w:val="007A4321"/>
    <w:rsid w:val="00833933"/>
    <w:rsid w:val="00853083"/>
    <w:rsid w:val="008B2F0C"/>
    <w:rsid w:val="008B4928"/>
    <w:rsid w:val="008D2AB8"/>
    <w:rsid w:val="008F1C66"/>
    <w:rsid w:val="0090649A"/>
    <w:rsid w:val="00970FE4"/>
    <w:rsid w:val="00A0022B"/>
    <w:rsid w:val="00A346FE"/>
    <w:rsid w:val="00A47B4D"/>
    <w:rsid w:val="00A83018"/>
    <w:rsid w:val="00AC6578"/>
    <w:rsid w:val="00B774DC"/>
    <w:rsid w:val="00BE1D59"/>
    <w:rsid w:val="00C63E8D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7E987"/>
  <w15:chartTrackingRefBased/>
  <w15:docId w15:val="{F162771D-0C22-47EE-A5C0-F85A6ECA1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43072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741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Bożena Jurowska</cp:lastModifiedBy>
  <cp:revision>2</cp:revision>
  <cp:lastPrinted>1899-12-31T23:00:00Z</cp:lastPrinted>
  <dcterms:created xsi:type="dcterms:W3CDTF">2025-08-22T09:13:00Z</dcterms:created>
  <dcterms:modified xsi:type="dcterms:W3CDTF">2025-08-22T09:13:00Z</dcterms:modified>
</cp:coreProperties>
</file>