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54D6ECB5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5D400C">
        <w:rPr>
          <w:sz w:val="22"/>
          <w:szCs w:val="22"/>
        </w:rPr>
        <w:t>3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5FC33B1D" w:rsidR="00963479" w:rsidRPr="00960B79" w:rsidRDefault="00963479" w:rsidP="00963479">
      <w:pPr>
        <w:jc w:val="center"/>
        <w:rPr>
          <w:b/>
          <w:i/>
          <w:sz w:val="22"/>
          <w:szCs w:val="22"/>
        </w:rPr>
      </w:pPr>
    </w:p>
    <w:p w14:paraId="1696D320" w14:textId="7FB270F3" w:rsidR="00963479" w:rsidRPr="00960B79" w:rsidRDefault="00963479" w:rsidP="00963479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Zawarta w Krakowie w wyniku przeprowadzonego postępowania o zamówienie publiczne w trybie </w:t>
      </w:r>
      <w:r w:rsidR="00B540CA">
        <w:rPr>
          <w:b/>
          <w:sz w:val="22"/>
          <w:szCs w:val="22"/>
        </w:rPr>
        <w:t>po</w:t>
      </w:r>
      <w:r w:rsidR="00BF6AA6">
        <w:rPr>
          <w:b/>
          <w:sz w:val="22"/>
          <w:szCs w:val="22"/>
        </w:rPr>
        <w:t>d</w:t>
      </w:r>
      <w:r w:rsidR="00B540CA">
        <w:rPr>
          <w:b/>
          <w:sz w:val="22"/>
          <w:szCs w:val="22"/>
        </w:rPr>
        <w:t>stawowym bez negocjacji</w:t>
      </w:r>
    </w:p>
    <w:p w14:paraId="1696D321" w14:textId="362A38C6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pomiędzy:</w:t>
      </w:r>
    </w:p>
    <w:p w14:paraId="1696D322" w14:textId="77777777" w:rsidR="00963479" w:rsidRPr="00960B79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Wydział /Instytut, inna jednostka/...........................</w:t>
      </w:r>
    </w:p>
    <w:p w14:paraId="1696D324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5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Dziekana Wydziału /Kierownika Jednostki/................................................ </w:t>
      </w:r>
    </w:p>
    <w:p w14:paraId="1696D327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zwaną dalej </w:t>
      </w:r>
      <w:r w:rsidRPr="00CF1E99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43A828BB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CF1E99">
        <w:rPr>
          <w:b/>
          <w:sz w:val="22"/>
          <w:szCs w:val="22"/>
        </w:rPr>
        <w:t>ZLECENIOBIORCĄ</w:t>
      </w: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26476F7A" w14:textId="0B6EDCA0" w:rsidR="00A7608B" w:rsidRPr="00A7608B" w:rsidRDefault="00A7608B" w:rsidP="00A7608B">
      <w:pPr>
        <w:jc w:val="both"/>
        <w:rPr>
          <w:sz w:val="22"/>
          <w:szCs w:val="22"/>
        </w:rPr>
      </w:pPr>
      <w:r w:rsidRPr="00A7608B">
        <w:rPr>
          <w:sz w:val="22"/>
          <w:szCs w:val="22"/>
        </w:rPr>
        <w:t>1.</w:t>
      </w:r>
      <w:r w:rsidRPr="00A7608B">
        <w:rPr>
          <w:sz w:val="22"/>
          <w:szCs w:val="22"/>
        </w:rPr>
        <w:tab/>
      </w:r>
      <w:r>
        <w:rPr>
          <w:sz w:val="22"/>
          <w:szCs w:val="22"/>
        </w:rPr>
        <w:t xml:space="preserve"> </w:t>
      </w:r>
      <w:r w:rsidRPr="00A7608B">
        <w:rPr>
          <w:sz w:val="22"/>
          <w:szCs w:val="22"/>
        </w:rPr>
        <w:t xml:space="preserve">Przedmiotem niniejszej umowy jest: </w:t>
      </w:r>
      <w:r w:rsidR="00240610" w:rsidRPr="00240610">
        <w:rPr>
          <w:b/>
          <w:sz w:val="22"/>
          <w:szCs w:val="22"/>
        </w:rPr>
        <w:t>Usługa w zakresie wsparcia technicznego strony internetowej Wydawnictw AGH</w:t>
      </w:r>
      <w:r w:rsidRPr="00A7608B">
        <w:rPr>
          <w:sz w:val="22"/>
          <w:szCs w:val="22"/>
        </w:rPr>
        <w:t>, zgodnie ze złożoną ofertą (załącznik nr 1 do Umowy).</w:t>
      </w:r>
    </w:p>
    <w:p w14:paraId="1BB987A0" w14:textId="3712A033" w:rsidR="00172783" w:rsidRDefault="00A7608B" w:rsidP="00A7608B">
      <w:pPr>
        <w:jc w:val="both"/>
        <w:rPr>
          <w:sz w:val="22"/>
          <w:szCs w:val="22"/>
        </w:rPr>
      </w:pPr>
      <w:r w:rsidRPr="00A7608B">
        <w:rPr>
          <w:sz w:val="22"/>
          <w:szCs w:val="22"/>
        </w:rPr>
        <w:t>2.</w:t>
      </w:r>
      <w:r w:rsidRPr="00A7608B">
        <w:rPr>
          <w:sz w:val="22"/>
          <w:szCs w:val="22"/>
        </w:rPr>
        <w:tab/>
      </w:r>
      <w:r>
        <w:rPr>
          <w:sz w:val="22"/>
          <w:szCs w:val="22"/>
        </w:rPr>
        <w:t xml:space="preserve"> </w:t>
      </w:r>
      <w:r w:rsidRPr="00A7608B">
        <w:rPr>
          <w:sz w:val="22"/>
          <w:szCs w:val="22"/>
        </w:rPr>
        <w:t>Szczegółowy opis przedmiotu zamówienia znajduje się w załączniku nr 1 do niniejszej umowy – opis przedmiotu zamówienia SWZ i oferta Zleceniobiorcy.</w:t>
      </w:r>
    </w:p>
    <w:p w14:paraId="6098863A" w14:textId="77777777" w:rsidR="00240610" w:rsidRDefault="00240610" w:rsidP="00A7608B">
      <w:pPr>
        <w:jc w:val="both"/>
        <w:rPr>
          <w:sz w:val="22"/>
          <w:szCs w:val="22"/>
        </w:rPr>
      </w:pPr>
    </w:p>
    <w:p w14:paraId="1696D333" w14:textId="475B7C3A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2</w:t>
      </w:r>
    </w:p>
    <w:p w14:paraId="5242A4C7" w14:textId="7AFA6F06" w:rsidR="00A7608B" w:rsidRDefault="00240610" w:rsidP="00A7608B">
      <w:pPr>
        <w:spacing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1. </w:t>
      </w:r>
      <w:r w:rsidR="00A7608B" w:rsidRPr="00A7608B">
        <w:rPr>
          <w:sz w:val="22"/>
          <w:szCs w:val="22"/>
        </w:rPr>
        <w:t xml:space="preserve">Termin realizacji umowy: </w:t>
      </w:r>
      <w:r w:rsidR="00A7608B" w:rsidRPr="00A7608B">
        <w:rPr>
          <w:bCs/>
          <w:sz w:val="22"/>
          <w:szCs w:val="22"/>
        </w:rPr>
        <w:t xml:space="preserve">Przez okres 12 od daty </w:t>
      </w:r>
      <w:r>
        <w:rPr>
          <w:bCs/>
          <w:sz w:val="22"/>
          <w:szCs w:val="22"/>
        </w:rPr>
        <w:t>podpisania niniejszej umowy</w:t>
      </w:r>
      <w:r w:rsidR="00A7608B" w:rsidRPr="00A7608B">
        <w:rPr>
          <w:bCs/>
          <w:sz w:val="22"/>
          <w:szCs w:val="22"/>
        </w:rPr>
        <w:t xml:space="preserve">. </w:t>
      </w:r>
    </w:p>
    <w:p w14:paraId="3CED53CB" w14:textId="79E466BB" w:rsidR="00240610" w:rsidRPr="00240610" w:rsidRDefault="00240610" w:rsidP="00240610">
      <w:pPr>
        <w:spacing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2.</w:t>
      </w:r>
      <w:r w:rsidRPr="00240610">
        <w:rPr>
          <w:bCs/>
          <w:sz w:val="22"/>
          <w:szCs w:val="22"/>
        </w:rPr>
        <w:t xml:space="preserve"> Czas rozwiązania problemu wady o wysokim priorytecie: …… dni roboczych od chwili zgłoszenia;</w:t>
      </w:r>
    </w:p>
    <w:p w14:paraId="77B45BB9" w14:textId="4EB98D82" w:rsidR="00240610" w:rsidRDefault="00240610" w:rsidP="00240610">
      <w:pPr>
        <w:spacing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3.</w:t>
      </w:r>
      <w:r w:rsidRPr="00240610">
        <w:rPr>
          <w:bCs/>
          <w:sz w:val="22"/>
          <w:szCs w:val="22"/>
        </w:rPr>
        <w:t xml:space="preserve"> Czas rozwiązania problemu wady o normalnym priorytecie: …… dni roboczych od chwili zgłoszenia;</w:t>
      </w:r>
    </w:p>
    <w:p w14:paraId="3F768D64" w14:textId="7E42F933" w:rsidR="0006307B" w:rsidRPr="00240610" w:rsidRDefault="0006307B" w:rsidP="00240610">
      <w:pPr>
        <w:spacing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4. </w:t>
      </w:r>
      <w:r w:rsidRPr="00240610">
        <w:rPr>
          <w:bCs/>
          <w:sz w:val="22"/>
          <w:szCs w:val="22"/>
        </w:rPr>
        <w:t xml:space="preserve">Czas rozwiązania problemu wady o </w:t>
      </w:r>
      <w:r>
        <w:rPr>
          <w:bCs/>
          <w:sz w:val="22"/>
          <w:szCs w:val="22"/>
        </w:rPr>
        <w:t>niskim</w:t>
      </w:r>
      <w:r w:rsidRPr="00240610">
        <w:rPr>
          <w:bCs/>
          <w:sz w:val="22"/>
          <w:szCs w:val="22"/>
        </w:rPr>
        <w:t xml:space="preserve"> priorytecie: </w:t>
      </w:r>
      <w:r>
        <w:rPr>
          <w:bCs/>
          <w:sz w:val="22"/>
          <w:szCs w:val="22"/>
        </w:rPr>
        <w:t>do 5</w:t>
      </w:r>
      <w:r w:rsidRPr="00240610">
        <w:rPr>
          <w:bCs/>
          <w:sz w:val="22"/>
          <w:szCs w:val="22"/>
        </w:rPr>
        <w:t xml:space="preserve"> dni roboczych od chwili zgłoszenia;</w:t>
      </w:r>
    </w:p>
    <w:p w14:paraId="634DF481" w14:textId="0B6E9A5F" w:rsidR="00240610" w:rsidRDefault="00A640DB" w:rsidP="00240610">
      <w:pPr>
        <w:spacing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5</w:t>
      </w:r>
      <w:r w:rsidR="00240610">
        <w:rPr>
          <w:bCs/>
          <w:sz w:val="22"/>
          <w:szCs w:val="22"/>
        </w:rPr>
        <w:t>.</w:t>
      </w:r>
      <w:r w:rsidR="00240610" w:rsidRPr="00240610">
        <w:rPr>
          <w:bCs/>
          <w:sz w:val="22"/>
          <w:szCs w:val="22"/>
        </w:rPr>
        <w:t xml:space="preserve"> Czas odpowiedzi na zgłoszenie „how to”: …… dni roboczych od chwili zgłoszenia</w:t>
      </w:r>
      <w:r w:rsidR="00240610">
        <w:rPr>
          <w:bCs/>
          <w:sz w:val="22"/>
          <w:szCs w:val="22"/>
        </w:rPr>
        <w:t>.</w:t>
      </w:r>
    </w:p>
    <w:p w14:paraId="08C35762" w14:textId="77777777" w:rsidR="00240610" w:rsidRPr="00A7608B" w:rsidRDefault="00240610" w:rsidP="00240610">
      <w:pPr>
        <w:spacing w:line="276" w:lineRule="auto"/>
        <w:jc w:val="both"/>
        <w:rPr>
          <w:bCs/>
          <w:sz w:val="22"/>
          <w:szCs w:val="22"/>
        </w:rPr>
      </w:pPr>
    </w:p>
    <w:p w14:paraId="1696D338" w14:textId="4DAC97AE" w:rsidR="009634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53246C73" w14:textId="676112E5" w:rsidR="00A7608B" w:rsidRPr="00A7608B" w:rsidRDefault="00A7608B" w:rsidP="00A7608B">
      <w:pPr>
        <w:pStyle w:val="Tekstpodstawowy"/>
        <w:ind w:right="-47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A7608B">
        <w:rPr>
          <w:sz w:val="22"/>
          <w:szCs w:val="22"/>
        </w:rPr>
        <w:t xml:space="preserve">Strony ustalają </w:t>
      </w:r>
      <w:bookmarkStart w:id="0" w:name="_Hlk181961085"/>
      <w:r w:rsidRPr="00A7608B">
        <w:rPr>
          <w:sz w:val="22"/>
          <w:szCs w:val="22"/>
        </w:rPr>
        <w:t>cenę netto za przedmiot umowy szczegółowo określony w § 1 na  kwotę</w:t>
      </w:r>
      <w:r w:rsidR="00240610">
        <w:rPr>
          <w:sz w:val="22"/>
          <w:szCs w:val="22"/>
        </w:rPr>
        <w:t xml:space="preserve"> </w:t>
      </w:r>
      <w:r w:rsidRPr="00A7608B">
        <w:rPr>
          <w:sz w:val="22"/>
          <w:szCs w:val="22"/>
        </w:rPr>
        <w:t>...........................</w:t>
      </w:r>
      <w:r w:rsidRPr="00A7608B">
        <w:rPr>
          <w:i/>
          <w:sz w:val="22"/>
          <w:szCs w:val="22"/>
        </w:rPr>
        <w:t>(słownie....................................................................................)</w:t>
      </w:r>
      <w:bookmarkEnd w:id="0"/>
    </w:p>
    <w:p w14:paraId="37616327" w14:textId="14237FA2" w:rsidR="00A7608B" w:rsidRPr="00355ADF" w:rsidRDefault="00A7608B" w:rsidP="00A7608B">
      <w:pPr>
        <w:pStyle w:val="Tekstpodstawowy"/>
        <w:ind w:right="-47"/>
        <w:jc w:val="both"/>
        <w:rPr>
          <w:sz w:val="22"/>
          <w:szCs w:val="22"/>
        </w:rPr>
      </w:pPr>
      <w:r w:rsidRPr="00355ADF">
        <w:rPr>
          <w:sz w:val="22"/>
          <w:szCs w:val="22"/>
        </w:rPr>
        <w:t xml:space="preserve">2. Do powyższej kwoty Sprzedawca doliczy </w:t>
      </w:r>
      <w:r w:rsidR="00355ADF">
        <w:rPr>
          <w:sz w:val="22"/>
          <w:szCs w:val="22"/>
        </w:rPr>
        <w:t xml:space="preserve">właściwą stawkę </w:t>
      </w:r>
      <w:r w:rsidRPr="00355ADF">
        <w:rPr>
          <w:sz w:val="22"/>
          <w:szCs w:val="22"/>
        </w:rPr>
        <w:t>podatk</w:t>
      </w:r>
      <w:r w:rsidR="00355ADF">
        <w:rPr>
          <w:sz w:val="22"/>
          <w:szCs w:val="22"/>
        </w:rPr>
        <w:t>u</w:t>
      </w:r>
      <w:r w:rsidRPr="00355ADF">
        <w:rPr>
          <w:sz w:val="22"/>
          <w:szCs w:val="22"/>
        </w:rPr>
        <w:t xml:space="preserve"> VAT</w:t>
      </w:r>
      <w:r w:rsidR="00355ADF">
        <w:rPr>
          <w:sz w:val="22"/>
          <w:szCs w:val="22"/>
        </w:rPr>
        <w:t>.</w:t>
      </w:r>
    </w:p>
    <w:p w14:paraId="2E258DCF" w14:textId="121ED3D4" w:rsidR="00A7608B" w:rsidRPr="00A7608B" w:rsidRDefault="00A7608B" w:rsidP="00A7608B">
      <w:pPr>
        <w:pStyle w:val="Tekstpodstawowy"/>
        <w:ind w:right="-47"/>
        <w:jc w:val="both"/>
        <w:rPr>
          <w:i/>
          <w:sz w:val="22"/>
          <w:szCs w:val="22"/>
        </w:rPr>
      </w:pPr>
      <w:r w:rsidRPr="00355ADF">
        <w:rPr>
          <w:sz w:val="22"/>
          <w:szCs w:val="22"/>
        </w:rPr>
        <w:t>3. Cena brutto za przedmiot umowy szczegółowo określony w § 1 wynosi</w:t>
      </w:r>
      <w:r w:rsidR="00240610">
        <w:rPr>
          <w:sz w:val="22"/>
          <w:szCs w:val="22"/>
        </w:rPr>
        <w:t xml:space="preserve"> </w:t>
      </w:r>
      <w:r w:rsidRPr="00355ADF">
        <w:rPr>
          <w:sz w:val="22"/>
          <w:szCs w:val="22"/>
        </w:rPr>
        <w:t>……………………(</w:t>
      </w:r>
      <w:r w:rsidRPr="00355ADF">
        <w:rPr>
          <w:i/>
          <w:sz w:val="22"/>
          <w:szCs w:val="22"/>
        </w:rPr>
        <w:t>słownie:…………………………………………………………, 00/100.</w:t>
      </w:r>
    </w:p>
    <w:p w14:paraId="7143DA8E" w14:textId="1D8FB7C0" w:rsidR="00A7608B" w:rsidRDefault="00A7608B" w:rsidP="00A7608B">
      <w:pPr>
        <w:pStyle w:val="Tekstpodstawowy"/>
        <w:ind w:right="-47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4. </w:t>
      </w:r>
      <w:r w:rsidRPr="00A7608B">
        <w:rPr>
          <w:sz w:val="22"/>
          <w:szCs w:val="22"/>
        </w:rPr>
        <w:t>Wynagrodzenie, o którym mowa w ust. 1 obejmuje wszystkie koszty jakie powstaną w związku z wykonaniem przedmiotu umowy. Zleceniobiorcy nie przysługuje zwrot od Zleceniodawcy jakichkolwiek dodatkowych kosztów, opłat i podatków poniesionych przez Zleceniobiorcę w związku z realizacją przedmiotu umowy.</w:t>
      </w:r>
      <w:r w:rsidRPr="00A7608B">
        <w:rPr>
          <w:b/>
          <w:bCs/>
          <w:sz w:val="22"/>
          <w:szCs w:val="22"/>
        </w:rPr>
        <w:t xml:space="preserve"> </w:t>
      </w:r>
    </w:p>
    <w:p w14:paraId="2D89107A" w14:textId="43B1306D" w:rsidR="00F84992" w:rsidRDefault="00F84992" w:rsidP="00A7608B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5. C</w:t>
      </w:r>
      <w:r w:rsidRPr="00F84992">
        <w:rPr>
          <w:sz w:val="22"/>
          <w:szCs w:val="22"/>
        </w:rPr>
        <w:t>en</w:t>
      </w:r>
      <w:r>
        <w:rPr>
          <w:sz w:val="22"/>
          <w:szCs w:val="22"/>
        </w:rPr>
        <w:t>a</w:t>
      </w:r>
      <w:r w:rsidRPr="00F84992">
        <w:rPr>
          <w:sz w:val="22"/>
          <w:szCs w:val="22"/>
        </w:rPr>
        <w:t xml:space="preserve"> netto za </w:t>
      </w:r>
      <w:r>
        <w:rPr>
          <w:sz w:val="22"/>
          <w:szCs w:val="22"/>
        </w:rPr>
        <w:t xml:space="preserve">miesiąc świadczenia usługi </w:t>
      </w:r>
      <w:r w:rsidRPr="00F84992">
        <w:rPr>
          <w:sz w:val="22"/>
          <w:szCs w:val="22"/>
        </w:rPr>
        <w:t>szczegółowo określon</w:t>
      </w:r>
      <w:r>
        <w:rPr>
          <w:sz w:val="22"/>
          <w:szCs w:val="22"/>
        </w:rPr>
        <w:t>ej</w:t>
      </w:r>
      <w:r w:rsidRPr="00F84992">
        <w:rPr>
          <w:sz w:val="22"/>
          <w:szCs w:val="22"/>
        </w:rPr>
        <w:t xml:space="preserve"> w § 1 </w:t>
      </w:r>
      <w:r>
        <w:rPr>
          <w:sz w:val="22"/>
          <w:szCs w:val="22"/>
        </w:rPr>
        <w:t xml:space="preserve">wynosi </w:t>
      </w:r>
      <w:r w:rsidRPr="00F84992">
        <w:rPr>
          <w:sz w:val="22"/>
          <w:szCs w:val="22"/>
        </w:rPr>
        <w:t>...........................(słownie....................................................................................)</w:t>
      </w:r>
      <w:r>
        <w:rPr>
          <w:sz w:val="22"/>
          <w:szCs w:val="22"/>
        </w:rPr>
        <w:t>.</w:t>
      </w:r>
    </w:p>
    <w:p w14:paraId="60312F91" w14:textId="4F7616F6" w:rsidR="00F84992" w:rsidRDefault="00F84992" w:rsidP="00A7608B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Pr="00F84992">
        <w:rPr>
          <w:sz w:val="22"/>
          <w:szCs w:val="22"/>
        </w:rPr>
        <w:t xml:space="preserve">. Cena </w:t>
      </w:r>
      <w:r>
        <w:rPr>
          <w:sz w:val="22"/>
          <w:szCs w:val="22"/>
        </w:rPr>
        <w:t>brutto</w:t>
      </w:r>
      <w:r w:rsidRPr="00F84992">
        <w:rPr>
          <w:sz w:val="22"/>
          <w:szCs w:val="22"/>
        </w:rPr>
        <w:t xml:space="preserve"> za miesiąc świadczenia usługi szczegółowo określonej w § 1 wynosi ...........................(słownie....................................................................................)</w:t>
      </w:r>
      <w:r>
        <w:rPr>
          <w:sz w:val="22"/>
          <w:szCs w:val="22"/>
        </w:rPr>
        <w:t>. Powyższa cena zawiera właściwą stawkę podatku VAT.</w:t>
      </w:r>
    </w:p>
    <w:p w14:paraId="005BB7D5" w14:textId="77777777" w:rsidR="00240610" w:rsidRPr="00F84992" w:rsidRDefault="00240610" w:rsidP="00A7608B">
      <w:pPr>
        <w:pStyle w:val="Tekstpodstawowy"/>
        <w:ind w:right="-47"/>
        <w:jc w:val="both"/>
        <w:rPr>
          <w:sz w:val="22"/>
          <w:szCs w:val="22"/>
        </w:rPr>
      </w:pPr>
    </w:p>
    <w:p w14:paraId="63C0DE9F" w14:textId="5D935BA7" w:rsidR="004E10CF" w:rsidRPr="004E10CF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4E10CF">
        <w:rPr>
          <w:b/>
          <w:bCs/>
          <w:sz w:val="22"/>
          <w:szCs w:val="22"/>
        </w:rPr>
        <w:t xml:space="preserve">§ </w:t>
      </w:r>
      <w:r w:rsidRPr="00172783">
        <w:rPr>
          <w:bCs/>
          <w:sz w:val="22"/>
          <w:szCs w:val="22"/>
        </w:rPr>
        <w:t>4</w:t>
      </w:r>
      <w:r w:rsidRPr="004E10CF">
        <w:rPr>
          <w:b/>
          <w:bCs/>
          <w:sz w:val="22"/>
          <w:szCs w:val="22"/>
        </w:rPr>
        <w:t xml:space="preserve"> </w:t>
      </w:r>
    </w:p>
    <w:p w14:paraId="7929613C" w14:textId="7DC56255" w:rsidR="004E10CF" w:rsidRPr="008C2C63" w:rsidRDefault="004E10CF" w:rsidP="008C2C63">
      <w:pPr>
        <w:pStyle w:val="Akapitzlist"/>
        <w:numPr>
          <w:ilvl w:val="0"/>
          <w:numId w:val="31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bookmarkStart w:id="1" w:name="_Hlk114480534"/>
      <w:r w:rsidRPr="008C2C63">
        <w:rPr>
          <w:rFonts w:eastAsia="Arial Unicode MS"/>
          <w:sz w:val="22"/>
          <w:szCs w:val="22"/>
        </w:rPr>
        <w:t xml:space="preserve">Zleceniobiorca </w:t>
      </w:r>
      <w:bookmarkEnd w:id="1"/>
      <w:r w:rsidRPr="008C2C63">
        <w:rPr>
          <w:rFonts w:eastAsia="Arial Unicode MS"/>
          <w:sz w:val="22"/>
          <w:szCs w:val="22"/>
        </w:rPr>
        <w:t>zobowiązuje się do wykonania przedmiotu Umowy ze szczególną starannością, przestrzegając wszelkich wymaganych prawem przepisów, stosownych norm.</w:t>
      </w:r>
    </w:p>
    <w:p w14:paraId="4384408B" w14:textId="2D24E18A" w:rsidR="004E10CF" w:rsidRPr="00A640DB" w:rsidRDefault="004E10CF" w:rsidP="008C2C63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r w:rsidRPr="004E10CF">
        <w:rPr>
          <w:rFonts w:eastAsia="Arial Unicode MS"/>
          <w:sz w:val="22"/>
          <w:szCs w:val="22"/>
        </w:rPr>
        <w:t xml:space="preserve">Zleceniobiorca </w:t>
      </w:r>
      <w:r w:rsidRPr="004E10CF">
        <w:rPr>
          <w:sz w:val="22"/>
          <w:szCs w:val="22"/>
        </w:rPr>
        <w:t>oświadcza, że posiada odpowiednią wiedzę, umiejętności i uprawnienia konieczne dla prawidłowego wykonywania Umowy.</w:t>
      </w:r>
    </w:p>
    <w:p w14:paraId="7AED395B" w14:textId="79BE4A2C" w:rsidR="00A640DB" w:rsidRDefault="00A640DB" w:rsidP="00A640DB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</w:p>
    <w:p w14:paraId="14306C67" w14:textId="20BB6CFC" w:rsidR="00A640DB" w:rsidRDefault="00A640DB" w:rsidP="00A640DB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</w:p>
    <w:p w14:paraId="5150B08D" w14:textId="77777777" w:rsidR="00A640DB" w:rsidRPr="00240610" w:rsidRDefault="00A640DB" w:rsidP="00A640DB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</w:p>
    <w:p w14:paraId="21C96EAA" w14:textId="77777777" w:rsidR="00240610" w:rsidRPr="004E10CF" w:rsidRDefault="00240610" w:rsidP="00240610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bookmarkStart w:id="2" w:name="_GoBack"/>
      <w:bookmarkEnd w:id="2"/>
    </w:p>
    <w:p w14:paraId="1696D33D" w14:textId="6017483E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lastRenderedPageBreak/>
        <w:t xml:space="preserve">§ </w:t>
      </w:r>
      <w:r w:rsidR="004E10CF">
        <w:rPr>
          <w:sz w:val="22"/>
          <w:szCs w:val="22"/>
        </w:rPr>
        <w:t>5</w:t>
      </w:r>
    </w:p>
    <w:p w14:paraId="45CB6515" w14:textId="7460EB0C" w:rsidR="004B6656" w:rsidRPr="00EE6B9D" w:rsidRDefault="00240610" w:rsidP="004B6656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963479" w:rsidRPr="00960B79">
        <w:rPr>
          <w:sz w:val="22"/>
          <w:szCs w:val="22"/>
        </w:rPr>
        <w:t>Należność</w:t>
      </w:r>
      <w:r w:rsidR="005F1BCA" w:rsidRPr="00960B79">
        <w:rPr>
          <w:sz w:val="22"/>
          <w:szCs w:val="22"/>
        </w:rPr>
        <w:t>,</w:t>
      </w:r>
      <w:r w:rsidR="00963479" w:rsidRPr="00960B79">
        <w:rPr>
          <w:sz w:val="22"/>
          <w:szCs w:val="22"/>
        </w:rPr>
        <w:t xml:space="preserve"> o której mowa w § 3 będzie regulowana przez </w:t>
      </w:r>
      <w:r w:rsidR="00963479" w:rsidRPr="004B6656">
        <w:rPr>
          <w:sz w:val="22"/>
          <w:szCs w:val="22"/>
        </w:rPr>
        <w:t>Zleceniodawcę</w:t>
      </w:r>
      <w:r w:rsidR="00F84992">
        <w:rPr>
          <w:sz w:val="22"/>
          <w:szCs w:val="22"/>
        </w:rPr>
        <w:t xml:space="preserve"> miesięcznie</w:t>
      </w:r>
      <w:r w:rsidR="004B6656" w:rsidRPr="004B6656">
        <w:rPr>
          <w:sz w:val="22"/>
          <w:szCs w:val="22"/>
        </w:rPr>
        <w:t xml:space="preserve">, </w:t>
      </w:r>
      <w:r w:rsidR="00963479" w:rsidRPr="004B6656">
        <w:rPr>
          <w:sz w:val="22"/>
          <w:szCs w:val="22"/>
        </w:rPr>
        <w:t>w terminie do 21 dni od dnia otrzymania prawidłowo wystawionej faktury przez Zleceniobiorcę</w:t>
      </w:r>
      <w:r w:rsidR="004B6656" w:rsidRPr="004B6656">
        <w:rPr>
          <w:sz w:val="22"/>
          <w:szCs w:val="22"/>
        </w:rPr>
        <w:t xml:space="preserve">, w oparciu o </w:t>
      </w:r>
      <w:r w:rsidR="005F1BCA" w:rsidRPr="004B6656">
        <w:rPr>
          <w:sz w:val="22"/>
          <w:szCs w:val="22"/>
        </w:rPr>
        <w:t xml:space="preserve"> </w:t>
      </w:r>
      <w:r w:rsidR="004B6656" w:rsidRPr="004B6656">
        <w:rPr>
          <w:sz w:val="22"/>
          <w:szCs w:val="22"/>
        </w:rPr>
        <w:t xml:space="preserve">protokół wykonania usługi podpisany </w:t>
      </w:r>
      <w:r w:rsidR="004B6656" w:rsidRPr="00EE6B9D">
        <w:rPr>
          <w:sz w:val="22"/>
          <w:szCs w:val="22"/>
        </w:rPr>
        <w:t>przez obie Strony</w:t>
      </w:r>
      <w:r w:rsidR="001C7FB8">
        <w:rPr>
          <w:sz w:val="22"/>
          <w:szCs w:val="22"/>
        </w:rPr>
        <w:t xml:space="preserve">. </w:t>
      </w:r>
      <w:r w:rsidR="005F1BCA" w:rsidRPr="00EE6B9D">
        <w:rPr>
          <w:sz w:val="22"/>
          <w:szCs w:val="22"/>
        </w:rPr>
        <w:t>Na fakturze Zleceniobiorca umieści numer niniejszej umowy.</w:t>
      </w:r>
      <w:r w:rsidR="00195139" w:rsidRPr="00EE6B9D">
        <w:rPr>
          <w:sz w:val="22"/>
          <w:szCs w:val="22"/>
        </w:rPr>
        <w:t xml:space="preserve"> </w:t>
      </w:r>
    </w:p>
    <w:p w14:paraId="1696D340" w14:textId="56A5844D" w:rsidR="005F1BCA" w:rsidRPr="00960B79" w:rsidRDefault="00240610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777FE8" w:rsidRPr="00960B79">
        <w:rPr>
          <w:sz w:val="22"/>
          <w:szCs w:val="22"/>
        </w:rPr>
        <w:t xml:space="preserve">Zapłata wynagrodzenia nastąpi przelewem na rachunek Wykonawcy zawarty na dzień zlecenia przelewu </w:t>
      </w:r>
      <w:r w:rsidR="00172783">
        <w:rPr>
          <w:sz w:val="22"/>
          <w:szCs w:val="22"/>
        </w:rPr>
        <w:br/>
      </w:r>
      <w:r w:rsidR="00777FE8" w:rsidRPr="00960B79">
        <w:rPr>
          <w:sz w:val="22"/>
          <w:szCs w:val="22"/>
        </w:rPr>
        <w:t xml:space="preserve">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885676">
        <w:rPr>
          <w:sz w:val="22"/>
          <w:szCs w:val="22"/>
        </w:rPr>
        <w:t>5</w:t>
      </w:r>
      <w:r w:rsidR="00777FE8" w:rsidRPr="00960B79">
        <w:rPr>
          <w:sz w:val="22"/>
          <w:szCs w:val="22"/>
        </w:rPr>
        <w:t>.</w:t>
      </w:r>
    </w:p>
    <w:p w14:paraId="1696D341" w14:textId="59C01CB5" w:rsidR="001619B5" w:rsidRPr="00960B79" w:rsidRDefault="00240610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19B5"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 w:rsidR="00ED5031">
        <w:rPr>
          <w:sz w:val="22"/>
          <w:szCs w:val="22"/>
        </w:rPr>
        <w:t>5</w:t>
      </w:r>
      <w:r w:rsidR="001619B5" w:rsidRPr="00960B79">
        <w:rPr>
          <w:sz w:val="22"/>
          <w:szCs w:val="22"/>
        </w:rPr>
        <w:t>.</w:t>
      </w:r>
    </w:p>
    <w:p w14:paraId="1696D342" w14:textId="659E36D5" w:rsidR="001619B5" w:rsidRPr="00960B79" w:rsidRDefault="00240610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19B5"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5" w14:textId="02B5759D" w:rsidR="00963479" w:rsidRDefault="00240610" w:rsidP="00F84992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19B5"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066DAA0F" w14:textId="77777777" w:rsidR="00240610" w:rsidRPr="00F84992" w:rsidRDefault="00240610" w:rsidP="00240610">
      <w:pPr>
        <w:pStyle w:val="Akapitzlist"/>
        <w:ind w:left="142"/>
        <w:jc w:val="both"/>
        <w:rPr>
          <w:sz w:val="22"/>
          <w:szCs w:val="22"/>
        </w:rPr>
      </w:pPr>
    </w:p>
    <w:p w14:paraId="1696D349" w14:textId="18BBFD21" w:rsidR="00BA77B3" w:rsidRPr="00960B79" w:rsidRDefault="00BA77B3" w:rsidP="00355ADF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6</w:t>
      </w:r>
    </w:p>
    <w:p w14:paraId="3E3C03C9" w14:textId="3821B765" w:rsidR="00445D69" w:rsidRPr="00742642" w:rsidRDefault="00445D69" w:rsidP="00445D69">
      <w:pPr>
        <w:jc w:val="both"/>
        <w:rPr>
          <w:rFonts w:eastAsia="Calibri"/>
          <w:sz w:val="22"/>
          <w:szCs w:val="22"/>
          <w:lang w:eastAsia="en-US"/>
        </w:rPr>
      </w:pPr>
      <w:r w:rsidRPr="00742642">
        <w:rPr>
          <w:rFonts w:eastAsia="Calibri"/>
          <w:sz w:val="22"/>
          <w:szCs w:val="22"/>
          <w:lang w:eastAsia="en-US"/>
        </w:rPr>
        <w:t>1.</w:t>
      </w:r>
      <w:r w:rsidR="00240610">
        <w:rPr>
          <w:rFonts w:eastAsia="Calibri"/>
          <w:sz w:val="22"/>
          <w:szCs w:val="22"/>
          <w:lang w:eastAsia="en-US"/>
        </w:rPr>
        <w:t xml:space="preserve"> </w:t>
      </w:r>
      <w:r w:rsidRPr="00742642">
        <w:rPr>
          <w:rFonts w:eastAsia="Calibri"/>
          <w:sz w:val="22"/>
          <w:szCs w:val="22"/>
          <w:lang w:eastAsia="en-US"/>
        </w:rPr>
        <w:tab/>
        <w:t>Strony ustanawiają odpowiedzialność za niewykonanie lub nienależyte wykonanie umowy  w formie kar umownych.</w:t>
      </w:r>
    </w:p>
    <w:p w14:paraId="1F69F8A2" w14:textId="00856784" w:rsidR="00445D69" w:rsidRPr="00742642" w:rsidRDefault="00445D69" w:rsidP="00445D69">
      <w:pPr>
        <w:jc w:val="both"/>
        <w:rPr>
          <w:rFonts w:eastAsia="Calibri"/>
          <w:sz w:val="22"/>
          <w:szCs w:val="22"/>
          <w:lang w:eastAsia="en-US"/>
        </w:rPr>
      </w:pPr>
      <w:r w:rsidRPr="00742642">
        <w:rPr>
          <w:rFonts w:eastAsia="Calibri"/>
          <w:sz w:val="22"/>
          <w:szCs w:val="22"/>
          <w:lang w:eastAsia="en-US"/>
        </w:rPr>
        <w:t>2.</w:t>
      </w:r>
      <w:r w:rsidRPr="00742642">
        <w:rPr>
          <w:rFonts w:eastAsia="Calibri"/>
          <w:sz w:val="22"/>
          <w:szCs w:val="22"/>
          <w:lang w:eastAsia="en-US"/>
        </w:rPr>
        <w:tab/>
      </w:r>
      <w:r w:rsidR="00240610">
        <w:rPr>
          <w:rFonts w:eastAsia="Calibri"/>
          <w:sz w:val="22"/>
          <w:szCs w:val="22"/>
          <w:lang w:eastAsia="en-US"/>
        </w:rPr>
        <w:t xml:space="preserve"> </w:t>
      </w:r>
      <w:r w:rsidR="00A32E25" w:rsidRPr="00742642">
        <w:rPr>
          <w:rFonts w:eastAsia="Calibri"/>
          <w:sz w:val="22"/>
          <w:szCs w:val="22"/>
          <w:lang w:eastAsia="en-US"/>
        </w:rPr>
        <w:t xml:space="preserve">Zleceniobiorca </w:t>
      </w:r>
      <w:r w:rsidRPr="00742642">
        <w:rPr>
          <w:rFonts w:eastAsia="Calibri"/>
          <w:sz w:val="22"/>
          <w:szCs w:val="22"/>
          <w:lang w:eastAsia="en-US"/>
        </w:rPr>
        <w:t xml:space="preserve">zapłaci </w:t>
      </w:r>
      <w:bookmarkStart w:id="3" w:name="_Hlk129950217"/>
      <w:r w:rsidR="00A32E25" w:rsidRPr="00742642">
        <w:rPr>
          <w:rFonts w:eastAsia="Calibri"/>
          <w:sz w:val="22"/>
          <w:szCs w:val="22"/>
          <w:lang w:eastAsia="en-US"/>
        </w:rPr>
        <w:t>Zleceniodawcy</w:t>
      </w:r>
      <w:r w:rsidRPr="00742642">
        <w:rPr>
          <w:rFonts w:eastAsia="Calibri"/>
          <w:sz w:val="22"/>
          <w:szCs w:val="22"/>
          <w:lang w:eastAsia="en-US"/>
        </w:rPr>
        <w:t xml:space="preserve"> </w:t>
      </w:r>
      <w:bookmarkEnd w:id="3"/>
      <w:r w:rsidRPr="00742642">
        <w:rPr>
          <w:rFonts w:eastAsia="Calibri"/>
          <w:sz w:val="22"/>
          <w:szCs w:val="22"/>
          <w:lang w:eastAsia="en-US"/>
        </w:rPr>
        <w:t>kary umowne:</w:t>
      </w:r>
    </w:p>
    <w:p w14:paraId="6109CE63" w14:textId="5B09626D" w:rsidR="00A32E25" w:rsidRPr="00742642" w:rsidRDefault="00445D69" w:rsidP="00A32E25">
      <w:pPr>
        <w:jc w:val="both"/>
        <w:rPr>
          <w:rFonts w:eastAsia="Calibri"/>
          <w:sz w:val="22"/>
          <w:szCs w:val="22"/>
          <w:lang w:eastAsia="en-US"/>
        </w:rPr>
      </w:pPr>
      <w:r w:rsidRPr="00742642">
        <w:rPr>
          <w:rFonts w:eastAsia="Calibri"/>
          <w:sz w:val="22"/>
          <w:szCs w:val="22"/>
          <w:lang w:eastAsia="en-US"/>
        </w:rPr>
        <w:t>a)</w:t>
      </w:r>
      <w:r w:rsidR="00A32E25" w:rsidRPr="00742642">
        <w:rPr>
          <w:rFonts w:eastAsia="Calibri"/>
          <w:sz w:val="22"/>
          <w:szCs w:val="22"/>
          <w:lang w:eastAsia="en-US"/>
        </w:rPr>
        <w:t xml:space="preserve"> </w:t>
      </w:r>
      <w:r w:rsidRPr="00742642">
        <w:rPr>
          <w:rFonts w:eastAsia="Calibri"/>
          <w:sz w:val="22"/>
          <w:szCs w:val="22"/>
          <w:lang w:eastAsia="en-US"/>
        </w:rPr>
        <w:tab/>
      </w:r>
      <w:r w:rsidR="00A32E25" w:rsidRPr="00742642">
        <w:rPr>
          <w:rFonts w:eastAsia="Calibri"/>
          <w:sz w:val="22"/>
          <w:szCs w:val="22"/>
          <w:lang w:eastAsia="en-US"/>
        </w:rPr>
        <w:t>za zwłokę w wykonaniu zamówienia w wysokości 200 zł  za każd</w:t>
      </w:r>
      <w:r w:rsidR="00372AEF">
        <w:rPr>
          <w:rFonts w:eastAsia="Calibri"/>
          <w:sz w:val="22"/>
          <w:szCs w:val="22"/>
          <w:lang w:eastAsia="en-US"/>
        </w:rPr>
        <w:t>y</w:t>
      </w:r>
      <w:r w:rsidR="00A32E25" w:rsidRPr="00742642">
        <w:rPr>
          <w:rFonts w:eastAsia="Calibri"/>
          <w:sz w:val="22"/>
          <w:szCs w:val="22"/>
          <w:lang w:eastAsia="en-US"/>
        </w:rPr>
        <w:t xml:space="preserve"> </w:t>
      </w:r>
      <w:r w:rsidR="00372AEF">
        <w:rPr>
          <w:rFonts w:eastAsia="Calibri"/>
          <w:sz w:val="22"/>
          <w:szCs w:val="22"/>
          <w:lang w:eastAsia="en-US"/>
        </w:rPr>
        <w:t>dzień</w:t>
      </w:r>
      <w:r w:rsidR="00A32E25" w:rsidRPr="00742642">
        <w:rPr>
          <w:rFonts w:eastAsia="Calibri"/>
          <w:sz w:val="22"/>
          <w:szCs w:val="22"/>
          <w:lang w:eastAsia="en-US"/>
        </w:rPr>
        <w:t xml:space="preserve"> zwłoki; </w:t>
      </w:r>
    </w:p>
    <w:p w14:paraId="338E4C0A" w14:textId="2A9FFFE2" w:rsidR="00445D69" w:rsidRPr="00355ADF" w:rsidRDefault="00A32E25" w:rsidP="00A32E25">
      <w:pPr>
        <w:jc w:val="both"/>
        <w:rPr>
          <w:rFonts w:eastAsia="Calibri"/>
          <w:sz w:val="22"/>
          <w:szCs w:val="22"/>
          <w:lang w:eastAsia="en-US"/>
        </w:rPr>
      </w:pPr>
      <w:r w:rsidRPr="00742642">
        <w:rPr>
          <w:rFonts w:eastAsia="Calibri"/>
          <w:sz w:val="22"/>
          <w:szCs w:val="22"/>
          <w:lang w:eastAsia="en-US"/>
        </w:rPr>
        <w:t>b</w:t>
      </w:r>
      <w:r w:rsidR="00445D69" w:rsidRPr="00742642">
        <w:rPr>
          <w:rFonts w:eastAsia="Calibri"/>
          <w:sz w:val="22"/>
          <w:szCs w:val="22"/>
          <w:lang w:eastAsia="en-US"/>
        </w:rPr>
        <w:t>)</w:t>
      </w:r>
      <w:r w:rsidRPr="00742642">
        <w:rPr>
          <w:rFonts w:eastAsia="Calibri"/>
          <w:sz w:val="22"/>
          <w:szCs w:val="22"/>
          <w:lang w:eastAsia="en-US"/>
        </w:rPr>
        <w:t xml:space="preserve"> </w:t>
      </w:r>
      <w:r w:rsidR="00445D69" w:rsidRPr="00742642">
        <w:rPr>
          <w:rFonts w:eastAsia="Calibri"/>
          <w:sz w:val="22"/>
          <w:szCs w:val="22"/>
          <w:lang w:eastAsia="en-US"/>
        </w:rPr>
        <w:tab/>
        <w:t xml:space="preserve">z tytułu odstąpienia od umowy w </w:t>
      </w:r>
      <w:r w:rsidR="00445D69" w:rsidRPr="00355ADF">
        <w:rPr>
          <w:rFonts w:eastAsia="Calibri"/>
          <w:sz w:val="22"/>
          <w:szCs w:val="22"/>
          <w:lang w:eastAsia="en-US"/>
        </w:rPr>
        <w:t xml:space="preserve">całości przez którąkolwiek ze stron z </w:t>
      </w:r>
      <w:r w:rsidR="00195611" w:rsidRPr="00355ADF">
        <w:rPr>
          <w:rFonts w:eastAsia="Calibri"/>
          <w:sz w:val="22"/>
          <w:szCs w:val="22"/>
          <w:lang w:eastAsia="en-US"/>
        </w:rPr>
        <w:t>przyczyny</w:t>
      </w:r>
      <w:r w:rsidR="00445D69" w:rsidRPr="00355ADF">
        <w:rPr>
          <w:rFonts w:eastAsia="Calibri"/>
          <w:sz w:val="22"/>
          <w:szCs w:val="22"/>
          <w:lang w:eastAsia="en-US"/>
        </w:rPr>
        <w:t xml:space="preserve"> występującej po stronie </w:t>
      </w:r>
      <w:r w:rsidRPr="00355ADF">
        <w:rPr>
          <w:rFonts w:eastAsia="Calibri"/>
          <w:sz w:val="22"/>
          <w:szCs w:val="22"/>
          <w:lang w:eastAsia="en-US"/>
        </w:rPr>
        <w:t>Zleceniobiorcy</w:t>
      </w:r>
      <w:r w:rsidR="00445D69" w:rsidRPr="00355ADF">
        <w:rPr>
          <w:rFonts w:eastAsia="Calibri"/>
          <w:sz w:val="22"/>
          <w:szCs w:val="22"/>
          <w:lang w:eastAsia="en-US"/>
        </w:rPr>
        <w:t>, w wysokości 10% całkowitego wynagrodzenia netto określonego w  § 3 ust. 1;</w:t>
      </w:r>
    </w:p>
    <w:p w14:paraId="7507F8EA" w14:textId="08F941A1" w:rsidR="00445D69" w:rsidRPr="00355ADF" w:rsidRDefault="00A32E25" w:rsidP="00445D69">
      <w:pPr>
        <w:jc w:val="both"/>
        <w:rPr>
          <w:rFonts w:eastAsia="Calibri"/>
          <w:sz w:val="22"/>
          <w:szCs w:val="22"/>
          <w:lang w:eastAsia="en-US"/>
        </w:rPr>
      </w:pPr>
      <w:r w:rsidRPr="00355ADF">
        <w:rPr>
          <w:rFonts w:eastAsia="Calibri"/>
          <w:sz w:val="22"/>
          <w:szCs w:val="22"/>
          <w:lang w:eastAsia="en-US"/>
        </w:rPr>
        <w:t>c</w:t>
      </w:r>
      <w:r w:rsidR="00445D69" w:rsidRPr="00355ADF">
        <w:rPr>
          <w:rFonts w:eastAsia="Calibri"/>
          <w:sz w:val="22"/>
          <w:szCs w:val="22"/>
          <w:lang w:eastAsia="en-US"/>
        </w:rPr>
        <w:t>)</w:t>
      </w:r>
      <w:r w:rsidR="00445D69" w:rsidRPr="00355ADF">
        <w:rPr>
          <w:rFonts w:eastAsia="Calibri"/>
          <w:sz w:val="22"/>
          <w:szCs w:val="22"/>
          <w:lang w:eastAsia="en-US"/>
        </w:rPr>
        <w:tab/>
      </w:r>
      <w:r w:rsidRPr="00355ADF">
        <w:rPr>
          <w:rFonts w:eastAsia="Calibri"/>
          <w:sz w:val="22"/>
          <w:szCs w:val="22"/>
          <w:lang w:eastAsia="en-US"/>
        </w:rPr>
        <w:t xml:space="preserve"> </w:t>
      </w:r>
      <w:r w:rsidR="00445D69" w:rsidRPr="00355ADF">
        <w:rPr>
          <w:rFonts w:eastAsia="Calibri"/>
          <w:sz w:val="22"/>
          <w:szCs w:val="22"/>
          <w:lang w:eastAsia="en-US"/>
        </w:rPr>
        <w:t xml:space="preserve">z tytułu odstąpienia od umowy w części przez którąkolwiek ze stron z </w:t>
      </w:r>
      <w:r w:rsidR="00195611" w:rsidRPr="00355ADF">
        <w:rPr>
          <w:rFonts w:eastAsia="Calibri"/>
          <w:sz w:val="22"/>
          <w:szCs w:val="22"/>
          <w:lang w:eastAsia="en-US"/>
        </w:rPr>
        <w:t xml:space="preserve">przyczyny </w:t>
      </w:r>
      <w:r w:rsidR="00445D69" w:rsidRPr="00355ADF">
        <w:rPr>
          <w:rFonts w:eastAsia="Calibri"/>
          <w:sz w:val="22"/>
          <w:szCs w:val="22"/>
          <w:lang w:eastAsia="en-US"/>
        </w:rPr>
        <w:t xml:space="preserve">występującej po stronie </w:t>
      </w:r>
      <w:r w:rsidRPr="00355ADF">
        <w:rPr>
          <w:rFonts w:eastAsia="Calibri"/>
          <w:sz w:val="22"/>
          <w:szCs w:val="22"/>
          <w:lang w:eastAsia="en-US"/>
        </w:rPr>
        <w:t>Zleceniobiorcy</w:t>
      </w:r>
      <w:r w:rsidR="00445D69" w:rsidRPr="00355ADF">
        <w:rPr>
          <w:rFonts w:eastAsia="Calibri"/>
          <w:sz w:val="22"/>
          <w:szCs w:val="22"/>
          <w:lang w:eastAsia="en-US"/>
        </w:rPr>
        <w:t>, w wysokości 10% wartości netto części przedmiotu umowy, której dotyczy odstąpienie;</w:t>
      </w:r>
    </w:p>
    <w:p w14:paraId="4DE52EAE" w14:textId="5FCC1CFC" w:rsidR="00445D69" w:rsidRPr="00742642" w:rsidRDefault="00445D69" w:rsidP="00445D69">
      <w:pPr>
        <w:jc w:val="both"/>
        <w:rPr>
          <w:rFonts w:eastAsia="Calibri"/>
          <w:sz w:val="22"/>
          <w:szCs w:val="22"/>
          <w:lang w:eastAsia="en-US"/>
        </w:rPr>
      </w:pPr>
      <w:r w:rsidRPr="00355ADF">
        <w:rPr>
          <w:rFonts w:eastAsia="Calibri"/>
          <w:sz w:val="22"/>
          <w:szCs w:val="22"/>
          <w:lang w:eastAsia="en-US"/>
        </w:rPr>
        <w:t>3.</w:t>
      </w:r>
      <w:r w:rsidRPr="00355ADF">
        <w:rPr>
          <w:rFonts w:eastAsia="Calibri"/>
          <w:sz w:val="22"/>
          <w:szCs w:val="22"/>
          <w:lang w:eastAsia="en-US"/>
        </w:rPr>
        <w:tab/>
      </w:r>
      <w:r w:rsidR="00A32E25" w:rsidRPr="00355ADF">
        <w:rPr>
          <w:rFonts w:eastAsia="Calibri"/>
          <w:sz w:val="22"/>
          <w:szCs w:val="22"/>
          <w:lang w:eastAsia="en-US"/>
        </w:rPr>
        <w:t xml:space="preserve"> Zleceniodawca </w:t>
      </w:r>
      <w:r w:rsidRPr="00355ADF">
        <w:rPr>
          <w:rFonts w:eastAsia="Calibri"/>
          <w:sz w:val="22"/>
          <w:szCs w:val="22"/>
          <w:lang w:eastAsia="en-US"/>
        </w:rPr>
        <w:t xml:space="preserve">zapłaci </w:t>
      </w:r>
      <w:r w:rsidR="00A32E25" w:rsidRPr="00355ADF">
        <w:rPr>
          <w:rFonts w:eastAsia="Calibri"/>
          <w:sz w:val="22"/>
          <w:szCs w:val="22"/>
          <w:lang w:eastAsia="en-US"/>
        </w:rPr>
        <w:t xml:space="preserve">Zleceniobiorcy </w:t>
      </w:r>
      <w:r w:rsidRPr="00355ADF">
        <w:rPr>
          <w:rFonts w:eastAsia="Calibri"/>
          <w:sz w:val="22"/>
          <w:szCs w:val="22"/>
          <w:lang w:eastAsia="en-US"/>
        </w:rPr>
        <w:t>karę umową:</w:t>
      </w:r>
    </w:p>
    <w:p w14:paraId="6C3CA4D9" w14:textId="055450FC" w:rsidR="00445D69" w:rsidRPr="00742642" w:rsidRDefault="00445D69" w:rsidP="00445D69">
      <w:pPr>
        <w:jc w:val="both"/>
        <w:rPr>
          <w:rFonts w:eastAsia="Calibri"/>
          <w:sz w:val="22"/>
          <w:szCs w:val="22"/>
          <w:lang w:eastAsia="en-US"/>
        </w:rPr>
      </w:pPr>
      <w:r w:rsidRPr="00742642">
        <w:rPr>
          <w:rFonts w:eastAsia="Calibri"/>
          <w:sz w:val="22"/>
          <w:szCs w:val="22"/>
          <w:lang w:eastAsia="en-US"/>
        </w:rPr>
        <w:t>a)</w:t>
      </w:r>
      <w:r w:rsidRPr="00742642">
        <w:rPr>
          <w:rFonts w:eastAsia="Calibri"/>
          <w:sz w:val="22"/>
          <w:szCs w:val="22"/>
          <w:lang w:eastAsia="en-US"/>
        </w:rPr>
        <w:tab/>
      </w:r>
      <w:r w:rsidR="00A32E25" w:rsidRPr="00742642">
        <w:rPr>
          <w:rFonts w:eastAsia="Calibri"/>
          <w:sz w:val="22"/>
          <w:szCs w:val="22"/>
          <w:lang w:eastAsia="en-US"/>
        </w:rPr>
        <w:t xml:space="preserve"> </w:t>
      </w:r>
      <w:r w:rsidRPr="00742642">
        <w:rPr>
          <w:rFonts w:eastAsia="Calibri"/>
          <w:sz w:val="22"/>
          <w:szCs w:val="22"/>
          <w:lang w:eastAsia="en-US"/>
        </w:rPr>
        <w:t xml:space="preserve">z tytułu odstąpienia od umowy w całości przez którąkolwiek ze stron z </w:t>
      </w:r>
      <w:r w:rsidR="00195611" w:rsidRPr="00742642">
        <w:rPr>
          <w:rFonts w:eastAsia="Calibri"/>
          <w:sz w:val="22"/>
          <w:szCs w:val="22"/>
          <w:lang w:eastAsia="en-US"/>
        </w:rPr>
        <w:t xml:space="preserve">przyczyny </w:t>
      </w:r>
      <w:r w:rsidRPr="00742642">
        <w:rPr>
          <w:rFonts w:eastAsia="Calibri"/>
          <w:sz w:val="22"/>
          <w:szCs w:val="22"/>
          <w:lang w:eastAsia="en-US"/>
        </w:rPr>
        <w:t xml:space="preserve">występującej po stronie </w:t>
      </w:r>
      <w:r w:rsidR="00A32E25" w:rsidRPr="00742642">
        <w:rPr>
          <w:rFonts w:eastAsia="Calibri"/>
          <w:sz w:val="22"/>
          <w:szCs w:val="22"/>
          <w:lang w:eastAsia="en-US"/>
        </w:rPr>
        <w:t>Zleceniodawcy</w:t>
      </w:r>
      <w:r w:rsidRPr="00742642">
        <w:rPr>
          <w:rFonts w:eastAsia="Calibri"/>
          <w:sz w:val="22"/>
          <w:szCs w:val="22"/>
          <w:lang w:eastAsia="en-US"/>
        </w:rPr>
        <w:t>, w wysokości 10% całkowitego wynagrodzenia netto określonego w § 3 ust. 1;</w:t>
      </w:r>
    </w:p>
    <w:p w14:paraId="6D8CF84A" w14:textId="1AAB67B2" w:rsidR="00445D69" w:rsidRPr="00742642" w:rsidRDefault="00445D69" w:rsidP="00445D69">
      <w:pPr>
        <w:jc w:val="both"/>
        <w:rPr>
          <w:rFonts w:eastAsia="Calibri"/>
          <w:sz w:val="22"/>
          <w:szCs w:val="22"/>
          <w:lang w:eastAsia="en-US"/>
        </w:rPr>
      </w:pPr>
      <w:r w:rsidRPr="00742642">
        <w:rPr>
          <w:rFonts w:eastAsia="Calibri"/>
          <w:sz w:val="22"/>
          <w:szCs w:val="22"/>
          <w:lang w:eastAsia="en-US"/>
        </w:rPr>
        <w:t>b)</w:t>
      </w:r>
      <w:r w:rsidR="00A32E25" w:rsidRPr="00742642">
        <w:rPr>
          <w:rFonts w:eastAsia="Calibri"/>
          <w:sz w:val="22"/>
          <w:szCs w:val="22"/>
          <w:lang w:eastAsia="en-US"/>
        </w:rPr>
        <w:t xml:space="preserve"> </w:t>
      </w:r>
      <w:r w:rsidRPr="00742642">
        <w:rPr>
          <w:rFonts w:eastAsia="Calibri"/>
          <w:sz w:val="22"/>
          <w:szCs w:val="22"/>
          <w:lang w:eastAsia="en-US"/>
        </w:rPr>
        <w:tab/>
        <w:t xml:space="preserve">z tytułu odstąpienia od umowy w części przez którąkolwiek ze stron z </w:t>
      </w:r>
      <w:r w:rsidR="00195611" w:rsidRPr="00742642">
        <w:rPr>
          <w:rFonts w:eastAsia="Calibri"/>
          <w:sz w:val="22"/>
          <w:szCs w:val="22"/>
          <w:lang w:eastAsia="en-US"/>
        </w:rPr>
        <w:t xml:space="preserve">przyczyny </w:t>
      </w:r>
      <w:r w:rsidRPr="00742642">
        <w:rPr>
          <w:rFonts w:eastAsia="Calibri"/>
          <w:sz w:val="22"/>
          <w:szCs w:val="22"/>
          <w:lang w:eastAsia="en-US"/>
        </w:rPr>
        <w:t xml:space="preserve">występującej po stronie </w:t>
      </w:r>
      <w:r w:rsidR="00A32E25" w:rsidRPr="00742642">
        <w:rPr>
          <w:rFonts w:eastAsia="Calibri"/>
          <w:sz w:val="22"/>
          <w:szCs w:val="22"/>
          <w:lang w:eastAsia="en-US"/>
        </w:rPr>
        <w:t>Zleceniodawcy</w:t>
      </w:r>
      <w:r w:rsidRPr="00742642">
        <w:rPr>
          <w:rFonts w:eastAsia="Calibri"/>
          <w:sz w:val="22"/>
          <w:szCs w:val="22"/>
          <w:lang w:eastAsia="en-US"/>
        </w:rPr>
        <w:t>, w wysokości 10% wartości netto części przedmiotu umowy, której dotyczy odstąpienie</w:t>
      </w:r>
    </w:p>
    <w:p w14:paraId="541E189B" w14:textId="25313A3A" w:rsidR="00445D69" w:rsidRPr="00742642" w:rsidRDefault="00445D69" w:rsidP="00445D69">
      <w:pPr>
        <w:jc w:val="both"/>
        <w:rPr>
          <w:rFonts w:eastAsia="Calibri"/>
          <w:sz w:val="22"/>
          <w:szCs w:val="22"/>
          <w:lang w:eastAsia="en-US"/>
        </w:rPr>
      </w:pPr>
      <w:r w:rsidRPr="00742642">
        <w:rPr>
          <w:rFonts w:eastAsia="Calibri"/>
          <w:sz w:val="22"/>
          <w:szCs w:val="22"/>
          <w:lang w:eastAsia="en-US"/>
        </w:rPr>
        <w:t>4.</w:t>
      </w:r>
      <w:r w:rsidRPr="00742642">
        <w:rPr>
          <w:rFonts w:eastAsia="Calibri"/>
          <w:sz w:val="22"/>
          <w:szCs w:val="22"/>
          <w:lang w:eastAsia="en-US"/>
        </w:rPr>
        <w:tab/>
      </w:r>
      <w:r w:rsidR="00A32E25" w:rsidRPr="00742642">
        <w:rPr>
          <w:rFonts w:eastAsia="Calibri"/>
          <w:sz w:val="22"/>
          <w:szCs w:val="22"/>
          <w:lang w:eastAsia="en-US"/>
        </w:rPr>
        <w:t xml:space="preserve"> </w:t>
      </w:r>
      <w:r w:rsidRPr="00742642">
        <w:rPr>
          <w:rFonts w:eastAsia="Calibri"/>
          <w:sz w:val="22"/>
          <w:szCs w:val="22"/>
          <w:lang w:eastAsia="en-US"/>
        </w:rPr>
        <w:t>Łączna maksymalna wysokość kar umownych, których mogą dochodzić Strony nie może przekroczyć 20% wynagrodzenia netto o którym mowa w § 3 ust. 1 umowy.</w:t>
      </w:r>
    </w:p>
    <w:p w14:paraId="21A2D78A" w14:textId="2A13F57E" w:rsidR="00445D69" w:rsidRPr="00742642" w:rsidRDefault="00445D69" w:rsidP="00445D69">
      <w:pPr>
        <w:jc w:val="both"/>
        <w:rPr>
          <w:rFonts w:eastAsia="Calibri"/>
          <w:sz w:val="22"/>
          <w:szCs w:val="22"/>
          <w:lang w:eastAsia="en-US"/>
        </w:rPr>
      </w:pPr>
      <w:r w:rsidRPr="00742642">
        <w:rPr>
          <w:rFonts w:eastAsia="Calibri"/>
          <w:sz w:val="22"/>
          <w:szCs w:val="22"/>
          <w:lang w:eastAsia="en-US"/>
        </w:rPr>
        <w:t>5.</w:t>
      </w:r>
      <w:r w:rsidRPr="00742642">
        <w:rPr>
          <w:rFonts w:eastAsia="Calibri"/>
          <w:sz w:val="22"/>
          <w:szCs w:val="22"/>
          <w:lang w:eastAsia="en-US"/>
        </w:rPr>
        <w:tab/>
      </w:r>
      <w:r w:rsidR="00A32E25" w:rsidRPr="00742642">
        <w:rPr>
          <w:rFonts w:eastAsia="Calibri"/>
          <w:sz w:val="22"/>
          <w:szCs w:val="22"/>
          <w:lang w:eastAsia="en-US"/>
        </w:rPr>
        <w:t xml:space="preserve"> </w:t>
      </w:r>
      <w:r w:rsidRPr="00742642">
        <w:rPr>
          <w:rFonts w:eastAsia="Calibri"/>
          <w:sz w:val="22"/>
          <w:szCs w:val="22"/>
          <w:lang w:eastAsia="en-US"/>
        </w:rPr>
        <w:t xml:space="preserve">Zastrzeżenia co do kar umownych pozostają w mocy w całości lub w części, pomimo oświadczenia </w:t>
      </w:r>
      <w:r w:rsidR="00172783" w:rsidRPr="00742642">
        <w:rPr>
          <w:rFonts w:eastAsia="Calibri"/>
          <w:sz w:val="22"/>
          <w:szCs w:val="22"/>
          <w:lang w:eastAsia="en-US"/>
        </w:rPr>
        <w:br/>
      </w:r>
      <w:r w:rsidRPr="00742642">
        <w:rPr>
          <w:rFonts w:eastAsia="Calibri"/>
          <w:sz w:val="22"/>
          <w:szCs w:val="22"/>
          <w:lang w:eastAsia="en-US"/>
        </w:rPr>
        <w:t>o odstąpieniu od umowy.</w:t>
      </w:r>
    </w:p>
    <w:p w14:paraId="7787C416" w14:textId="498DD109" w:rsidR="00445D69" w:rsidRPr="00742642" w:rsidRDefault="00445D69" w:rsidP="00445D69">
      <w:pPr>
        <w:jc w:val="both"/>
        <w:rPr>
          <w:rFonts w:eastAsia="Calibri"/>
          <w:sz w:val="22"/>
          <w:szCs w:val="22"/>
          <w:lang w:eastAsia="en-US"/>
        </w:rPr>
      </w:pPr>
      <w:r w:rsidRPr="00742642">
        <w:rPr>
          <w:rFonts w:eastAsia="Calibri"/>
          <w:sz w:val="22"/>
          <w:szCs w:val="22"/>
          <w:lang w:eastAsia="en-US"/>
        </w:rPr>
        <w:t>6.</w:t>
      </w:r>
      <w:r w:rsidRPr="00742642">
        <w:rPr>
          <w:rFonts w:eastAsia="Calibri"/>
          <w:sz w:val="22"/>
          <w:szCs w:val="22"/>
          <w:lang w:eastAsia="en-US"/>
        </w:rPr>
        <w:tab/>
      </w:r>
      <w:r w:rsidR="00A32E25" w:rsidRPr="00742642">
        <w:rPr>
          <w:rFonts w:eastAsia="Calibri"/>
          <w:sz w:val="22"/>
          <w:szCs w:val="22"/>
          <w:lang w:eastAsia="en-US"/>
        </w:rPr>
        <w:t xml:space="preserve"> </w:t>
      </w:r>
      <w:r w:rsidRPr="00742642">
        <w:rPr>
          <w:rFonts w:eastAsia="Calibri"/>
          <w:sz w:val="22"/>
          <w:szCs w:val="22"/>
          <w:lang w:eastAsia="en-US"/>
        </w:rPr>
        <w:t xml:space="preserve">Kara umowna będzie płatna w terminie 14 dni od wystąpienia przez </w:t>
      </w:r>
      <w:r w:rsidR="00A32E25" w:rsidRPr="00742642">
        <w:rPr>
          <w:rFonts w:eastAsia="Calibri"/>
          <w:sz w:val="22"/>
          <w:szCs w:val="22"/>
          <w:lang w:eastAsia="en-US"/>
        </w:rPr>
        <w:t xml:space="preserve">Zleceniodawcę </w:t>
      </w:r>
      <w:r w:rsidRPr="00742642">
        <w:rPr>
          <w:rFonts w:eastAsia="Calibri"/>
          <w:sz w:val="22"/>
          <w:szCs w:val="22"/>
          <w:lang w:eastAsia="en-US"/>
        </w:rPr>
        <w:t>z żądaniem zapłaty.</w:t>
      </w:r>
    </w:p>
    <w:p w14:paraId="2DA303C1" w14:textId="60991EE8" w:rsidR="00445D69" w:rsidRPr="00742642" w:rsidRDefault="00445D69" w:rsidP="00445D69">
      <w:pPr>
        <w:jc w:val="both"/>
        <w:rPr>
          <w:rFonts w:eastAsia="Calibri"/>
          <w:sz w:val="22"/>
          <w:szCs w:val="22"/>
          <w:lang w:eastAsia="en-US"/>
        </w:rPr>
      </w:pPr>
      <w:r w:rsidRPr="00742642">
        <w:rPr>
          <w:rFonts w:eastAsia="Calibri"/>
          <w:sz w:val="22"/>
          <w:szCs w:val="22"/>
          <w:lang w:eastAsia="en-US"/>
        </w:rPr>
        <w:t>7.</w:t>
      </w:r>
      <w:r w:rsidRPr="00742642">
        <w:rPr>
          <w:rFonts w:eastAsia="Calibri"/>
          <w:sz w:val="22"/>
          <w:szCs w:val="22"/>
          <w:lang w:eastAsia="en-US"/>
        </w:rPr>
        <w:tab/>
      </w:r>
      <w:r w:rsidR="00A32E25" w:rsidRPr="00742642">
        <w:rPr>
          <w:rFonts w:eastAsia="Calibri"/>
          <w:sz w:val="22"/>
          <w:szCs w:val="22"/>
          <w:lang w:eastAsia="en-US"/>
        </w:rPr>
        <w:t xml:space="preserve"> Zleceniobiorca </w:t>
      </w:r>
      <w:r w:rsidRPr="00742642">
        <w:rPr>
          <w:rFonts w:eastAsia="Calibri"/>
          <w:sz w:val="22"/>
          <w:szCs w:val="22"/>
          <w:lang w:eastAsia="en-US"/>
        </w:rPr>
        <w:t>wyraża zgodę na potrącenie wymagalnych kar umownych z przysługującemu mu wynagrodzenia.</w:t>
      </w:r>
    </w:p>
    <w:p w14:paraId="42BD1C63" w14:textId="18E0D3B3" w:rsidR="00445D69" w:rsidRDefault="00445D69" w:rsidP="00445D69">
      <w:pPr>
        <w:jc w:val="both"/>
        <w:rPr>
          <w:rFonts w:eastAsia="Calibri"/>
          <w:sz w:val="22"/>
          <w:szCs w:val="22"/>
          <w:lang w:eastAsia="en-US"/>
        </w:rPr>
      </w:pPr>
      <w:r w:rsidRPr="00742642">
        <w:rPr>
          <w:rFonts w:eastAsia="Calibri"/>
          <w:sz w:val="22"/>
          <w:szCs w:val="22"/>
          <w:lang w:eastAsia="en-US"/>
        </w:rPr>
        <w:t>8.</w:t>
      </w:r>
      <w:r w:rsidRPr="00742642">
        <w:rPr>
          <w:rFonts w:eastAsia="Calibri"/>
          <w:sz w:val="22"/>
          <w:szCs w:val="22"/>
          <w:lang w:eastAsia="en-US"/>
        </w:rPr>
        <w:tab/>
      </w:r>
      <w:r w:rsidR="00A32E25" w:rsidRPr="00742642">
        <w:rPr>
          <w:rFonts w:eastAsia="Calibri"/>
          <w:sz w:val="22"/>
          <w:szCs w:val="22"/>
          <w:lang w:eastAsia="en-US"/>
        </w:rPr>
        <w:t xml:space="preserve"> </w:t>
      </w:r>
      <w:r w:rsidRPr="00742642">
        <w:rPr>
          <w:rFonts w:eastAsia="Calibri"/>
          <w:sz w:val="22"/>
          <w:szCs w:val="22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71D9268D" w14:textId="77777777" w:rsidR="00ED5031" w:rsidRPr="00355ADF" w:rsidRDefault="00ED5031" w:rsidP="00355ADF">
      <w:pPr>
        <w:jc w:val="both"/>
        <w:rPr>
          <w:sz w:val="22"/>
          <w:szCs w:val="22"/>
        </w:rPr>
      </w:pPr>
      <w:bookmarkStart w:id="4" w:name="_Hlk182386222"/>
    </w:p>
    <w:p w14:paraId="4CBC1CA2" w14:textId="689B62AE" w:rsidR="00355ADF" w:rsidRPr="00355ADF" w:rsidRDefault="00355ADF" w:rsidP="00355A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2"/>
          <w:szCs w:val="22"/>
        </w:rPr>
      </w:pPr>
      <w:r w:rsidRPr="00355ADF">
        <w:rPr>
          <w:bCs/>
          <w:sz w:val="22"/>
          <w:szCs w:val="22"/>
        </w:rPr>
        <w:t xml:space="preserve">§ </w:t>
      </w:r>
      <w:r w:rsidR="006C7225">
        <w:rPr>
          <w:bCs/>
          <w:sz w:val="22"/>
          <w:szCs w:val="22"/>
        </w:rPr>
        <w:t>7</w:t>
      </w:r>
    </w:p>
    <w:bookmarkEnd w:id="4"/>
    <w:p w14:paraId="2ECB9969" w14:textId="5A24EE64" w:rsidR="00545904" w:rsidRPr="00545904" w:rsidRDefault="00545904" w:rsidP="00545904">
      <w:pPr>
        <w:jc w:val="both"/>
        <w:rPr>
          <w:rFonts w:eastAsia="Calibri"/>
          <w:color w:val="000000"/>
          <w:sz w:val="22"/>
          <w:szCs w:val="22"/>
        </w:rPr>
      </w:pPr>
      <w:r w:rsidRPr="00545904">
        <w:rPr>
          <w:rFonts w:eastAsia="Calibri"/>
          <w:color w:val="000000"/>
          <w:sz w:val="22"/>
          <w:szCs w:val="22"/>
        </w:rPr>
        <w:t>1</w:t>
      </w:r>
      <w:r>
        <w:rPr>
          <w:rFonts w:eastAsia="Calibri"/>
          <w:color w:val="000000"/>
          <w:sz w:val="22"/>
          <w:szCs w:val="22"/>
        </w:rPr>
        <w:t xml:space="preserve">. </w:t>
      </w:r>
      <w:r w:rsidRPr="00545904">
        <w:rPr>
          <w:rFonts w:eastAsia="Calibri"/>
          <w:color w:val="000000"/>
          <w:sz w:val="22"/>
          <w:szCs w:val="22"/>
        </w:rPr>
        <w:tab/>
        <w:t xml:space="preserve">Strony przewidują możliwość zmiany poziomu maksymalnego wynagrodzenia, o którym mowa w § </w:t>
      </w:r>
      <w:r>
        <w:rPr>
          <w:rFonts w:eastAsia="Calibri"/>
          <w:color w:val="000000"/>
          <w:sz w:val="22"/>
          <w:szCs w:val="22"/>
        </w:rPr>
        <w:t>3</w:t>
      </w:r>
      <w:r w:rsidRPr="00545904">
        <w:rPr>
          <w:rFonts w:eastAsia="Calibri"/>
          <w:color w:val="000000"/>
          <w:sz w:val="22"/>
          <w:szCs w:val="22"/>
        </w:rPr>
        <w:t xml:space="preserve"> ust. </w:t>
      </w:r>
      <w:r>
        <w:rPr>
          <w:rFonts w:eastAsia="Calibri"/>
          <w:color w:val="000000"/>
          <w:sz w:val="22"/>
          <w:szCs w:val="22"/>
        </w:rPr>
        <w:t>3 i 6</w:t>
      </w:r>
      <w:r w:rsidRPr="00545904">
        <w:rPr>
          <w:rFonts w:eastAsia="Calibri"/>
          <w:color w:val="000000"/>
          <w:sz w:val="22"/>
          <w:szCs w:val="22"/>
        </w:rPr>
        <w:t xml:space="preserve"> 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53C910FC" w14:textId="2547DBDF" w:rsidR="00545904" w:rsidRPr="00545904" w:rsidRDefault="00545904" w:rsidP="00545904">
      <w:pPr>
        <w:jc w:val="both"/>
        <w:rPr>
          <w:rFonts w:eastAsia="Calibri"/>
          <w:color w:val="000000"/>
          <w:sz w:val="22"/>
          <w:szCs w:val="22"/>
        </w:rPr>
      </w:pPr>
      <w:r w:rsidRPr="00545904">
        <w:rPr>
          <w:rFonts w:eastAsia="Calibri"/>
          <w:color w:val="000000"/>
          <w:sz w:val="22"/>
          <w:szCs w:val="22"/>
        </w:rPr>
        <w:t>a) przez zmianę wysokości wynagrodzenia rozumie się jego podwyższenie, jak i obniżenie;</w:t>
      </w:r>
    </w:p>
    <w:p w14:paraId="639D6418" w14:textId="4DA0F954" w:rsidR="00545904" w:rsidRPr="00545904" w:rsidRDefault="00545904" w:rsidP="00545904">
      <w:pPr>
        <w:jc w:val="both"/>
        <w:rPr>
          <w:rFonts w:eastAsia="Calibri"/>
          <w:color w:val="000000"/>
          <w:sz w:val="22"/>
          <w:szCs w:val="22"/>
        </w:rPr>
      </w:pPr>
      <w:r w:rsidRPr="00545904">
        <w:rPr>
          <w:rFonts w:eastAsia="Calibri"/>
          <w:color w:val="000000"/>
          <w:sz w:val="22"/>
          <w:szCs w:val="22"/>
        </w:rPr>
        <w:t>b) 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 liczony jako 100=poprzedni miesiąc;</w:t>
      </w:r>
    </w:p>
    <w:p w14:paraId="2815D0AD" w14:textId="00C98098" w:rsidR="00545904" w:rsidRPr="00545904" w:rsidRDefault="00545904" w:rsidP="00545904">
      <w:pPr>
        <w:jc w:val="both"/>
        <w:rPr>
          <w:rFonts w:eastAsia="Calibri"/>
          <w:color w:val="000000"/>
          <w:sz w:val="22"/>
          <w:szCs w:val="22"/>
        </w:rPr>
      </w:pPr>
      <w:r w:rsidRPr="00545904">
        <w:rPr>
          <w:rFonts w:eastAsia="Calibri"/>
          <w:color w:val="000000"/>
          <w:sz w:val="22"/>
          <w:szCs w:val="22"/>
        </w:rPr>
        <w:t>c) Waloryzacja wynagrodzenia Wykonawcy w oparciu o wskaźnik podany w lit. b) może nastąpić jednorazowo, nie wcześniej niż po upływie 6 miesięcy od dnia zawarcia niniejszej umowy;</w:t>
      </w:r>
    </w:p>
    <w:p w14:paraId="67F33C29" w14:textId="7414F04F" w:rsidR="00545904" w:rsidRPr="00545904" w:rsidRDefault="00545904" w:rsidP="00545904">
      <w:pPr>
        <w:jc w:val="both"/>
        <w:rPr>
          <w:rFonts w:eastAsia="Calibri"/>
          <w:color w:val="000000"/>
          <w:sz w:val="22"/>
          <w:szCs w:val="22"/>
        </w:rPr>
      </w:pPr>
      <w:r w:rsidRPr="00545904">
        <w:rPr>
          <w:rFonts w:eastAsia="Calibri"/>
          <w:color w:val="000000"/>
          <w:sz w:val="22"/>
          <w:szCs w:val="22"/>
        </w:rPr>
        <w:lastRenderedPageBreak/>
        <w:t xml:space="preserve">d) 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7957DD63" w14:textId="310FA065" w:rsidR="00545904" w:rsidRPr="00545904" w:rsidRDefault="00545904" w:rsidP="00545904">
      <w:pPr>
        <w:jc w:val="both"/>
        <w:rPr>
          <w:rFonts w:eastAsia="Calibri"/>
          <w:color w:val="000000"/>
          <w:sz w:val="22"/>
          <w:szCs w:val="22"/>
        </w:rPr>
      </w:pPr>
      <w:r w:rsidRPr="00545904">
        <w:rPr>
          <w:rFonts w:eastAsia="Calibri"/>
          <w:color w:val="000000"/>
          <w:sz w:val="22"/>
          <w:szCs w:val="22"/>
        </w:rPr>
        <w:t>2</w:t>
      </w:r>
      <w:r>
        <w:rPr>
          <w:rFonts w:eastAsia="Calibri"/>
          <w:color w:val="000000"/>
          <w:sz w:val="22"/>
          <w:szCs w:val="22"/>
        </w:rPr>
        <w:t xml:space="preserve">. </w:t>
      </w:r>
      <w:r w:rsidRPr="00545904">
        <w:rPr>
          <w:rFonts w:eastAsia="Calibri"/>
          <w:color w:val="000000"/>
          <w:sz w:val="22"/>
          <w:szCs w:val="22"/>
        </w:rPr>
        <w:t xml:space="preserve">Zmiana wynagrodzenia, może zostać wprowadzona na wniosek Stron, zgodnie z poniższymi zasadami: </w:t>
      </w:r>
    </w:p>
    <w:p w14:paraId="3AD51FC4" w14:textId="65A26D9D" w:rsidR="00545904" w:rsidRPr="00545904" w:rsidRDefault="00545904" w:rsidP="00545904">
      <w:pPr>
        <w:jc w:val="both"/>
        <w:rPr>
          <w:rFonts w:eastAsia="Calibri"/>
          <w:color w:val="000000"/>
          <w:sz w:val="22"/>
          <w:szCs w:val="22"/>
        </w:rPr>
      </w:pPr>
      <w:r w:rsidRPr="00545904">
        <w:rPr>
          <w:rFonts w:eastAsia="Calibri"/>
          <w:color w:val="000000"/>
          <w:sz w:val="22"/>
          <w:szCs w:val="22"/>
        </w:rPr>
        <w:t>a) 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1D308556" w14:textId="24BA0583" w:rsidR="00545904" w:rsidRPr="00545904" w:rsidRDefault="00545904" w:rsidP="00545904">
      <w:pPr>
        <w:jc w:val="both"/>
        <w:rPr>
          <w:rFonts w:eastAsia="Calibri"/>
          <w:color w:val="000000"/>
          <w:sz w:val="22"/>
          <w:szCs w:val="22"/>
        </w:rPr>
      </w:pPr>
      <w:r w:rsidRPr="00545904">
        <w:rPr>
          <w:rFonts w:eastAsia="Calibri"/>
          <w:color w:val="000000"/>
          <w:sz w:val="22"/>
          <w:szCs w:val="22"/>
        </w:rPr>
        <w:t>b) waloryzacja wynagrodzenia Wykonawcy będzie dotyczyła tylko niezrealizowanej części zamówienia,</w:t>
      </w:r>
    </w:p>
    <w:p w14:paraId="6977F3A1" w14:textId="1DC346EA" w:rsidR="00545904" w:rsidRPr="00545904" w:rsidRDefault="00545904" w:rsidP="00545904">
      <w:pPr>
        <w:jc w:val="both"/>
        <w:rPr>
          <w:rFonts w:eastAsia="Calibri"/>
          <w:color w:val="000000"/>
          <w:sz w:val="22"/>
          <w:szCs w:val="22"/>
        </w:rPr>
      </w:pPr>
      <w:r w:rsidRPr="00545904">
        <w:rPr>
          <w:rFonts w:eastAsia="Calibri"/>
          <w:color w:val="000000"/>
          <w:sz w:val="22"/>
          <w:szCs w:val="22"/>
        </w:rPr>
        <w:t xml:space="preserve">c) łączna maksymalna wartość zmiany wynagrodzenia w efekcie zastosowania postanowień dotyczących w/w waloryzacji, nie może prze kroczyć  5 %  wysokości wynagrodzenia wykonawcy, o którym mowa w § </w:t>
      </w:r>
      <w:r w:rsidR="00885676">
        <w:rPr>
          <w:rFonts w:eastAsia="Calibri"/>
          <w:color w:val="000000"/>
          <w:sz w:val="22"/>
          <w:szCs w:val="22"/>
        </w:rPr>
        <w:t>3</w:t>
      </w:r>
      <w:r w:rsidRPr="00545904">
        <w:rPr>
          <w:rFonts w:eastAsia="Calibri"/>
          <w:color w:val="000000"/>
          <w:sz w:val="22"/>
          <w:szCs w:val="22"/>
        </w:rPr>
        <w:t xml:space="preserve"> ust. </w:t>
      </w:r>
      <w:r w:rsidR="00885676">
        <w:rPr>
          <w:rFonts w:eastAsia="Calibri"/>
          <w:color w:val="000000"/>
          <w:sz w:val="22"/>
          <w:szCs w:val="22"/>
        </w:rPr>
        <w:t>3</w:t>
      </w:r>
      <w:r w:rsidRPr="00545904">
        <w:rPr>
          <w:rFonts w:eastAsia="Calibri"/>
          <w:color w:val="000000"/>
          <w:sz w:val="22"/>
          <w:szCs w:val="22"/>
        </w:rPr>
        <w:t xml:space="preserve"> niniejszej  Umowy, </w:t>
      </w:r>
    </w:p>
    <w:p w14:paraId="5D2B83FE" w14:textId="325B56EE" w:rsidR="00ED5031" w:rsidRPr="00355ADF" w:rsidRDefault="00545904" w:rsidP="00545904">
      <w:pPr>
        <w:jc w:val="both"/>
        <w:rPr>
          <w:sz w:val="22"/>
          <w:szCs w:val="22"/>
        </w:rPr>
      </w:pPr>
      <w:r w:rsidRPr="00545904">
        <w:rPr>
          <w:rFonts w:eastAsia="Calibri"/>
          <w:color w:val="000000"/>
          <w:sz w:val="22"/>
          <w:szCs w:val="22"/>
        </w:rPr>
        <w:t>d) 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090A2B3D" w14:textId="77777777" w:rsidR="00545904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</w:t>
      </w:r>
    </w:p>
    <w:p w14:paraId="1696D35E" w14:textId="3F89157D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§</w:t>
      </w:r>
      <w:r w:rsidR="00355ADF">
        <w:rPr>
          <w:sz w:val="22"/>
          <w:szCs w:val="22"/>
        </w:rPr>
        <w:t xml:space="preserve"> </w:t>
      </w:r>
      <w:r w:rsidR="006C7225">
        <w:rPr>
          <w:sz w:val="22"/>
          <w:szCs w:val="22"/>
        </w:rPr>
        <w:t>8</w:t>
      </w:r>
    </w:p>
    <w:p w14:paraId="46B2A498" w14:textId="77777777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E612D1D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podjęcia likwidacji firmy przez Zleceniobiorcę lub co najmniej jednego </w:t>
      </w:r>
      <w:r w:rsidRPr="006F5BC6">
        <w:rPr>
          <w:rFonts w:eastAsia="Calibri"/>
          <w:sz w:val="22"/>
          <w:szCs w:val="24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rozwiązania umowy konsorcjum przez co najmniej jednego z członków konsorcjum, </w:t>
      </w:r>
    </w:p>
    <w:p w14:paraId="5B7A056F" w14:textId="70F38154" w:rsidR="00ED5031" w:rsidRPr="006C7225" w:rsidRDefault="006F5BC6" w:rsidP="00ED5031">
      <w:pPr>
        <w:numPr>
          <w:ilvl w:val="0"/>
          <w:numId w:val="32"/>
        </w:numPr>
        <w:ind w:left="0" w:firstLine="0"/>
        <w:jc w:val="both"/>
        <w:rPr>
          <w:sz w:val="22"/>
          <w:szCs w:val="22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naruszenia przez Zleceniobiorcę któregokolwiek z warunków niniejszej umowy, </w:t>
      </w:r>
      <w:r w:rsidR="00172783">
        <w:rPr>
          <w:rFonts w:eastAsia="Calibri"/>
          <w:sz w:val="22"/>
          <w:szCs w:val="24"/>
          <w:lang w:eastAsia="en-US"/>
        </w:rPr>
        <w:br/>
      </w:r>
    </w:p>
    <w:p w14:paraId="1696D366" w14:textId="7FD4274B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6C7225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47DDF0DB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</w:t>
      </w:r>
      <w:r w:rsidR="005A4E7D">
        <w:rPr>
          <w:rFonts w:eastAsia="Calibri"/>
          <w:sz w:val="22"/>
          <w:szCs w:val="22"/>
          <w:lang w:eastAsia="en-US"/>
        </w:rPr>
        <w:t xml:space="preserve">             </w:t>
      </w:r>
      <w:r w:rsidRPr="00960B79">
        <w:rPr>
          <w:rFonts w:eastAsia="Calibri"/>
          <w:sz w:val="22"/>
          <w:szCs w:val="22"/>
          <w:lang w:eastAsia="en-US"/>
        </w:rPr>
        <w:t xml:space="preserve">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2FBBD536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1696D374" w14:textId="40DABCE9" w:rsidR="008149D9" w:rsidRDefault="008149D9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810217D" w14:textId="382C1372" w:rsidR="008149D9" w:rsidRDefault="008149D9" w:rsidP="008149D9"/>
    <w:p w14:paraId="0DF2D535" w14:textId="77777777" w:rsidR="006923B4" w:rsidRPr="008149D9" w:rsidRDefault="006923B4" w:rsidP="008149D9"/>
    <w:p w14:paraId="7EB4F573" w14:textId="77777777" w:rsidR="008149D9" w:rsidRPr="008149D9" w:rsidRDefault="008149D9" w:rsidP="008149D9"/>
    <w:p w14:paraId="500250A8" w14:textId="77777777" w:rsidR="008149D9" w:rsidRPr="008149D9" w:rsidRDefault="008149D9" w:rsidP="008149D9"/>
    <w:p w14:paraId="228E167B" w14:textId="03DD1F44" w:rsidR="008149D9" w:rsidRDefault="008149D9" w:rsidP="008149D9"/>
    <w:p w14:paraId="55052C33" w14:textId="427D78B8" w:rsidR="008149D9" w:rsidRDefault="008149D9" w:rsidP="008149D9"/>
    <w:p w14:paraId="628CFCAA" w14:textId="3E07AD0C" w:rsidR="008149D9" w:rsidRDefault="008149D9" w:rsidP="008149D9">
      <w:pPr>
        <w:tabs>
          <w:tab w:val="left" w:pos="3675"/>
        </w:tabs>
        <w:rPr>
          <w:b/>
          <w:sz w:val="22"/>
          <w:szCs w:val="22"/>
        </w:rPr>
      </w:pPr>
      <w:r>
        <w:tab/>
      </w:r>
      <w:r w:rsidRPr="008149D9">
        <w:rPr>
          <w:b/>
          <w:sz w:val="22"/>
          <w:szCs w:val="22"/>
        </w:rPr>
        <w:t>Kontrasygnata finansowa</w:t>
      </w:r>
    </w:p>
    <w:p w14:paraId="1EE8B706" w14:textId="77777777" w:rsidR="008149D9" w:rsidRPr="008149D9" w:rsidRDefault="008149D9" w:rsidP="008149D9">
      <w:pPr>
        <w:rPr>
          <w:sz w:val="22"/>
          <w:szCs w:val="22"/>
        </w:rPr>
      </w:pPr>
    </w:p>
    <w:p w14:paraId="47867588" w14:textId="60BC15CB" w:rsidR="008149D9" w:rsidRDefault="008149D9" w:rsidP="008149D9">
      <w:pPr>
        <w:rPr>
          <w:sz w:val="22"/>
          <w:szCs w:val="22"/>
        </w:rPr>
      </w:pPr>
    </w:p>
    <w:p w14:paraId="2A9D0861" w14:textId="77777777" w:rsidR="008149D9" w:rsidRDefault="008149D9" w:rsidP="008149D9">
      <w:pPr>
        <w:rPr>
          <w:sz w:val="22"/>
          <w:szCs w:val="22"/>
        </w:rPr>
      </w:pPr>
    </w:p>
    <w:p w14:paraId="4EE2141F" w14:textId="77777777" w:rsidR="008149D9" w:rsidRDefault="008149D9" w:rsidP="008149D9">
      <w:pPr>
        <w:tabs>
          <w:tab w:val="left" w:pos="3915"/>
        </w:tabs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 xml:space="preserve">                                                                </w:t>
      </w: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</w:t>
      </w:r>
    </w:p>
    <w:p w14:paraId="0C7BFB71" w14:textId="07085FC6" w:rsidR="006923B4" w:rsidRDefault="008149D9" w:rsidP="00742642">
      <w:pPr>
        <w:tabs>
          <w:tab w:val="left" w:pos="3915"/>
        </w:tabs>
        <w:rPr>
          <w:rFonts w:ascii="Verdana" w:eastAsia="Verdana" w:hAnsi="Verdana" w:cs="Verdana"/>
          <w:b/>
          <w:bCs/>
          <w:lang w:eastAsia="en-US"/>
        </w:rPr>
      </w:pPr>
      <w:r>
        <w:rPr>
          <w:rFonts w:eastAsia="Calibri"/>
          <w:i/>
          <w:sz w:val="22"/>
          <w:szCs w:val="22"/>
          <w:lang w:eastAsia="en-US"/>
        </w:rPr>
        <w:t xml:space="preserve">                                                                              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Data i </w:t>
      </w:r>
      <w:r w:rsidR="000E7251" w:rsidRPr="00960B79">
        <w:rPr>
          <w:rFonts w:eastAsia="Calibri"/>
          <w:i/>
          <w:sz w:val="22"/>
          <w:szCs w:val="22"/>
          <w:lang w:eastAsia="en-US"/>
        </w:rPr>
        <w:t>podpis</w:t>
      </w:r>
    </w:p>
    <w:p w14:paraId="674EF237" w14:textId="77777777" w:rsidR="00742642" w:rsidRDefault="00742642" w:rsidP="00742642">
      <w:pPr>
        <w:tabs>
          <w:tab w:val="left" w:pos="3915"/>
        </w:tabs>
        <w:rPr>
          <w:rFonts w:ascii="Verdana" w:eastAsia="Verdana" w:hAnsi="Verdana" w:cs="Verdana"/>
          <w:b/>
          <w:bCs/>
          <w:lang w:eastAsia="en-US"/>
        </w:rPr>
      </w:pPr>
    </w:p>
    <w:p w14:paraId="770AC907" w14:textId="77777777" w:rsidR="006923B4" w:rsidRPr="001A7899" w:rsidRDefault="006923B4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32CB67C" w14:textId="77777777" w:rsidR="00B7433E" w:rsidRPr="00194CD2" w:rsidRDefault="00B7433E" w:rsidP="00B7433E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194CD2">
        <w:rPr>
          <w:rFonts w:ascii="Times New Roman" w:hAnsi="Times New Roman" w:cs="Times New Roman"/>
          <w:i/>
          <w:iCs/>
          <w:sz w:val="24"/>
          <w:szCs w:val="24"/>
        </w:rPr>
        <w:t>Załączniki do umowy:</w:t>
      </w:r>
    </w:p>
    <w:p w14:paraId="54800947" w14:textId="77777777" w:rsidR="00742642" w:rsidRDefault="00B7433E" w:rsidP="00742642">
      <w:pPr>
        <w:pStyle w:val="Zwykytekst"/>
        <w:numPr>
          <w:ilvl w:val="0"/>
          <w:numId w:val="41"/>
        </w:numPr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Oferta Wykonawcy</w:t>
      </w:r>
      <w:r w:rsidRPr="00194CD2">
        <w:rPr>
          <w:rFonts w:ascii="Times New Roman" w:hAnsi="Times New Roman" w:cs="Times New Roman"/>
          <w:i/>
          <w:iCs/>
          <w:sz w:val="24"/>
          <w:szCs w:val="24"/>
        </w:rPr>
        <w:t xml:space="preserve">/opis przedmiotu zamówienia </w:t>
      </w:r>
    </w:p>
    <w:p w14:paraId="2F17B979" w14:textId="503D234C" w:rsidR="00742642" w:rsidRPr="00742642" w:rsidRDefault="00742642" w:rsidP="00742642">
      <w:pPr>
        <w:pStyle w:val="Zwykytekst"/>
        <w:numPr>
          <w:ilvl w:val="0"/>
          <w:numId w:val="41"/>
        </w:numPr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742642">
        <w:rPr>
          <w:rFonts w:ascii="Times New Roman" w:hAnsi="Times New Roman" w:cs="Times New Roman"/>
          <w:i/>
          <w:iCs/>
          <w:sz w:val="24"/>
          <w:szCs w:val="24"/>
        </w:rPr>
        <w:t>Oświadczenie dla celów podatkowych dotyczące podmiotów powiązanych</w:t>
      </w:r>
    </w:p>
    <w:p w14:paraId="46E3C6C5" w14:textId="2B4D459D" w:rsidR="00742642" w:rsidRDefault="00742642" w:rsidP="00742642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14:paraId="4E746DE7" w14:textId="44333092" w:rsidR="00742642" w:rsidRDefault="00742642" w:rsidP="00742642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14:paraId="5442EE95" w14:textId="77777777" w:rsidR="00240610" w:rsidRDefault="00240610" w:rsidP="00742642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14:paraId="1FCC5EF0" w14:textId="77777777" w:rsidR="00742642" w:rsidRPr="00434C92" w:rsidRDefault="00742642" w:rsidP="00742642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  <w:r w:rsidRPr="00434C92">
        <w:rPr>
          <w:rFonts w:ascii="Verdana" w:hAnsi="Verdana"/>
          <w:sz w:val="18"/>
          <w:szCs w:val="18"/>
        </w:rPr>
        <w:t>Załącznik nr 2 do umowy</w:t>
      </w:r>
    </w:p>
    <w:p w14:paraId="7E62D7DA" w14:textId="77777777" w:rsidR="00742642" w:rsidRPr="00434C92" w:rsidRDefault="00742642" w:rsidP="00742642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30FFCF04" w14:textId="77777777" w:rsidR="00742642" w:rsidRPr="00434C92" w:rsidRDefault="00742642" w:rsidP="00742642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60B59A01" w14:textId="77777777" w:rsidR="00742642" w:rsidRPr="00434C92" w:rsidRDefault="00742642" w:rsidP="00742642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  <w:r w:rsidRPr="00434C92">
        <w:rPr>
          <w:rFonts w:ascii="Verdana" w:hAnsi="Verdana"/>
          <w:sz w:val="18"/>
          <w:szCs w:val="18"/>
        </w:rPr>
        <w:t>.....................................… </w:t>
      </w:r>
    </w:p>
    <w:p w14:paraId="31E1F221" w14:textId="77777777" w:rsidR="00742642" w:rsidRPr="00434C92" w:rsidRDefault="00742642" w:rsidP="00742642">
      <w:pPr>
        <w:widowControl w:val="0"/>
        <w:autoSpaceDE w:val="0"/>
        <w:autoSpaceDN w:val="0"/>
        <w:ind w:firstLine="555"/>
        <w:textAlignment w:val="baseline"/>
        <w:rPr>
          <w:rFonts w:ascii="Verdana" w:hAnsi="Verdana"/>
          <w:sz w:val="18"/>
          <w:szCs w:val="18"/>
        </w:rPr>
      </w:pPr>
      <w:r w:rsidRPr="00434C92">
        <w:rPr>
          <w:rFonts w:ascii="Verdana" w:hAnsi="Verdana"/>
          <w:sz w:val="18"/>
          <w:szCs w:val="18"/>
        </w:rPr>
        <w:t>Nazwa Wykonawcy</w:t>
      </w:r>
    </w:p>
    <w:p w14:paraId="4412A6B1" w14:textId="77777777" w:rsidR="00742642" w:rsidRPr="00434C92" w:rsidRDefault="00742642" w:rsidP="00742642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</w:rPr>
      </w:pPr>
    </w:p>
    <w:p w14:paraId="1A91B1D0" w14:textId="77777777" w:rsidR="00742642" w:rsidRPr="00434C92" w:rsidRDefault="00742642" w:rsidP="00742642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  <w:r w:rsidRPr="00434C92">
        <w:rPr>
          <w:rFonts w:ascii="Verdana" w:hAnsi="Verdana"/>
          <w:sz w:val="18"/>
          <w:szCs w:val="18"/>
        </w:rPr>
        <w:t>.....................................…</w:t>
      </w:r>
    </w:p>
    <w:p w14:paraId="625F4669" w14:textId="77777777" w:rsidR="00742642" w:rsidRPr="00434C92" w:rsidRDefault="00742642" w:rsidP="00742642">
      <w:pPr>
        <w:widowControl w:val="0"/>
        <w:autoSpaceDE w:val="0"/>
        <w:autoSpaceDN w:val="0"/>
        <w:ind w:firstLine="840"/>
        <w:textAlignment w:val="baseline"/>
        <w:rPr>
          <w:rFonts w:ascii="Verdana" w:hAnsi="Verdana"/>
          <w:sz w:val="18"/>
          <w:szCs w:val="18"/>
        </w:rPr>
      </w:pPr>
      <w:r w:rsidRPr="00434C92">
        <w:rPr>
          <w:rFonts w:ascii="Verdana" w:hAnsi="Verdana"/>
          <w:sz w:val="18"/>
          <w:szCs w:val="18"/>
        </w:rPr>
        <w:t>NIP</w:t>
      </w:r>
      <w:r w:rsidRPr="00434C92">
        <w:rPr>
          <w:rFonts w:ascii="Verdana" w:hAnsi="Verdana"/>
          <w:sz w:val="18"/>
          <w:szCs w:val="18"/>
        </w:rPr>
        <w:tab/>
        <w:t> </w:t>
      </w:r>
    </w:p>
    <w:p w14:paraId="7C1D1FC7" w14:textId="77777777" w:rsidR="00742642" w:rsidRPr="00434C92" w:rsidRDefault="00742642" w:rsidP="00742642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04591C3E" w14:textId="77777777" w:rsidR="00742642" w:rsidRPr="00434C92" w:rsidRDefault="00742642" w:rsidP="007426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699D2F3E" w14:textId="77777777" w:rsidR="00742642" w:rsidRPr="00434C92" w:rsidRDefault="00742642" w:rsidP="00742642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4E2A4A9E" w14:textId="77777777" w:rsidR="00742642" w:rsidRPr="00434C92" w:rsidRDefault="00742642" w:rsidP="00742642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477D7B38" w14:textId="77777777" w:rsidR="00742642" w:rsidRPr="00434C92" w:rsidRDefault="00742642" w:rsidP="00742642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434C92">
        <w:rPr>
          <w:rFonts w:ascii="Verdana" w:hAnsi="Verdana"/>
          <w:b/>
          <w:bCs/>
          <w:sz w:val="18"/>
          <w:szCs w:val="18"/>
        </w:rPr>
        <w:t>OŚWIADCZENIE DLA CELÓW PODATKOWYCH</w:t>
      </w:r>
    </w:p>
    <w:p w14:paraId="33ECFBCB" w14:textId="77777777" w:rsidR="00742642" w:rsidRPr="00434C92" w:rsidRDefault="00742642" w:rsidP="00742642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434C92">
        <w:rPr>
          <w:rFonts w:ascii="Verdana" w:hAnsi="Verdana"/>
          <w:b/>
          <w:bCs/>
          <w:sz w:val="18"/>
          <w:szCs w:val="18"/>
        </w:rPr>
        <w:t xml:space="preserve">DOTYCZĄCE PODMIOTÓW POWIĄZANYCH </w:t>
      </w:r>
    </w:p>
    <w:p w14:paraId="25847C88" w14:textId="77777777" w:rsidR="00742642" w:rsidRPr="00434C92" w:rsidRDefault="00742642" w:rsidP="00742642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66AA2274" w14:textId="77777777" w:rsidR="00742642" w:rsidRPr="00434C92" w:rsidRDefault="00742642" w:rsidP="00742642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</w:rPr>
      </w:pPr>
      <w:r w:rsidRPr="00434C92">
        <w:rPr>
          <w:rFonts w:ascii="Verdana" w:hAnsi="Verdana"/>
          <w:sz w:val="18"/>
          <w:szCs w:val="18"/>
        </w:rPr>
        <w:t>Działając w imieniu ………………………………, (dalej jako: „</w:t>
      </w:r>
      <w:r w:rsidRPr="00434C92">
        <w:rPr>
          <w:rFonts w:ascii="Verdana" w:hAnsi="Verdana"/>
          <w:b/>
          <w:bCs/>
          <w:sz w:val="18"/>
          <w:szCs w:val="18"/>
        </w:rPr>
        <w:t>Podmiot</w:t>
      </w:r>
      <w:r w:rsidRPr="00434C92">
        <w:rPr>
          <w:rFonts w:ascii="Verdana" w:hAnsi="Verdana"/>
          <w:sz w:val="18"/>
          <w:szCs w:val="18"/>
        </w:rPr>
        <w:t>”) niniejszym oświadcza, że Podmiot:</w:t>
      </w:r>
    </w:p>
    <w:p w14:paraId="27F8AD0F" w14:textId="77777777" w:rsidR="00742642" w:rsidRPr="00434C92" w:rsidRDefault="00742642" w:rsidP="00742642">
      <w:pPr>
        <w:widowControl w:val="0"/>
        <w:numPr>
          <w:ilvl w:val="0"/>
          <w:numId w:val="30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434C92">
        <w:rPr>
          <w:rFonts w:ascii="Verdana" w:hAnsi="Verdana"/>
          <w:b/>
          <w:bCs/>
          <w:sz w:val="18"/>
          <w:szCs w:val="18"/>
        </w:rPr>
        <w:t>jest / nie jest</w:t>
      </w:r>
      <w:r w:rsidRPr="00434C92">
        <w:rPr>
          <w:rFonts w:ascii="Verdana" w:hAnsi="Verdana"/>
          <w:sz w:val="18"/>
          <w:szCs w:val="18"/>
          <w:vertAlign w:val="superscript"/>
        </w:rPr>
        <w:footnoteReference w:id="1"/>
      </w:r>
      <w:r w:rsidRPr="00434C92">
        <w:rPr>
          <w:rFonts w:ascii="Verdana" w:hAnsi="Verdana"/>
          <w:sz w:val="18"/>
          <w:szCs w:val="18"/>
        </w:rPr>
        <w:t xml:space="preserve"> podmiotem powiązanym z Akademią Górniczo-Hutniczą </w:t>
      </w:r>
      <w:r w:rsidRPr="00434C92">
        <w:rPr>
          <w:rFonts w:ascii="Verdana" w:hAnsi="Verdana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434C92">
        <w:rPr>
          <w:rFonts w:ascii="Verdana" w:hAnsi="Verdana"/>
          <w:sz w:val="18"/>
          <w:szCs w:val="18"/>
          <w:vertAlign w:val="superscript"/>
        </w:rPr>
        <w:footnoteReference w:id="2"/>
      </w:r>
      <w:r w:rsidRPr="00434C92">
        <w:rPr>
          <w:rFonts w:ascii="Verdana" w:hAnsi="Verdana"/>
          <w:sz w:val="18"/>
          <w:szCs w:val="18"/>
        </w:rPr>
        <w:t>;</w:t>
      </w:r>
    </w:p>
    <w:p w14:paraId="0A13E807" w14:textId="77777777" w:rsidR="00742642" w:rsidRPr="00434C92" w:rsidRDefault="00742642" w:rsidP="00742642">
      <w:pPr>
        <w:widowControl w:val="0"/>
        <w:numPr>
          <w:ilvl w:val="0"/>
          <w:numId w:val="30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434C92">
        <w:rPr>
          <w:rFonts w:ascii="Verdana" w:eastAsia="Calibri" w:hAnsi="Verdana"/>
          <w:b/>
          <w:bCs/>
          <w:sz w:val="18"/>
          <w:szCs w:val="18"/>
          <w:lang w:eastAsia="en-US"/>
        </w:rPr>
        <w:t>jest / nie</w:t>
      </w:r>
      <w:r w:rsidRPr="00434C92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434C92">
        <w:rPr>
          <w:rFonts w:ascii="Verdana" w:eastAsia="Calibri" w:hAnsi="Verdana"/>
          <w:b/>
          <w:bCs/>
          <w:sz w:val="18"/>
          <w:szCs w:val="18"/>
          <w:lang w:eastAsia="en-US"/>
        </w:rPr>
        <w:t>jest</w:t>
      </w:r>
      <w:r w:rsidRPr="00434C92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3"/>
      </w:r>
      <w:r w:rsidRPr="00434C92">
        <w:rPr>
          <w:rFonts w:ascii="Verdana" w:eastAsia="Calibri" w:hAnsi="Verdana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434C92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4"/>
      </w:r>
      <w:r w:rsidRPr="00434C92">
        <w:rPr>
          <w:rFonts w:ascii="Verdana" w:eastAsia="Calibri" w:hAnsi="Verdana"/>
          <w:sz w:val="18"/>
          <w:szCs w:val="18"/>
          <w:lang w:eastAsia="en-US"/>
        </w:rPr>
        <w:t xml:space="preserve"> </w:t>
      </w:r>
    </w:p>
    <w:p w14:paraId="38B90446" w14:textId="77777777" w:rsidR="00742642" w:rsidRPr="00434C92" w:rsidRDefault="00742642" w:rsidP="00742642">
      <w:pPr>
        <w:widowControl w:val="0"/>
        <w:numPr>
          <w:ilvl w:val="0"/>
          <w:numId w:val="30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434C92">
        <w:rPr>
          <w:rFonts w:ascii="Verdana" w:eastAsia="Calibri" w:hAnsi="Verdana"/>
          <w:sz w:val="18"/>
          <w:szCs w:val="18"/>
          <w:lang w:eastAsia="en-US"/>
        </w:rPr>
        <w:t>rzeczywisty właściciel</w:t>
      </w:r>
      <w:r w:rsidRPr="00434C92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5"/>
      </w:r>
      <w:r w:rsidRPr="00434C92">
        <w:rPr>
          <w:rFonts w:ascii="Verdana" w:eastAsia="Calibri" w:hAnsi="Verdana"/>
          <w:sz w:val="18"/>
          <w:szCs w:val="18"/>
          <w:lang w:eastAsia="en-US"/>
        </w:rPr>
        <w:t xml:space="preserve"> Podmiotu </w:t>
      </w:r>
      <w:r w:rsidRPr="00434C92">
        <w:rPr>
          <w:rFonts w:ascii="Verdana" w:eastAsia="Calibri" w:hAnsi="Verdana"/>
          <w:b/>
          <w:bCs/>
          <w:sz w:val="18"/>
          <w:szCs w:val="18"/>
          <w:lang w:eastAsia="en-US"/>
        </w:rPr>
        <w:t>jest / nie jest</w:t>
      </w:r>
      <w:r w:rsidRPr="00434C92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6"/>
      </w:r>
      <w:r w:rsidRPr="00434C92">
        <w:rPr>
          <w:rFonts w:ascii="Verdana" w:eastAsia="Calibri" w:hAnsi="Verdana"/>
          <w:sz w:val="18"/>
          <w:szCs w:val="18"/>
          <w:lang w:eastAsia="en-US"/>
        </w:rPr>
        <w:t xml:space="preserve"> podmiotem mającym miejsce zamieszkania, </w:t>
      </w:r>
      <w:r w:rsidRPr="00434C92">
        <w:rPr>
          <w:rFonts w:ascii="Verdana" w:eastAsia="Calibri" w:hAnsi="Verdana"/>
          <w:sz w:val="18"/>
          <w:szCs w:val="18"/>
          <w:lang w:eastAsia="en-US"/>
        </w:rPr>
        <w:lastRenderedPageBreak/>
        <w:t>siedzibę lub zarząd na terytorium lub w kraju stosującym szkodliwą konkurencję podatkową</w:t>
      </w:r>
      <w:r w:rsidRPr="00434C92">
        <w:rPr>
          <w:rFonts w:ascii="Verdana" w:eastAsia="Calibri" w:hAnsi="Verdana"/>
          <w:sz w:val="18"/>
          <w:szCs w:val="18"/>
          <w:vertAlign w:val="superscript"/>
          <w:lang w:eastAsia="en-US"/>
        </w:rPr>
        <w:t>4</w:t>
      </w:r>
      <w:r w:rsidRPr="00434C92">
        <w:rPr>
          <w:rFonts w:ascii="Verdana" w:eastAsia="Calibri" w:hAnsi="Verdana"/>
          <w:sz w:val="18"/>
          <w:szCs w:val="18"/>
          <w:lang w:eastAsia="en-US"/>
        </w:rPr>
        <w:t xml:space="preserve"> </w:t>
      </w:r>
    </w:p>
    <w:p w14:paraId="2CE5BFF5" w14:textId="77777777" w:rsidR="00742642" w:rsidRPr="00434C92" w:rsidRDefault="00742642" w:rsidP="00742642">
      <w:pPr>
        <w:widowControl w:val="0"/>
        <w:numPr>
          <w:ilvl w:val="0"/>
          <w:numId w:val="30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434C92">
        <w:rPr>
          <w:rFonts w:ascii="Verdana" w:eastAsia="Calibri" w:hAnsi="Verdana"/>
          <w:sz w:val="18"/>
          <w:szCs w:val="18"/>
          <w:lang w:eastAsia="en-US"/>
        </w:rPr>
        <w:t xml:space="preserve">Podmiot </w:t>
      </w:r>
      <w:r w:rsidRPr="00434C92">
        <w:rPr>
          <w:rFonts w:ascii="Verdana" w:eastAsia="Calibri" w:hAnsi="Verdana"/>
          <w:b/>
          <w:bCs/>
          <w:sz w:val="18"/>
          <w:szCs w:val="18"/>
          <w:lang w:eastAsia="en-US"/>
        </w:rPr>
        <w:t>stanowi / nie stanowi</w:t>
      </w:r>
      <w:r w:rsidRPr="00434C92">
        <w:rPr>
          <w:rFonts w:ascii="Verdana" w:hAnsi="Verdana"/>
          <w:sz w:val="18"/>
          <w:szCs w:val="18"/>
          <w:vertAlign w:val="superscript"/>
        </w:rPr>
        <w:footnoteReference w:id="7"/>
      </w:r>
      <w:r w:rsidRPr="00434C92">
        <w:rPr>
          <w:rFonts w:ascii="Verdana" w:hAnsi="Verdana"/>
          <w:sz w:val="18"/>
          <w:szCs w:val="18"/>
        </w:rPr>
        <w:t xml:space="preserve"> </w:t>
      </w:r>
      <w:r w:rsidRPr="00434C92">
        <w:rPr>
          <w:rFonts w:ascii="Verdana" w:eastAsia="Calibri" w:hAnsi="Verdana"/>
          <w:b/>
          <w:bCs/>
          <w:sz w:val="18"/>
          <w:szCs w:val="18"/>
          <w:lang w:eastAsia="en-US"/>
        </w:rPr>
        <w:t xml:space="preserve"> </w:t>
      </w:r>
      <w:r w:rsidRPr="00434C92">
        <w:rPr>
          <w:rFonts w:ascii="Verdana" w:eastAsia="Calibri" w:hAnsi="Verdana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434C92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8"/>
      </w:r>
      <w:r w:rsidRPr="00434C92">
        <w:rPr>
          <w:rFonts w:ascii="Verdana" w:eastAsia="Calibri" w:hAnsi="Verdana"/>
          <w:sz w:val="18"/>
          <w:szCs w:val="18"/>
          <w:lang w:eastAsia="en-US"/>
        </w:rPr>
        <w:t xml:space="preserve"> w rozumieniu art. 24a ustawy z dnia 15 lutego 1992 r. o podatku dochodowym od osób prawnych.</w:t>
      </w:r>
    </w:p>
    <w:p w14:paraId="0501DB45" w14:textId="77777777" w:rsidR="00742642" w:rsidRPr="00434C92" w:rsidRDefault="00742642" w:rsidP="00742642">
      <w:pPr>
        <w:spacing w:after="200" w:line="276" w:lineRule="auto"/>
        <w:ind w:left="780"/>
        <w:contextualSpacing/>
        <w:textAlignment w:val="baseline"/>
        <w:rPr>
          <w:rFonts w:ascii="Verdana" w:hAnsi="Verdana"/>
          <w:sz w:val="18"/>
          <w:szCs w:val="18"/>
        </w:rPr>
      </w:pPr>
    </w:p>
    <w:p w14:paraId="3345A190" w14:textId="77777777" w:rsidR="00742642" w:rsidRPr="00434C92" w:rsidRDefault="00742642" w:rsidP="00742642">
      <w:pPr>
        <w:spacing w:line="276" w:lineRule="auto"/>
        <w:contextualSpacing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434C92">
        <w:rPr>
          <w:rFonts w:ascii="Verdana" w:eastAsia="Calibri" w:hAnsi="Verdana"/>
          <w:sz w:val="18"/>
          <w:szCs w:val="18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56F8FC4F" w14:textId="77777777" w:rsidR="00742642" w:rsidRPr="00434C92" w:rsidRDefault="00742642" w:rsidP="007426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28F45903" w14:textId="77777777" w:rsidR="00742642" w:rsidRPr="00434C92" w:rsidRDefault="00742642" w:rsidP="007426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41079AA9" w14:textId="77777777" w:rsidR="00742642" w:rsidRPr="00434C92" w:rsidRDefault="00742642" w:rsidP="00742642">
      <w:pPr>
        <w:spacing w:line="360" w:lineRule="auto"/>
        <w:contextualSpacing/>
        <w:jc w:val="both"/>
        <w:rPr>
          <w:rFonts w:ascii="Verdana" w:eastAsia="Calibri" w:hAnsi="Verdana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742642" w:rsidRPr="00F20668" w14:paraId="7114F194" w14:textId="77777777" w:rsidTr="004E42D3">
        <w:tc>
          <w:tcPr>
            <w:tcW w:w="4105" w:type="dxa"/>
            <w:shd w:val="clear" w:color="auto" w:fill="auto"/>
          </w:tcPr>
          <w:p w14:paraId="5BC525AD" w14:textId="77777777" w:rsidR="00742642" w:rsidRPr="00434C92" w:rsidRDefault="00742642" w:rsidP="004E42D3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</w:pPr>
            <w:r w:rsidRPr="00434C92"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  <w:t>……………………………………………………………</w:t>
            </w:r>
          </w:p>
          <w:p w14:paraId="35434759" w14:textId="77777777" w:rsidR="00742642" w:rsidRPr="00434C92" w:rsidRDefault="00742642" w:rsidP="004E42D3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434C92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upoważnionej/ych do reprezentacji)</w:t>
            </w:r>
          </w:p>
        </w:tc>
      </w:tr>
    </w:tbl>
    <w:p w14:paraId="4B84A936" w14:textId="77777777" w:rsidR="00742642" w:rsidRPr="00434C92" w:rsidRDefault="00742642" w:rsidP="00742642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eastAsia="x-none"/>
        </w:rPr>
      </w:pPr>
    </w:p>
    <w:p w14:paraId="1BB5D711" w14:textId="2A08667E" w:rsidR="00C13A96" w:rsidRDefault="00C13A96" w:rsidP="00C13A96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sectPr w:rsidR="00C13A96" w:rsidSect="001C54B2">
      <w:pgSz w:w="11906" w:h="16838"/>
      <w:pgMar w:top="1135" w:right="1152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F42FF5" w14:textId="77777777" w:rsidR="007C0FBD" w:rsidRDefault="007C0FBD">
      <w:r>
        <w:separator/>
      </w:r>
    </w:p>
  </w:endnote>
  <w:endnote w:type="continuationSeparator" w:id="0">
    <w:p w14:paraId="1A94F232" w14:textId="77777777" w:rsidR="007C0FBD" w:rsidRDefault="007C0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535A7C" w14:textId="77777777" w:rsidR="007C0FBD" w:rsidRDefault="007C0FBD">
      <w:r>
        <w:separator/>
      </w:r>
    </w:p>
  </w:footnote>
  <w:footnote w:type="continuationSeparator" w:id="0">
    <w:p w14:paraId="3A24A6E0" w14:textId="77777777" w:rsidR="007C0FBD" w:rsidRDefault="007C0FBD">
      <w:r>
        <w:continuationSeparator/>
      </w:r>
    </w:p>
  </w:footnote>
  <w:footnote w:id="1">
    <w:p w14:paraId="1D94CAE3" w14:textId="77777777" w:rsidR="00742642" w:rsidRPr="00456B64" w:rsidRDefault="00742642" w:rsidP="00742642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skreślić;</w:t>
      </w:r>
    </w:p>
  </w:footnote>
  <w:footnote w:id="2">
    <w:p w14:paraId="70382D45" w14:textId="77777777" w:rsidR="00742642" w:rsidRPr="00456B64" w:rsidRDefault="00742642" w:rsidP="00742642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456B64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62DA2DC" w14:textId="77777777" w:rsidR="00742642" w:rsidRPr="00456B64" w:rsidRDefault="00742642" w:rsidP="00742642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FCD8FE4" w14:textId="77777777" w:rsidR="00742642" w:rsidRPr="00456B64" w:rsidRDefault="00742642" w:rsidP="00742642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C15D99F" w14:textId="77777777" w:rsidR="00742642" w:rsidRPr="00456B64" w:rsidRDefault="00742642" w:rsidP="00742642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D4A80A7" w14:textId="77777777" w:rsidR="00742642" w:rsidRPr="00456B64" w:rsidRDefault="00742642" w:rsidP="00742642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E3662FB" w14:textId="77777777" w:rsidR="00742642" w:rsidRPr="00456B64" w:rsidRDefault="00742642" w:rsidP="007426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78008A1" w14:textId="77777777" w:rsidR="00742642" w:rsidRPr="00456B64" w:rsidRDefault="00742642" w:rsidP="00742642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456B64">
        <w:rPr>
          <w:rStyle w:val="normaltextrun"/>
          <w:rFonts w:ascii="Verdana" w:hAnsi="Verdana" w:cs="Arial"/>
          <w:sz w:val="16"/>
          <w:szCs w:val="16"/>
        </w:rPr>
        <w:t> </w:t>
      </w:r>
    </w:p>
    <w:p w14:paraId="15D7F357" w14:textId="77777777" w:rsidR="00742642" w:rsidRPr="00456B64" w:rsidRDefault="00742642" w:rsidP="00742642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89F04D5" w14:textId="77777777" w:rsidR="00742642" w:rsidRPr="00456B64" w:rsidRDefault="00742642" w:rsidP="00742642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7892A02" w14:textId="77777777" w:rsidR="00742642" w:rsidRPr="00456B64" w:rsidRDefault="00742642" w:rsidP="00742642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41D6545" w14:textId="77777777" w:rsidR="00742642" w:rsidRPr="00456B64" w:rsidRDefault="00742642" w:rsidP="00742642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6C2DA0B" w14:textId="77777777" w:rsidR="00742642" w:rsidRPr="00456B64" w:rsidRDefault="00742642" w:rsidP="00742642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7C338087" w14:textId="77777777" w:rsidR="00742642" w:rsidRPr="00456B64" w:rsidRDefault="00742642" w:rsidP="00742642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456B64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5ED6C582" w14:textId="77777777" w:rsidR="00742642" w:rsidRPr="00456B64" w:rsidRDefault="00742642" w:rsidP="00742642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456B64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456B64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456B64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7063FFD7" w14:textId="77777777" w:rsidR="00742642" w:rsidRPr="00456B64" w:rsidRDefault="00742642" w:rsidP="00742642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475ABF5C" w14:textId="77777777" w:rsidR="00742642" w:rsidRPr="00456B64" w:rsidRDefault="00742642" w:rsidP="00742642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456B64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7F6C07C2" w14:textId="77777777" w:rsidR="00742642" w:rsidRPr="00456B64" w:rsidRDefault="00742642" w:rsidP="00742642">
      <w:pPr>
        <w:pStyle w:val="Tekstprzypisudolnego"/>
        <w:numPr>
          <w:ilvl w:val="0"/>
          <w:numId w:val="29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6E72876C" w14:textId="77777777" w:rsidR="00742642" w:rsidRPr="00456B64" w:rsidRDefault="00742642" w:rsidP="00742642">
      <w:pPr>
        <w:pStyle w:val="Tekstprzypisudolnego"/>
        <w:numPr>
          <w:ilvl w:val="0"/>
          <w:numId w:val="29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3AC23471" w14:textId="77777777" w:rsidR="00742642" w:rsidRPr="00456B64" w:rsidRDefault="00742642" w:rsidP="00742642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7">
    <w:p w14:paraId="4762B6C8" w14:textId="77777777" w:rsidR="00742642" w:rsidRPr="00456B64" w:rsidRDefault="00742642" w:rsidP="00742642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8">
    <w:p w14:paraId="310AE76E" w14:textId="77777777" w:rsidR="00742642" w:rsidRPr="00456B64" w:rsidRDefault="00742642" w:rsidP="00742642">
      <w:pPr>
        <w:pStyle w:val="Tekstprzypisudolnego"/>
        <w:jc w:val="both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zagraniczna jednostka - oznacza:</w:t>
      </w:r>
    </w:p>
    <w:p w14:paraId="0A5D3976" w14:textId="77777777" w:rsidR="00742642" w:rsidRPr="00456B64" w:rsidRDefault="00742642" w:rsidP="00742642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a) osobę prawną,</w:t>
      </w:r>
    </w:p>
    <w:p w14:paraId="357216D2" w14:textId="77777777" w:rsidR="00742642" w:rsidRPr="00456B64" w:rsidRDefault="00742642" w:rsidP="00742642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b) spółkę kapitałową w organizacji,</w:t>
      </w:r>
    </w:p>
    <w:p w14:paraId="74E23D8B" w14:textId="77777777" w:rsidR="00742642" w:rsidRPr="00456B64" w:rsidRDefault="00742642" w:rsidP="00742642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265FF3BC" w14:textId="77777777" w:rsidR="00742642" w:rsidRPr="00456B64" w:rsidRDefault="00742642" w:rsidP="00742642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d) spółkę niemającą osobowości prawnej, o której mowa w art. 1 ust. 3 pkt 2,</w:t>
      </w:r>
    </w:p>
    <w:p w14:paraId="4A163F0D" w14:textId="77777777" w:rsidR="00742642" w:rsidRPr="00456B64" w:rsidRDefault="00742642" w:rsidP="00742642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e) fundację, trust lub inny podmiot albo stosunek prawny o charakterze powierniczym,</w:t>
      </w:r>
    </w:p>
    <w:p w14:paraId="527DA1B3" w14:textId="77777777" w:rsidR="00742642" w:rsidRPr="00456B64" w:rsidRDefault="00742642" w:rsidP="00742642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38B130E9" w14:textId="77777777" w:rsidR="00742642" w:rsidRPr="00456B64" w:rsidRDefault="00742642" w:rsidP="00742642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00AE2F2B" w14:textId="77777777" w:rsidR="00742642" w:rsidRPr="00456B64" w:rsidRDefault="00742642" w:rsidP="00742642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35288A"/>
    <w:multiLevelType w:val="hybridMultilevel"/>
    <w:tmpl w:val="CA50191E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01C22E9E"/>
    <w:multiLevelType w:val="multilevel"/>
    <w:tmpl w:val="9086E62A"/>
    <w:numStyleLink w:val="Styldoumwv2"/>
  </w:abstractNum>
  <w:abstractNum w:abstractNumId="7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B84594"/>
    <w:multiLevelType w:val="hybridMultilevel"/>
    <w:tmpl w:val="30B4B374"/>
    <w:lvl w:ilvl="0" w:tplc="DF4CFCE4">
      <w:start w:val="1"/>
      <w:numFmt w:val="decimal"/>
      <w:lvlText w:val="%1."/>
      <w:lvlJc w:val="left"/>
      <w:pPr>
        <w:ind w:left="795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9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8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390539D"/>
    <w:multiLevelType w:val="multilevel"/>
    <w:tmpl w:val="E6B67C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5E22A48"/>
    <w:multiLevelType w:val="hybridMultilevel"/>
    <w:tmpl w:val="7F102EB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2" w15:restartNumberingAfterBreak="0">
    <w:nsid w:val="550C6738"/>
    <w:multiLevelType w:val="hybridMultilevel"/>
    <w:tmpl w:val="AC0E13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217526"/>
    <w:multiLevelType w:val="multilevel"/>
    <w:tmpl w:val="F4D2A7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9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42"/>
  </w:num>
  <w:num w:numId="3">
    <w:abstractNumId w:val="5"/>
  </w:num>
  <w:num w:numId="4">
    <w:abstractNumId w:val="26"/>
  </w:num>
  <w:num w:numId="5">
    <w:abstractNumId w:val="36"/>
  </w:num>
  <w:num w:numId="6">
    <w:abstractNumId w:val="25"/>
  </w:num>
  <w:num w:numId="7">
    <w:abstractNumId w:val="40"/>
  </w:num>
  <w:num w:numId="8">
    <w:abstractNumId w:val="27"/>
  </w:num>
  <w:num w:numId="9">
    <w:abstractNumId w:val="4"/>
  </w:num>
  <w:num w:numId="10">
    <w:abstractNumId w:val="19"/>
  </w:num>
  <w:num w:numId="11">
    <w:abstractNumId w:val="13"/>
  </w:num>
  <w:num w:numId="12">
    <w:abstractNumId w:val="18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1"/>
  </w:num>
  <w:num w:numId="15">
    <w:abstractNumId w:val="24"/>
  </w:num>
  <w:num w:numId="16">
    <w:abstractNumId w:val="38"/>
  </w:num>
  <w:num w:numId="17">
    <w:abstractNumId w:val="0"/>
  </w:num>
  <w:num w:numId="18">
    <w:abstractNumId w:val="16"/>
  </w:num>
  <w:num w:numId="19">
    <w:abstractNumId w:val="23"/>
  </w:num>
  <w:num w:numId="20">
    <w:abstractNumId w:val="28"/>
  </w:num>
  <w:num w:numId="21">
    <w:abstractNumId w:val="34"/>
  </w:num>
  <w:num w:numId="22">
    <w:abstractNumId w:val="33"/>
  </w:num>
  <w:num w:numId="23">
    <w:abstractNumId w:val="9"/>
  </w:num>
  <w:num w:numId="2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6"/>
  </w:num>
  <w:num w:numId="27">
    <w:abstractNumId w:val="15"/>
  </w:num>
  <w:num w:numId="28">
    <w:abstractNumId w:val="3"/>
  </w:num>
  <w:num w:numId="29">
    <w:abstractNumId w:val="11"/>
  </w:num>
  <w:num w:numId="30">
    <w:abstractNumId w:val="22"/>
  </w:num>
  <w:num w:numId="31">
    <w:abstractNumId w:val="8"/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7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1"/>
  </w:num>
  <w:num w:numId="39">
    <w:abstractNumId w:val="29"/>
  </w:num>
  <w:num w:numId="40">
    <w:abstractNumId w:val="2"/>
  </w:num>
  <w:num w:numId="41">
    <w:abstractNumId w:val="32"/>
  </w:num>
  <w:num w:numId="42">
    <w:abstractNumId w:val="12"/>
  </w:num>
  <w:num w:numId="43">
    <w:abstractNumId w:val="10"/>
  </w:num>
  <w:num w:numId="44">
    <w:abstractNumId w:val="41"/>
  </w:num>
  <w:num w:numId="45">
    <w:abstractNumId w:val="14"/>
  </w:num>
  <w:num w:numId="46">
    <w:abstractNumId w:val="39"/>
  </w:num>
  <w:num w:numId="4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7DD"/>
    <w:rsid w:val="0001480E"/>
    <w:rsid w:val="000326C4"/>
    <w:rsid w:val="0006307B"/>
    <w:rsid w:val="000E6EAF"/>
    <w:rsid w:val="000E7251"/>
    <w:rsid w:val="000F41FB"/>
    <w:rsid w:val="00120230"/>
    <w:rsid w:val="00130535"/>
    <w:rsid w:val="00135C78"/>
    <w:rsid w:val="001372B2"/>
    <w:rsid w:val="001619B5"/>
    <w:rsid w:val="001655EA"/>
    <w:rsid w:val="00172783"/>
    <w:rsid w:val="001761C3"/>
    <w:rsid w:val="00181657"/>
    <w:rsid w:val="001836C1"/>
    <w:rsid w:val="00195139"/>
    <w:rsid w:val="00195611"/>
    <w:rsid w:val="001C54B2"/>
    <w:rsid w:val="001C7FB8"/>
    <w:rsid w:val="001F10E7"/>
    <w:rsid w:val="001F717C"/>
    <w:rsid w:val="002147FF"/>
    <w:rsid w:val="00225BCB"/>
    <w:rsid w:val="00240610"/>
    <w:rsid w:val="00242147"/>
    <w:rsid w:val="002517A3"/>
    <w:rsid w:val="00257F64"/>
    <w:rsid w:val="002702D1"/>
    <w:rsid w:val="002847DD"/>
    <w:rsid w:val="002A2EFC"/>
    <w:rsid w:val="002B5CFB"/>
    <w:rsid w:val="002D5E0A"/>
    <w:rsid w:val="002D726C"/>
    <w:rsid w:val="002E270F"/>
    <w:rsid w:val="002F1207"/>
    <w:rsid w:val="002F2CD0"/>
    <w:rsid w:val="002F5962"/>
    <w:rsid w:val="00303EED"/>
    <w:rsid w:val="00317E6A"/>
    <w:rsid w:val="00320130"/>
    <w:rsid w:val="00332E7B"/>
    <w:rsid w:val="00340CD4"/>
    <w:rsid w:val="00355ADF"/>
    <w:rsid w:val="00360A94"/>
    <w:rsid w:val="00366AF4"/>
    <w:rsid w:val="00372AEF"/>
    <w:rsid w:val="00372D73"/>
    <w:rsid w:val="00395F01"/>
    <w:rsid w:val="003C4C83"/>
    <w:rsid w:val="003F612A"/>
    <w:rsid w:val="0041057B"/>
    <w:rsid w:val="00412949"/>
    <w:rsid w:val="00412D7C"/>
    <w:rsid w:val="004218C1"/>
    <w:rsid w:val="00422D52"/>
    <w:rsid w:val="00433319"/>
    <w:rsid w:val="00445D69"/>
    <w:rsid w:val="00446B8D"/>
    <w:rsid w:val="004478C6"/>
    <w:rsid w:val="004639CC"/>
    <w:rsid w:val="00481376"/>
    <w:rsid w:val="00481D6D"/>
    <w:rsid w:val="00485CFC"/>
    <w:rsid w:val="004973AF"/>
    <w:rsid w:val="004A0F0D"/>
    <w:rsid w:val="004B6656"/>
    <w:rsid w:val="004C1054"/>
    <w:rsid w:val="004C17E2"/>
    <w:rsid w:val="004E02C9"/>
    <w:rsid w:val="004E10CF"/>
    <w:rsid w:val="004E412F"/>
    <w:rsid w:val="004E5500"/>
    <w:rsid w:val="0050385D"/>
    <w:rsid w:val="00523334"/>
    <w:rsid w:val="005357DC"/>
    <w:rsid w:val="00537A6D"/>
    <w:rsid w:val="00545904"/>
    <w:rsid w:val="00550EFD"/>
    <w:rsid w:val="00571092"/>
    <w:rsid w:val="0059060C"/>
    <w:rsid w:val="00595842"/>
    <w:rsid w:val="005A4E7D"/>
    <w:rsid w:val="005A58D8"/>
    <w:rsid w:val="005D1DF4"/>
    <w:rsid w:val="005D400C"/>
    <w:rsid w:val="005D69AA"/>
    <w:rsid w:val="005F126D"/>
    <w:rsid w:val="005F1BCA"/>
    <w:rsid w:val="005F7C91"/>
    <w:rsid w:val="00633115"/>
    <w:rsid w:val="0065220D"/>
    <w:rsid w:val="006671F5"/>
    <w:rsid w:val="00667C73"/>
    <w:rsid w:val="00691104"/>
    <w:rsid w:val="006923B4"/>
    <w:rsid w:val="006A2539"/>
    <w:rsid w:val="006C7225"/>
    <w:rsid w:val="006D0F7E"/>
    <w:rsid w:val="006F29F4"/>
    <w:rsid w:val="006F5BC6"/>
    <w:rsid w:val="007007FD"/>
    <w:rsid w:val="0070352E"/>
    <w:rsid w:val="00726043"/>
    <w:rsid w:val="007316C7"/>
    <w:rsid w:val="007335C9"/>
    <w:rsid w:val="00742642"/>
    <w:rsid w:val="00761F3A"/>
    <w:rsid w:val="00774622"/>
    <w:rsid w:val="00777FE8"/>
    <w:rsid w:val="007858A8"/>
    <w:rsid w:val="007A7E18"/>
    <w:rsid w:val="007C0FBD"/>
    <w:rsid w:val="007C72A2"/>
    <w:rsid w:val="007F5912"/>
    <w:rsid w:val="00813A7C"/>
    <w:rsid w:val="008149D9"/>
    <w:rsid w:val="00835EDB"/>
    <w:rsid w:val="00850869"/>
    <w:rsid w:val="00872355"/>
    <w:rsid w:val="00885676"/>
    <w:rsid w:val="00892E0C"/>
    <w:rsid w:val="008C2C63"/>
    <w:rsid w:val="008C634A"/>
    <w:rsid w:val="008E4D6B"/>
    <w:rsid w:val="008E6D9E"/>
    <w:rsid w:val="00915091"/>
    <w:rsid w:val="0092156A"/>
    <w:rsid w:val="0092352C"/>
    <w:rsid w:val="00952C96"/>
    <w:rsid w:val="00960B79"/>
    <w:rsid w:val="00963479"/>
    <w:rsid w:val="00974798"/>
    <w:rsid w:val="00976B68"/>
    <w:rsid w:val="009809D7"/>
    <w:rsid w:val="00985133"/>
    <w:rsid w:val="00995C8E"/>
    <w:rsid w:val="00997900"/>
    <w:rsid w:val="009B1B81"/>
    <w:rsid w:val="009C5935"/>
    <w:rsid w:val="009D554D"/>
    <w:rsid w:val="009E3BB7"/>
    <w:rsid w:val="009F7E4A"/>
    <w:rsid w:val="00A04C9D"/>
    <w:rsid w:val="00A1293A"/>
    <w:rsid w:val="00A32E25"/>
    <w:rsid w:val="00A640DB"/>
    <w:rsid w:val="00A67FD6"/>
    <w:rsid w:val="00A70285"/>
    <w:rsid w:val="00A7608B"/>
    <w:rsid w:val="00A82F98"/>
    <w:rsid w:val="00A875D1"/>
    <w:rsid w:val="00AA3413"/>
    <w:rsid w:val="00AA563A"/>
    <w:rsid w:val="00AD3A5A"/>
    <w:rsid w:val="00AE506E"/>
    <w:rsid w:val="00AF3020"/>
    <w:rsid w:val="00AF42D3"/>
    <w:rsid w:val="00AF69C7"/>
    <w:rsid w:val="00B4159A"/>
    <w:rsid w:val="00B46AF2"/>
    <w:rsid w:val="00B540CA"/>
    <w:rsid w:val="00B64FF8"/>
    <w:rsid w:val="00B7433E"/>
    <w:rsid w:val="00B75500"/>
    <w:rsid w:val="00B8264E"/>
    <w:rsid w:val="00BA00EB"/>
    <w:rsid w:val="00BA77B3"/>
    <w:rsid w:val="00BB56E7"/>
    <w:rsid w:val="00BC77C0"/>
    <w:rsid w:val="00BF6AA6"/>
    <w:rsid w:val="00C13A96"/>
    <w:rsid w:val="00C17CB4"/>
    <w:rsid w:val="00C53875"/>
    <w:rsid w:val="00C665CD"/>
    <w:rsid w:val="00CD34B9"/>
    <w:rsid w:val="00CD54F3"/>
    <w:rsid w:val="00CF1E99"/>
    <w:rsid w:val="00D15551"/>
    <w:rsid w:val="00D30F74"/>
    <w:rsid w:val="00D3177B"/>
    <w:rsid w:val="00D679EB"/>
    <w:rsid w:val="00D67DB9"/>
    <w:rsid w:val="00D744B5"/>
    <w:rsid w:val="00D765EF"/>
    <w:rsid w:val="00D851A9"/>
    <w:rsid w:val="00DA1BE1"/>
    <w:rsid w:val="00DB133F"/>
    <w:rsid w:val="00DB18CD"/>
    <w:rsid w:val="00DC40D8"/>
    <w:rsid w:val="00DD32CF"/>
    <w:rsid w:val="00DD341D"/>
    <w:rsid w:val="00DD5676"/>
    <w:rsid w:val="00DE4E25"/>
    <w:rsid w:val="00E260F7"/>
    <w:rsid w:val="00E32983"/>
    <w:rsid w:val="00E33D08"/>
    <w:rsid w:val="00E648EB"/>
    <w:rsid w:val="00E73A2C"/>
    <w:rsid w:val="00E81BE6"/>
    <w:rsid w:val="00E96530"/>
    <w:rsid w:val="00EC2EED"/>
    <w:rsid w:val="00ED2BA1"/>
    <w:rsid w:val="00ED5031"/>
    <w:rsid w:val="00EE6B9D"/>
    <w:rsid w:val="00F16EC6"/>
    <w:rsid w:val="00F20D4C"/>
    <w:rsid w:val="00F41F25"/>
    <w:rsid w:val="00F54208"/>
    <w:rsid w:val="00F570F4"/>
    <w:rsid w:val="00F80C0D"/>
    <w:rsid w:val="00F84992"/>
    <w:rsid w:val="00FE4F38"/>
    <w:rsid w:val="00FF1114"/>
    <w:rsid w:val="00FF3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7426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3C1764-1B9B-4D77-A617-991D23E7E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1488</Words>
  <Characters>10598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2025-08-25T09:32:00Z</cp:lastPrinted>
  <dcterms:created xsi:type="dcterms:W3CDTF">2025-08-25T09:32:00Z</dcterms:created>
  <dcterms:modified xsi:type="dcterms:W3CDTF">2025-08-25T09:32:00Z</dcterms:modified>
</cp:coreProperties>
</file>