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0EBE5" w14:textId="77777777" w:rsidR="00843A88" w:rsidRPr="00DA306C" w:rsidRDefault="0037481C" w:rsidP="00FD4AEC">
      <w:pPr>
        <w:spacing w:after="480"/>
        <w:jc w:val="right"/>
      </w:pPr>
      <w:r w:rsidRPr="00DA306C">
        <w:t>Niepołomice</w:t>
      </w:r>
      <w:r w:rsidR="00843A88" w:rsidRPr="00DA306C">
        <w:t xml:space="preserve"> dnia: </w:t>
      </w:r>
      <w:r w:rsidRPr="00DA306C">
        <w:t>2025-08-25</w:t>
      </w:r>
    </w:p>
    <w:p w14:paraId="5576956B" w14:textId="77777777" w:rsidR="00843A88" w:rsidRPr="00DA306C" w:rsidRDefault="0037481C" w:rsidP="00843A88">
      <w:pPr>
        <w:spacing w:line="360" w:lineRule="auto"/>
        <w:rPr>
          <w:b/>
          <w:bCs/>
        </w:rPr>
      </w:pPr>
      <w:r w:rsidRPr="00DA306C">
        <w:rPr>
          <w:b/>
          <w:bCs/>
        </w:rPr>
        <w:t>GMINA NIEPOŁOMICE</w:t>
      </w:r>
    </w:p>
    <w:p w14:paraId="414F12EC" w14:textId="77777777" w:rsidR="00843A88" w:rsidRPr="00DA306C" w:rsidRDefault="0037481C" w:rsidP="00843A88">
      <w:pPr>
        <w:spacing w:line="360" w:lineRule="auto"/>
      </w:pPr>
      <w:r w:rsidRPr="00DA306C">
        <w:t>Pl. Zwycięstwa</w:t>
      </w:r>
      <w:r w:rsidR="00843A88" w:rsidRPr="00DA306C">
        <w:t xml:space="preserve"> </w:t>
      </w:r>
      <w:r w:rsidRPr="00DA306C">
        <w:t>13</w:t>
      </w:r>
    </w:p>
    <w:p w14:paraId="1195B48A" w14:textId="77777777" w:rsidR="00843A88" w:rsidRPr="00DA306C" w:rsidRDefault="0037481C" w:rsidP="00843A88">
      <w:r w:rsidRPr="00DA306C">
        <w:t>32-005</w:t>
      </w:r>
      <w:r w:rsidR="00843A88" w:rsidRPr="00DA306C">
        <w:t xml:space="preserve"> </w:t>
      </w:r>
      <w:r w:rsidRPr="00DA306C">
        <w:t>Niepołomice</w:t>
      </w:r>
    </w:p>
    <w:p w14:paraId="0C241752" w14:textId="5D1FC556" w:rsidR="00843A88" w:rsidRPr="00DA306C" w:rsidRDefault="00DA306C" w:rsidP="00FD4AEC">
      <w:pPr>
        <w:spacing w:after="480"/>
        <w:jc w:val="both"/>
        <w:rPr>
          <w:bCs/>
        </w:rPr>
      </w:pPr>
      <w:r w:rsidRPr="00DA306C">
        <w:rPr>
          <w:bCs/>
        </w:rPr>
        <w:t>Pismo: ZP.271.28.2025.2</w:t>
      </w:r>
    </w:p>
    <w:p w14:paraId="5F9F5830" w14:textId="77777777" w:rsidR="00843A88" w:rsidRPr="00DA306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A306C">
        <w:rPr>
          <w:b/>
        </w:rPr>
        <w:t>WYKONAWCY</w:t>
      </w:r>
    </w:p>
    <w:p w14:paraId="7F071A80" w14:textId="77777777" w:rsidR="00843A88" w:rsidRPr="00DA306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A306C">
        <w:t>ubiegający się o zamówienie</w:t>
      </w:r>
    </w:p>
    <w:p w14:paraId="4E90A460" w14:textId="77777777" w:rsidR="004E4B64" w:rsidRPr="00DA306C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A306C">
        <w:rPr>
          <w:rFonts w:eastAsia="Calibri"/>
          <w:lang w:eastAsia="en-US"/>
        </w:rPr>
        <w:t xml:space="preserve">Dotyczy: </w:t>
      </w:r>
      <w:r w:rsidRPr="00DA306C">
        <w:t>postępowania o udzielenie zamówienia publicznego</w:t>
      </w:r>
      <w:r w:rsidRPr="00DA306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A306C" w14:paraId="6284590D" w14:textId="77777777" w:rsidTr="00FD4AEC">
        <w:tc>
          <w:tcPr>
            <w:tcW w:w="2269" w:type="dxa"/>
          </w:tcPr>
          <w:p w14:paraId="1DFEC4BA" w14:textId="77777777" w:rsidR="004E4B64" w:rsidRPr="00DA306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A306C">
              <w:t>Nazwa zamówienia:</w:t>
            </w:r>
          </w:p>
        </w:tc>
        <w:tc>
          <w:tcPr>
            <w:tcW w:w="6803" w:type="dxa"/>
          </w:tcPr>
          <w:p w14:paraId="51CDE2D8" w14:textId="77777777" w:rsidR="004E4B64" w:rsidRPr="00DA306C" w:rsidRDefault="0037481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A306C">
              <w:rPr>
                <w:bCs/>
              </w:rPr>
              <w:t>Budowa klubu malucha "Sówki" wraz z oddziałami przedszkolnymi w Woli Zabierzowskiej</w:t>
            </w:r>
            <w:r w:rsidR="004E4B64" w:rsidRPr="00DA306C">
              <w:rPr>
                <w:bCs/>
              </w:rPr>
              <w:t>.</w:t>
            </w:r>
          </w:p>
        </w:tc>
      </w:tr>
      <w:tr w:rsidR="0037481C" w:rsidRPr="00DA306C" w14:paraId="5701C164" w14:textId="77777777" w:rsidTr="006055E8">
        <w:tc>
          <w:tcPr>
            <w:tcW w:w="2269" w:type="dxa"/>
          </w:tcPr>
          <w:p w14:paraId="0A5926BC" w14:textId="77777777" w:rsidR="0037481C" w:rsidRPr="00DA306C" w:rsidRDefault="0037481C" w:rsidP="006055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A306C">
              <w:t>Numer referencyjny:</w:t>
            </w:r>
          </w:p>
        </w:tc>
        <w:tc>
          <w:tcPr>
            <w:tcW w:w="6803" w:type="dxa"/>
          </w:tcPr>
          <w:p w14:paraId="192FBA10" w14:textId="77777777" w:rsidR="0037481C" w:rsidRPr="00DA306C" w:rsidRDefault="0037481C" w:rsidP="006055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A306C">
              <w:rPr>
                <w:bCs/>
              </w:rPr>
              <w:t>ZP.271.28.2025</w:t>
            </w:r>
          </w:p>
        </w:tc>
      </w:tr>
    </w:tbl>
    <w:p w14:paraId="79650166" w14:textId="77777777" w:rsidR="004E4B64" w:rsidRPr="00DA306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A306C" w14:paraId="49F5CFDC" w14:textId="77777777" w:rsidTr="00C46732">
        <w:tc>
          <w:tcPr>
            <w:tcW w:w="9330" w:type="dxa"/>
            <w:shd w:val="clear" w:color="auto" w:fill="F2F2F2"/>
            <w:hideMark/>
          </w:tcPr>
          <w:p w14:paraId="32F3B1B9" w14:textId="77777777" w:rsidR="00843A88" w:rsidRPr="00DA306C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A306C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63419F6" w14:textId="77777777" w:rsidR="0012774F" w:rsidRPr="00DA306C" w:rsidRDefault="00520165" w:rsidP="004E4B64">
      <w:pPr>
        <w:spacing w:before="600" w:after="240" w:line="360" w:lineRule="auto"/>
        <w:jc w:val="both"/>
      </w:pPr>
      <w:r w:rsidRPr="00DA306C">
        <w:t xml:space="preserve">Zamawiający, </w:t>
      </w:r>
      <w:r w:rsidR="0037481C" w:rsidRPr="00DA306C">
        <w:rPr>
          <w:b/>
        </w:rPr>
        <w:t>GMINA NIEPOŁOMICE</w:t>
      </w:r>
      <w:r w:rsidRPr="00DA306C">
        <w:t xml:space="preserve">, działając na podstawie art. </w:t>
      </w:r>
      <w:r w:rsidR="00E74BC3" w:rsidRPr="00DA306C">
        <w:t>284</w:t>
      </w:r>
      <w:r w:rsidRPr="00DA306C">
        <w:t xml:space="preserve"> ust. </w:t>
      </w:r>
      <w:r w:rsidR="0029606A" w:rsidRPr="00DA306C">
        <w:t>6</w:t>
      </w:r>
      <w:r w:rsidRPr="00DA306C">
        <w:t xml:space="preserve"> ustawy z dnia </w:t>
      </w:r>
      <w:r w:rsidR="0029606A" w:rsidRPr="00DA306C">
        <w:t>11</w:t>
      </w:r>
      <w:r w:rsidRPr="00DA306C">
        <w:t xml:space="preserve"> </w:t>
      </w:r>
      <w:r w:rsidR="0029606A" w:rsidRPr="00DA306C">
        <w:t xml:space="preserve">września </w:t>
      </w:r>
      <w:r w:rsidRPr="00DA306C">
        <w:t>20</w:t>
      </w:r>
      <w:r w:rsidR="0029606A" w:rsidRPr="00DA306C">
        <w:t>19</w:t>
      </w:r>
      <w:r w:rsidRPr="00DA306C">
        <w:t xml:space="preserve"> r</w:t>
      </w:r>
      <w:r w:rsidR="0029606A" w:rsidRPr="00DA306C">
        <w:t>.</w:t>
      </w:r>
      <w:r w:rsidRPr="00DA306C">
        <w:t xml:space="preserve"> Prawo </w:t>
      </w:r>
      <w:r w:rsidR="0029606A" w:rsidRPr="00DA306C">
        <w:t>z</w:t>
      </w:r>
      <w:r w:rsidRPr="00DA306C">
        <w:t xml:space="preserve">amówień </w:t>
      </w:r>
      <w:r w:rsidR="0029606A" w:rsidRPr="00DA306C">
        <w:t>p</w:t>
      </w:r>
      <w:r w:rsidRPr="00DA306C">
        <w:t xml:space="preserve">ublicznych </w:t>
      </w:r>
      <w:r w:rsidR="0037481C" w:rsidRPr="00DA306C">
        <w:t>(</w:t>
      </w:r>
      <w:proofErr w:type="spellStart"/>
      <w:r w:rsidR="0037481C" w:rsidRPr="00DA306C">
        <w:t>t.j</w:t>
      </w:r>
      <w:proofErr w:type="spellEnd"/>
      <w:r w:rsidR="0037481C" w:rsidRPr="00DA306C">
        <w:t>. Dz. U. z 2024 poz. 1320)</w:t>
      </w:r>
      <w:r w:rsidR="00BE7BFD" w:rsidRPr="00DA306C">
        <w:t xml:space="preserve">, </w:t>
      </w:r>
      <w:r w:rsidR="00E74BC3" w:rsidRPr="00DA306C">
        <w:t>udostępnia</w:t>
      </w:r>
      <w:r w:rsidR="00BE7BFD" w:rsidRPr="00DA306C">
        <w:t xml:space="preserve"> poniżej treść zapytań do S</w:t>
      </w:r>
      <w:r w:rsidR="0012774F" w:rsidRPr="00DA306C">
        <w:t>pecyfikacji Warunków Zamówienia (</w:t>
      </w:r>
      <w:r w:rsidR="0012774F" w:rsidRPr="00DA306C">
        <w:rPr>
          <w:lang w:eastAsia="ar-SA"/>
        </w:rPr>
        <w:t>zwanej dalej</w:t>
      </w:r>
      <w:r w:rsidR="0012774F" w:rsidRPr="00DA306C">
        <w:rPr>
          <w:b/>
          <w:lang w:eastAsia="ar-SA"/>
        </w:rPr>
        <w:t xml:space="preserve"> </w:t>
      </w:r>
      <w:r w:rsidR="0012774F" w:rsidRPr="00DA306C">
        <w:rPr>
          <w:bCs/>
          <w:lang w:eastAsia="ar-SA"/>
        </w:rPr>
        <w:t>”SWZ”)</w:t>
      </w:r>
      <w:r w:rsidR="00E74BC3" w:rsidRPr="00DA306C">
        <w:rPr>
          <w:bCs/>
          <w:lang w:eastAsia="ar-SA"/>
        </w:rPr>
        <w:t xml:space="preserve"> </w:t>
      </w:r>
      <w:r w:rsidR="00E74BC3" w:rsidRPr="00DA306C">
        <w:t>wraz z wyjaśnieniami</w:t>
      </w:r>
      <w:r w:rsidR="0012774F" w:rsidRPr="00DA306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481C" w:rsidRPr="00DA306C" w14:paraId="4AE5D855" w14:textId="77777777" w:rsidTr="006055E8">
        <w:tc>
          <w:tcPr>
            <w:tcW w:w="9356" w:type="dxa"/>
          </w:tcPr>
          <w:p w14:paraId="47D4F9EA" w14:textId="619CC969" w:rsidR="0037481C" w:rsidRPr="00DA306C" w:rsidRDefault="0037481C" w:rsidP="006055E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DA306C">
              <w:rPr>
                <w:b/>
                <w:bCs/>
              </w:rPr>
              <w:t xml:space="preserve">Pytanie </w:t>
            </w:r>
          </w:p>
          <w:p w14:paraId="5084501C" w14:textId="77777777" w:rsidR="0037481C" w:rsidRPr="00DA306C" w:rsidRDefault="0037481C" w:rsidP="006055E8">
            <w:pPr>
              <w:spacing w:after="120" w:line="360" w:lineRule="auto"/>
              <w:ind w:left="30" w:right="-72"/>
              <w:jc w:val="both"/>
            </w:pPr>
            <w:r w:rsidRPr="00DA306C">
              <w:t>Proszę o udostepnienie przedmiarów branży budowlanej i sanitarnej.</w:t>
            </w:r>
          </w:p>
          <w:p w14:paraId="7F0234A9" w14:textId="77777777" w:rsidR="0037481C" w:rsidRDefault="0037481C" w:rsidP="006055E8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DA306C">
              <w:rPr>
                <w:b/>
                <w:bCs/>
              </w:rPr>
              <w:t>Stanowisko (wyjaśnienie) Zamawiającego:</w:t>
            </w:r>
          </w:p>
          <w:p w14:paraId="16EB7DB7" w14:textId="77777777" w:rsidR="00DA306C" w:rsidRDefault="00DA306C" w:rsidP="006055E8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0E55A519" w14:textId="4AE270D4" w:rsidR="00DA306C" w:rsidRPr="00DA306C" w:rsidRDefault="00DA306C" w:rsidP="006055E8">
            <w:pPr>
              <w:spacing w:after="40" w:line="276" w:lineRule="auto"/>
              <w:ind w:left="30" w:right="-72"/>
            </w:pPr>
            <w:r w:rsidRPr="00DA306C">
              <w:t xml:space="preserve">Przedmiar zamieszczono na stronie prowadzonego postępowania folder: Załącznik do wyjaśnienia </w:t>
            </w:r>
            <w:r>
              <w:t>t</w:t>
            </w:r>
            <w:r w:rsidRPr="00DA306C">
              <w:t>reści SWZ nr 1”</w:t>
            </w:r>
          </w:p>
          <w:p w14:paraId="12AB2637" w14:textId="7D6BF93F" w:rsidR="0037481C" w:rsidRPr="00DA306C" w:rsidRDefault="0037481C" w:rsidP="006055E8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EA9123D" w14:textId="77777777" w:rsidR="00BE7BFD" w:rsidRPr="00DA306C" w:rsidRDefault="00BE7BFD" w:rsidP="00520165">
      <w:pPr>
        <w:jc w:val="both"/>
      </w:pPr>
    </w:p>
    <w:p w14:paraId="5AA46447" w14:textId="30FB00F8" w:rsidR="006D4AB3" w:rsidRPr="00DA306C" w:rsidRDefault="006D4AB3" w:rsidP="00D8461B">
      <w:pPr>
        <w:spacing w:before="120" w:after="120" w:line="360" w:lineRule="auto"/>
        <w:ind w:left="567"/>
        <w:jc w:val="right"/>
      </w:pPr>
    </w:p>
    <w:sectPr w:rsidR="006D4AB3" w:rsidRPr="00DA306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4B8C8" w14:textId="77777777" w:rsidR="00CA7325" w:rsidRDefault="00CA7325">
      <w:r>
        <w:separator/>
      </w:r>
    </w:p>
  </w:endnote>
  <w:endnote w:type="continuationSeparator" w:id="0">
    <w:p w14:paraId="3A837579" w14:textId="77777777" w:rsidR="00CA7325" w:rsidRDefault="00CA7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B6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F5E2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A91BB" w14:textId="6C0F40C4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4E27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D109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6699FE" w14:textId="77777777" w:rsidR="006D4AB3" w:rsidRDefault="006D4AB3">
    <w:pPr>
      <w:pStyle w:val="Stopka"/>
      <w:tabs>
        <w:tab w:val="clear" w:pos="4536"/>
        <w:tab w:val="left" w:pos="6237"/>
      </w:tabs>
    </w:pPr>
  </w:p>
  <w:p w14:paraId="022E6F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08630" w14:textId="77777777" w:rsidR="00CA7325" w:rsidRDefault="00CA7325">
      <w:r>
        <w:separator/>
      </w:r>
    </w:p>
  </w:footnote>
  <w:footnote w:type="continuationSeparator" w:id="0">
    <w:p w14:paraId="4EB35AE0" w14:textId="77777777" w:rsidR="00CA7325" w:rsidRDefault="00CA7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401E3" w14:textId="77777777" w:rsidR="0037481C" w:rsidRDefault="00374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D2F33" w14:textId="77777777" w:rsidR="0037481C" w:rsidRDefault="00374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B8828" w14:textId="77777777" w:rsidR="0037481C" w:rsidRDefault="003748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4796168">
    <w:abstractNumId w:val="3"/>
  </w:num>
  <w:num w:numId="2" w16cid:durableId="671683657">
    <w:abstractNumId w:val="6"/>
  </w:num>
  <w:num w:numId="3" w16cid:durableId="1766030898">
    <w:abstractNumId w:val="2"/>
  </w:num>
  <w:num w:numId="4" w16cid:durableId="357896700">
    <w:abstractNumId w:val="5"/>
  </w:num>
  <w:num w:numId="5" w16cid:durableId="385570191">
    <w:abstractNumId w:val="0"/>
  </w:num>
  <w:num w:numId="6" w16cid:durableId="614294746">
    <w:abstractNumId w:val="1"/>
  </w:num>
  <w:num w:numId="7" w16cid:durableId="14532823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325"/>
    <w:rsid w:val="00031374"/>
    <w:rsid w:val="000A1097"/>
    <w:rsid w:val="000E2A8F"/>
    <w:rsid w:val="0012774F"/>
    <w:rsid w:val="00144B7A"/>
    <w:rsid w:val="00180C6E"/>
    <w:rsid w:val="0029606A"/>
    <w:rsid w:val="0037481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A7325"/>
    <w:rsid w:val="00D22FFA"/>
    <w:rsid w:val="00D8461B"/>
    <w:rsid w:val="00D915F2"/>
    <w:rsid w:val="00DA306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DA9121"/>
  <w15:chartTrackingRefBased/>
  <w15:docId w15:val="{09DA7A54-4E2C-43D2-9E3D-F2F3FAB54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2025-08-25T09:03:00Z</cp:lastPrinted>
  <dcterms:created xsi:type="dcterms:W3CDTF">2025-08-25T09:03:00Z</dcterms:created>
  <dcterms:modified xsi:type="dcterms:W3CDTF">2025-08-25T09:03:00Z</dcterms:modified>
</cp:coreProperties>
</file>