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4C256" w14:textId="7B441CAD" w:rsidR="00843A88" w:rsidRPr="00DD13DA" w:rsidRDefault="00745578" w:rsidP="00DD13DA">
      <w:pPr>
        <w:spacing w:after="480"/>
        <w:jc w:val="right"/>
      </w:pPr>
      <w:r w:rsidRPr="00DD13DA">
        <w:t>Niepołomice</w:t>
      </w:r>
      <w:r w:rsidR="00843A88" w:rsidRPr="00DD13DA">
        <w:t xml:space="preserve"> dnia: </w:t>
      </w:r>
      <w:r w:rsidRPr="00DD13DA">
        <w:t>2025-08-2</w:t>
      </w:r>
      <w:r w:rsidR="00AC5DFD">
        <w:t>2</w:t>
      </w:r>
    </w:p>
    <w:p w14:paraId="14D02746" w14:textId="77777777" w:rsidR="00843A88" w:rsidRPr="00DD13DA" w:rsidRDefault="00745578" w:rsidP="00DD13DA">
      <w:pPr>
        <w:rPr>
          <w:b/>
          <w:bCs/>
        </w:rPr>
      </w:pPr>
      <w:r w:rsidRPr="00DD13DA">
        <w:rPr>
          <w:b/>
          <w:bCs/>
        </w:rPr>
        <w:t>GMINA NIEPOŁOMICE</w:t>
      </w:r>
    </w:p>
    <w:p w14:paraId="107F6D97" w14:textId="77777777" w:rsidR="00843A88" w:rsidRPr="00DD13DA" w:rsidRDefault="00745578" w:rsidP="00DD13DA">
      <w:r w:rsidRPr="00DD13DA">
        <w:t>Pl. Zwycięstwa</w:t>
      </w:r>
      <w:r w:rsidR="00843A88" w:rsidRPr="00DD13DA">
        <w:t xml:space="preserve"> </w:t>
      </w:r>
      <w:r w:rsidRPr="00DD13DA">
        <w:t>13</w:t>
      </w:r>
    </w:p>
    <w:p w14:paraId="039C0670" w14:textId="77777777" w:rsidR="00843A88" w:rsidRPr="00DD13DA" w:rsidRDefault="00745578" w:rsidP="00DD13DA">
      <w:r w:rsidRPr="00DD13DA">
        <w:t>32-005</w:t>
      </w:r>
      <w:r w:rsidR="00843A88" w:rsidRPr="00DD13DA">
        <w:t xml:space="preserve"> </w:t>
      </w:r>
      <w:r w:rsidRPr="00DD13DA">
        <w:t>Niepołomice</w:t>
      </w:r>
    </w:p>
    <w:p w14:paraId="530936FC" w14:textId="5E4F0BC4" w:rsidR="00843A88" w:rsidRPr="00DD13DA" w:rsidRDefault="00DD13DA" w:rsidP="00DD13DA">
      <w:pPr>
        <w:spacing w:after="480"/>
        <w:jc w:val="both"/>
        <w:rPr>
          <w:bCs/>
        </w:rPr>
      </w:pPr>
      <w:r w:rsidRPr="00DD13DA">
        <w:rPr>
          <w:bCs/>
        </w:rPr>
        <w:t>Pismo: ZP.271.27.2025.5</w:t>
      </w:r>
    </w:p>
    <w:p w14:paraId="238F3A30" w14:textId="77777777" w:rsidR="00843A88" w:rsidRPr="00DD13DA" w:rsidRDefault="00843A88" w:rsidP="00DD13DA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DD13DA">
        <w:rPr>
          <w:b/>
        </w:rPr>
        <w:t>WYKONAWCY</w:t>
      </w:r>
    </w:p>
    <w:p w14:paraId="48B818B5" w14:textId="77777777" w:rsidR="00843A88" w:rsidRPr="00DD13DA" w:rsidRDefault="00843A88" w:rsidP="00DD13DA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DD13DA">
        <w:t>ubiegający się o zamówienie</w:t>
      </w:r>
    </w:p>
    <w:p w14:paraId="5998A65A" w14:textId="77777777" w:rsidR="004E4B64" w:rsidRPr="00DD13DA" w:rsidRDefault="004E4B64" w:rsidP="00DD13DA">
      <w:pPr>
        <w:spacing w:after="120"/>
        <w:jc w:val="both"/>
        <w:rPr>
          <w:rFonts w:eastAsia="Calibri"/>
          <w:lang w:eastAsia="en-US"/>
        </w:rPr>
      </w:pPr>
      <w:r w:rsidRPr="00DD13DA">
        <w:rPr>
          <w:rFonts w:eastAsia="Calibri"/>
          <w:lang w:eastAsia="en-US"/>
        </w:rPr>
        <w:t xml:space="preserve">Dotyczy: </w:t>
      </w:r>
      <w:r w:rsidRPr="00DD13DA">
        <w:t>postępowania o udzielenie zamówienia publicznego</w:t>
      </w:r>
      <w:r w:rsidRPr="00DD13D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D13DA" w14:paraId="72787527" w14:textId="77777777" w:rsidTr="00FD4AEC">
        <w:tc>
          <w:tcPr>
            <w:tcW w:w="2269" w:type="dxa"/>
          </w:tcPr>
          <w:p w14:paraId="5032B94A" w14:textId="77777777" w:rsidR="004E4B64" w:rsidRPr="00DD13DA" w:rsidRDefault="004E4B64" w:rsidP="00DD13DA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DD13DA">
              <w:t>Nazwa zamówienia:</w:t>
            </w:r>
          </w:p>
        </w:tc>
        <w:tc>
          <w:tcPr>
            <w:tcW w:w="6803" w:type="dxa"/>
          </w:tcPr>
          <w:p w14:paraId="44FB299E" w14:textId="77777777" w:rsidR="004E4B64" w:rsidRPr="00DD13DA" w:rsidRDefault="00745578" w:rsidP="00DD13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D13DA">
              <w:rPr>
                <w:bCs/>
              </w:rPr>
              <w:t>Rozbudowa i przebudowa budynku szkoły podstawowej nr 1  przy ul. Szkolnej 1 w Niepołomicach</w:t>
            </w:r>
            <w:r w:rsidR="004E4B64" w:rsidRPr="00DD13DA">
              <w:rPr>
                <w:bCs/>
              </w:rPr>
              <w:t>.</w:t>
            </w:r>
          </w:p>
        </w:tc>
      </w:tr>
      <w:tr w:rsidR="00745578" w:rsidRPr="00DD13DA" w14:paraId="41DA28CB" w14:textId="77777777" w:rsidTr="005F26DE">
        <w:tc>
          <w:tcPr>
            <w:tcW w:w="2269" w:type="dxa"/>
          </w:tcPr>
          <w:p w14:paraId="12334272" w14:textId="77777777" w:rsidR="00745578" w:rsidRPr="00DD13DA" w:rsidRDefault="00745578" w:rsidP="00DD13DA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DD13DA">
              <w:t>Numer referencyjny:</w:t>
            </w:r>
          </w:p>
        </w:tc>
        <w:tc>
          <w:tcPr>
            <w:tcW w:w="6803" w:type="dxa"/>
          </w:tcPr>
          <w:p w14:paraId="5388CAD5" w14:textId="77777777" w:rsidR="00745578" w:rsidRPr="00DD13DA" w:rsidRDefault="00745578" w:rsidP="00DD13DA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DD13DA">
              <w:rPr>
                <w:bCs/>
              </w:rPr>
              <w:t>ZP.271.27.2025</w:t>
            </w:r>
          </w:p>
        </w:tc>
      </w:tr>
    </w:tbl>
    <w:p w14:paraId="695BBE4C" w14:textId="77777777" w:rsidR="004E4B64" w:rsidRPr="00DD13DA" w:rsidRDefault="004E4B64" w:rsidP="00DD13DA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D13DA" w14:paraId="467E53F4" w14:textId="77777777" w:rsidTr="00C46732">
        <w:tc>
          <w:tcPr>
            <w:tcW w:w="9330" w:type="dxa"/>
            <w:shd w:val="clear" w:color="auto" w:fill="F2F2F2"/>
            <w:hideMark/>
          </w:tcPr>
          <w:p w14:paraId="7FA05F8B" w14:textId="77777777" w:rsidR="00843A88" w:rsidRPr="00DD13DA" w:rsidRDefault="00843A88" w:rsidP="00DD13DA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D13DA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767863D" w14:textId="77777777" w:rsidR="0012774F" w:rsidRPr="00DD13DA" w:rsidRDefault="00520165" w:rsidP="00DD13DA">
      <w:pPr>
        <w:spacing w:before="600" w:after="240"/>
        <w:jc w:val="both"/>
      </w:pPr>
      <w:r w:rsidRPr="00DD13DA">
        <w:t xml:space="preserve">Zamawiający, </w:t>
      </w:r>
      <w:r w:rsidR="00745578" w:rsidRPr="00DD13DA">
        <w:rPr>
          <w:b/>
        </w:rPr>
        <w:t>GMINA NIEPOŁOMICE</w:t>
      </w:r>
      <w:r w:rsidRPr="00DD13DA">
        <w:t xml:space="preserve">, działając na podstawie art. </w:t>
      </w:r>
      <w:r w:rsidR="00E74BC3" w:rsidRPr="00DD13DA">
        <w:t>284</w:t>
      </w:r>
      <w:r w:rsidRPr="00DD13DA">
        <w:t xml:space="preserve"> ust. </w:t>
      </w:r>
      <w:r w:rsidR="0029606A" w:rsidRPr="00DD13DA">
        <w:t>6</w:t>
      </w:r>
      <w:r w:rsidRPr="00DD13DA">
        <w:t xml:space="preserve"> ustawy z dnia </w:t>
      </w:r>
      <w:r w:rsidR="0029606A" w:rsidRPr="00DD13DA">
        <w:t>11</w:t>
      </w:r>
      <w:r w:rsidRPr="00DD13DA">
        <w:t xml:space="preserve"> </w:t>
      </w:r>
      <w:r w:rsidR="0029606A" w:rsidRPr="00DD13DA">
        <w:t xml:space="preserve">września </w:t>
      </w:r>
      <w:r w:rsidRPr="00DD13DA">
        <w:t>20</w:t>
      </w:r>
      <w:r w:rsidR="0029606A" w:rsidRPr="00DD13DA">
        <w:t>19</w:t>
      </w:r>
      <w:r w:rsidRPr="00DD13DA">
        <w:t xml:space="preserve"> r</w:t>
      </w:r>
      <w:r w:rsidR="0029606A" w:rsidRPr="00DD13DA">
        <w:t>.</w:t>
      </w:r>
      <w:r w:rsidRPr="00DD13DA">
        <w:t xml:space="preserve"> Prawo </w:t>
      </w:r>
      <w:r w:rsidR="0029606A" w:rsidRPr="00DD13DA">
        <w:t>z</w:t>
      </w:r>
      <w:r w:rsidRPr="00DD13DA">
        <w:t xml:space="preserve">amówień </w:t>
      </w:r>
      <w:r w:rsidR="0029606A" w:rsidRPr="00DD13DA">
        <w:t>p</w:t>
      </w:r>
      <w:r w:rsidRPr="00DD13DA">
        <w:t xml:space="preserve">ublicznych </w:t>
      </w:r>
      <w:r w:rsidR="00745578" w:rsidRPr="00DD13DA">
        <w:t>(</w:t>
      </w:r>
      <w:proofErr w:type="spellStart"/>
      <w:r w:rsidR="00745578" w:rsidRPr="00DD13DA">
        <w:t>t.j</w:t>
      </w:r>
      <w:proofErr w:type="spellEnd"/>
      <w:r w:rsidR="00745578" w:rsidRPr="00DD13DA">
        <w:t>. Dz. U. z 2024 poz. 1320)</w:t>
      </w:r>
      <w:r w:rsidR="00BE7BFD" w:rsidRPr="00DD13DA">
        <w:t xml:space="preserve">, </w:t>
      </w:r>
      <w:r w:rsidR="00E74BC3" w:rsidRPr="00DD13DA">
        <w:t>udostępnia</w:t>
      </w:r>
      <w:r w:rsidR="00BE7BFD" w:rsidRPr="00DD13DA">
        <w:t xml:space="preserve"> poniżej treść zapytań do S</w:t>
      </w:r>
      <w:r w:rsidR="0012774F" w:rsidRPr="00DD13DA">
        <w:t>pecyfikacji Warunków Zamówienia (</w:t>
      </w:r>
      <w:r w:rsidR="0012774F" w:rsidRPr="00DD13DA">
        <w:rPr>
          <w:lang w:eastAsia="ar-SA"/>
        </w:rPr>
        <w:t>zwanej dalej</w:t>
      </w:r>
      <w:r w:rsidR="0012774F" w:rsidRPr="00DD13DA">
        <w:rPr>
          <w:b/>
          <w:lang w:eastAsia="ar-SA"/>
        </w:rPr>
        <w:t xml:space="preserve"> </w:t>
      </w:r>
      <w:r w:rsidR="0012774F" w:rsidRPr="00DD13DA">
        <w:rPr>
          <w:bCs/>
          <w:lang w:eastAsia="ar-SA"/>
        </w:rPr>
        <w:t>”SWZ”)</w:t>
      </w:r>
      <w:r w:rsidR="00E74BC3" w:rsidRPr="00DD13DA">
        <w:rPr>
          <w:bCs/>
          <w:lang w:eastAsia="ar-SA"/>
        </w:rPr>
        <w:t xml:space="preserve"> </w:t>
      </w:r>
      <w:r w:rsidR="00E74BC3" w:rsidRPr="00DD13DA">
        <w:t>wraz z wyjaśnieniami</w:t>
      </w:r>
      <w:r w:rsidR="0012774F" w:rsidRPr="00DD13DA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5578" w:rsidRPr="00DD13DA" w14:paraId="5CD782FE" w14:textId="77777777" w:rsidTr="005F26DE">
        <w:tc>
          <w:tcPr>
            <w:tcW w:w="9356" w:type="dxa"/>
          </w:tcPr>
          <w:p w14:paraId="5995C0C1" w14:textId="393440B4" w:rsidR="00745578" w:rsidRPr="00DD13DA" w:rsidRDefault="00745578" w:rsidP="00DD13DA">
            <w:pPr>
              <w:spacing w:before="60" w:after="60"/>
              <w:ind w:left="30" w:right="-72"/>
              <w:rPr>
                <w:b/>
                <w:bCs/>
              </w:rPr>
            </w:pPr>
            <w:r w:rsidRPr="00DD13DA">
              <w:rPr>
                <w:b/>
                <w:bCs/>
              </w:rPr>
              <w:t xml:space="preserve">Pytanie </w:t>
            </w:r>
          </w:p>
          <w:p w14:paraId="27C2C3E9" w14:textId="797F1FA2" w:rsidR="00745578" w:rsidRPr="00DD13DA" w:rsidRDefault="00745578" w:rsidP="00DD13DA">
            <w:pPr>
              <w:spacing w:after="120"/>
              <w:ind w:left="30" w:right="-72"/>
              <w:jc w:val="both"/>
            </w:pPr>
            <w:r w:rsidRPr="00DD13DA">
              <w:t>Uprzejmie wnosimy o zmianę wysokości wadium określonego w Specyfikacji Warunków Zamówienia.</w:t>
            </w:r>
          </w:p>
          <w:p w14:paraId="36D6562A" w14:textId="399ACC1A" w:rsidR="00745578" w:rsidRPr="00DD13DA" w:rsidRDefault="00745578" w:rsidP="00DD13DA">
            <w:pPr>
              <w:spacing w:after="120"/>
              <w:ind w:left="30" w:right="-72"/>
              <w:jc w:val="both"/>
            </w:pPr>
            <w:r w:rsidRPr="00DD13DA">
              <w:t xml:space="preserve">Zamawiający ustalił wadium w wysokości, która przekracza dopuszczalny limit wynikający z przepisów ustawy Prawo zamówień publicznych. Zgodnie z art. 281 ust. 4 </w:t>
            </w:r>
            <w:proofErr w:type="spellStart"/>
            <w:r w:rsidRPr="00DD13DA">
              <w:t>Pzp</w:t>
            </w:r>
            <w:proofErr w:type="spellEnd"/>
            <w:r w:rsidRPr="00DD13DA">
              <w:t>, w zamówieniach o wartości poniżej progów unijnych wysokość wadium nie może przekroczyć 1,5% wartości zamówienia.</w:t>
            </w:r>
          </w:p>
          <w:p w14:paraId="01E615EE" w14:textId="04316039" w:rsidR="00745578" w:rsidRPr="00DD13DA" w:rsidRDefault="00745578" w:rsidP="00DD13DA">
            <w:pPr>
              <w:spacing w:after="120"/>
              <w:ind w:left="30" w:right="-72"/>
              <w:jc w:val="both"/>
            </w:pPr>
            <w:r w:rsidRPr="00DD13DA">
              <w:t>W Planie postępowań zamawiający wskazał, że wartość zamówienia wynosi 2 000 000 zł.</w:t>
            </w:r>
          </w:p>
          <w:p w14:paraId="6221D28C" w14:textId="5F12BB92" w:rsidR="00745578" w:rsidRPr="00DD13DA" w:rsidRDefault="00745578" w:rsidP="00DD13DA">
            <w:pPr>
              <w:spacing w:after="120"/>
              <w:ind w:left="30" w:right="-72"/>
              <w:jc w:val="both"/>
            </w:pPr>
            <w:r w:rsidRPr="00DD13DA">
              <w:t>W związku z powyższym wnosimy o dostosowanie wysokości wadium do ustawowego limitu 1,5% wartości zamówienia, aby zapewnić zgodność postępowania z obowiązującymi przepisami oraz umożliwić równy i uczciwy dostęp wszystkim wykonawcom.</w:t>
            </w:r>
          </w:p>
          <w:p w14:paraId="469726CA" w14:textId="77777777" w:rsidR="00745578" w:rsidRPr="00DD13DA" w:rsidRDefault="00745578" w:rsidP="00DD13DA">
            <w:pPr>
              <w:spacing w:after="120"/>
              <w:ind w:left="30" w:right="-72"/>
              <w:jc w:val="both"/>
            </w:pPr>
            <w:r w:rsidRPr="00DD13DA">
              <w:t>Dodatkowo zwracamy się z prośbą o zmianę zabezpieczenia należytego wykonania umowy z 5% na 2% ceny ofertowej brutto</w:t>
            </w:r>
          </w:p>
          <w:p w14:paraId="2FB7FCBC" w14:textId="77777777" w:rsidR="00745578" w:rsidRPr="00DD13DA" w:rsidRDefault="00745578" w:rsidP="00DD13DA">
            <w:pPr>
              <w:spacing w:after="40"/>
              <w:ind w:left="30" w:right="-72"/>
              <w:rPr>
                <w:b/>
                <w:bCs/>
              </w:rPr>
            </w:pPr>
            <w:r w:rsidRPr="00DD13DA">
              <w:rPr>
                <w:b/>
                <w:bCs/>
              </w:rPr>
              <w:t>Stanowisko (wyjaśnienie) Zamawiającego:</w:t>
            </w:r>
          </w:p>
          <w:p w14:paraId="5806A092" w14:textId="77777777" w:rsidR="00745578" w:rsidRPr="00DD13DA" w:rsidRDefault="00DD13DA" w:rsidP="00DD13DA">
            <w:pPr>
              <w:spacing w:after="60"/>
              <w:ind w:left="30" w:right="-72"/>
              <w:jc w:val="both"/>
            </w:pPr>
            <w:r w:rsidRPr="00DD13DA">
              <w:t xml:space="preserve">Zamawiający  określając wysokość wadium kierował się art. 281 ust. 4 ustawy </w:t>
            </w:r>
            <w:proofErr w:type="spellStart"/>
            <w:r w:rsidRPr="00DD13DA">
              <w:t>Pzp</w:t>
            </w:r>
            <w:proofErr w:type="spellEnd"/>
            <w:r w:rsidRPr="00DD13DA">
              <w:t xml:space="preserve"> i wymagana kwota wadium spełnia określony tam limit do 1,5%.</w:t>
            </w:r>
          </w:p>
          <w:p w14:paraId="1E855947" w14:textId="4FEF8DEB" w:rsidR="00DD13DA" w:rsidRPr="00DD13DA" w:rsidRDefault="00DD13DA" w:rsidP="00DD13DA">
            <w:pPr>
              <w:spacing w:after="60"/>
              <w:ind w:left="30" w:right="-72"/>
              <w:jc w:val="both"/>
            </w:pPr>
            <w:r w:rsidRPr="00DD13DA">
              <w:t xml:space="preserve">W Planie postępowań o udzielenie zamówień podawana wartość jest </w:t>
            </w:r>
            <w:r>
              <w:t>„</w:t>
            </w:r>
            <w:r w:rsidRPr="00DD13DA">
              <w:t>orientacyjną wartością zamówienia</w:t>
            </w:r>
            <w:r>
              <w:t xml:space="preserve">” </w:t>
            </w:r>
            <w:r w:rsidRPr="00DD13DA">
              <w:t>zgodnie z brzemieniem tabeli.</w:t>
            </w:r>
          </w:p>
          <w:p w14:paraId="40677A9C" w14:textId="1B8645BD" w:rsidR="00DD13DA" w:rsidRPr="00DD13DA" w:rsidRDefault="00DD13DA" w:rsidP="00DD13DA">
            <w:pPr>
              <w:spacing w:after="60"/>
              <w:ind w:left="30" w:right="-72"/>
              <w:jc w:val="both"/>
            </w:pPr>
            <w:r w:rsidRPr="00DD13DA">
              <w:t>Zamawiający nie dokuje zmian wysokości żądanego wadium oraz zabezpieczenia należytego wykonania umowy.</w:t>
            </w:r>
          </w:p>
        </w:tc>
      </w:tr>
    </w:tbl>
    <w:p w14:paraId="52C93FAF" w14:textId="77777777" w:rsidR="00BE7BFD" w:rsidRPr="00DD13DA" w:rsidRDefault="00BE7BFD" w:rsidP="00DD13DA">
      <w:pPr>
        <w:jc w:val="both"/>
      </w:pPr>
    </w:p>
    <w:p w14:paraId="1497FB0A" w14:textId="1215327F" w:rsidR="00DD13DA" w:rsidRPr="00DD13DA" w:rsidRDefault="00DD13DA" w:rsidP="00DD13DA">
      <w:pPr>
        <w:spacing w:before="120" w:after="120"/>
        <w:ind w:left="567"/>
        <w:jc w:val="right"/>
      </w:pPr>
    </w:p>
    <w:sectPr w:rsidR="00DD13DA" w:rsidRPr="00DD13D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1968C" w14:textId="77777777" w:rsidR="00061BF0" w:rsidRDefault="00061BF0">
      <w:r>
        <w:separator/>
      </w:r>
    </w:p>
  </w:endnote>
  <w:endnote w:type="continuationSeparator" w:id="0">
    <w:p w14:paraId="2B656B8A" w14:textId="77777777" w:rsidR="00061BF0" w:rsidRDefault="00061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DE1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8E79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FF764" w14:textId="092E2706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ECD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F8A69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1B559C" w14:textId="77777777" w:rsidR="006D4AB3" w:rsidRDefault="006D4AB3">
    <w:pPr>
      <w:pStyle w:val="Stopka"/>
      <w:tabs>
        <w:tab w:val="clear" w:pos="4536"/>
        <w:tab w:val="left" w:pos="6237"/>
      </w:tabs>
    </w:pPr>
  </w:p>
  <w:p w14:paraId="31AFECF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E2A83" w14:textId="77777777" w:rsidR="00061BF0" w:rsidRDefault="00061BF0">
      <w:r>
        <w:separator/>
      </w:r>
    </w:p>
  </w:footnote>
  <w:footnote w:type="continuationSeparator" w:id="0">
    <w:p w14:paraId="543A8EE3" w14:textId="77777777" w:rsidR="00061BF0" w:rsidRDefault="00061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6D3E1" w14:textId="77777777" w:rsidR="00745578" w:rsidRDefault="007455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19075" w14:textId="77777777" w:rsidR="00745578" w:rsidRDefault="007455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9F6B0" w14:textId="77777777" w:rsidR="00745578" w:rsidRDefault="007455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8797511">
    <w:abstractNumId w:val="3"/>
  </w:num>
  <w:num w:numId="2" w16cid:durableId="31733680">
    <w:abstractNumId w:val="6"/>
  </w:num>
  <w:num w:numId="3" w16cid:durableId="302858725">
    <w:abstractNumId w:val="2"/>
  </w:num>
  <w:num w:numId="4" w16cid:durableId="1125004670">
    <w:abstractNumId w:val="5"/>
  </w:num>
  <w:num w:numId="5" w16cid:durableId="1746100763">
    <w:abstractNumId w:val="0"/>
  </w:num>
  <w:num w:numId="6" w16cid:durableId="1992904038">
    <w:abstractNumId w:val="1"/>
  </w:num>
  <w:num w:numId="7" w16cid:durableId="3626330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1BF0"/>
    <w:rsid w:val="00031374"/>
    <w:rsid w:val="00061BF0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578"/>
    <w:rsid w:val="007D7198"/>
    <w:rsid w:val="00843A88"/>
    <w:rsid w:val="00864A4B"/>
    <w:rsid w:val="00870F9F"/>
    <w:rsid w:val="008804B6"/>
    <w:rsid w:val="00897AB0"/>
    <w:rsid w:val="008A3553"/>
    <w:rsid w:val="00A905AC"/>
    <w:rsid w:val="00AC5DFD"/>
    <w:rsid w:val="00BA6584"/>
    <w:rsid w:val="00BE7BFD"/>
    <w:rsid w:val="00C370F2"/>
    <w:rsid w:val="00C44EEC"/>
    <w:rsid w:val="00C46732"/>
    <w:rsid w:val="00D22FFA"/>
    <w:rsid w:val="00D8461B"/>
    <w:rsid w:val="00D915F2"/>
    <w:rsid w:val="00DD13DA"/>
    <w:rsid w:val="00DF32E8"/>
    <w:rsid w:val="00DF53CA"/>
    <w:rsid w:val="00E21B49"/>
    <w:rsid w:val="00E2789F"/>
    <w:rsid w:val="00E67A51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5F722A"/>
  <w15:chartTrackingRefBased/>
  <w15:docId w15:val="{60191AE6-A32B-48DC-97E6-40F292BA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2025-08-22T11:10:00Z</cp:lastPrinted>
  <dcterms:created xsi:type="dcterms:W3CDTF">2025-08-25T06:46:00Z</dcterms:created>
  <dcterms:modified xsi:type="dcterms:W3CDTF">2025-08-25T06:46:00Z</dcterms:modified>
</cp:coreProperties>
</file>