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 (mikroprzedsiębiorstwo, małe przedsiębiorstwo, średnie przedsiębiorstwo, inny rodzaj)  : ............................................................................................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ADRES:………………………………………………………………………………………………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gospodarczą):………………………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…………………………….............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TEL.……………………………………FAX ……………………………………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687160" w:rsidRDefault="00687160" w:rsidP="00687160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687160" w:rsidRDefault="00687160" w:rsidP="00687160">
      <w:pPr>
        <w:ind w:right="-110"/>
        <w:rPr>
          <w:b/>
        </w:rPr>
      </w:pPr>
      <w:r>
        <w:rPr>
          <w:b/>
        </w:rPr>
        <w:t>Akademia Górniczo - Hutnicza</w:t>
      </w:r>
    </w:p>
    <w:p w:rsidR="00687160" w:rsidRDefault="00687160" w:rsidP="00687160">
      <w:pPr>
        <w:ind w:right="-110"/>
        <w:rPr>
          <w:b/>
        </w:rPr>
      </w:pPr>
      <w:r>
        <w:rPr>
          <w:b/>
        </w:rPr>
        <w:t>im. Stanisława Staszica w Krakowie</w:t>
      </w:r>
    </w:p>
    <w:p w:rsidR="00687160" w:rsidRDefault="00687160" w:rsidP="00687160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687160" w:rsidRDefault="00687160" w:rsidP="00687160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687160" w:rsidRDefault="00687160" w:rsidP="00687160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FF0B71" w:rsidRPr="00FF0B71">
        <w:rPr>
          <w:b/>
        </w:rPr>
        <w:t xml:space="preserve">Dostawa i montaż dwóch dygestoriów z filtrem i wentylatorem </w:t>
      </w:r>
      <w:r w:rsidR="003E5226">
        <w:rPr>
          <w:b/>
        </w:rPr>
        <w:t>–</w:t>
      </w:r>
      <w:r w:rsidR="00FF0B71" w:rsidRPr="00FF0B71">
        <w:rPr>
          <w:b/>
        </w:rPr>
        <w:t xml:space="preserve"> </w:t>
      </w:r>
      <w:r w:rsidR="003E5226">
        <w:rPr>
          <w:b/>
        </w:rPr>
        <w:t>KC-</w:t>
      </w:r>
      <w:r w:rsidR="00FF0B71" w:rsidRPr="00FF0B71">
        <w:rPr>
          <w:b/>
        </w:rPr>
        <w:t>DE-zp.272-5</w:t>
      </w:r>
      <w:r w:rsidR="003E5226">
        <w:rPr>
          <w:b/>
        </w:rPr>
        <w:t>18/</w:t>
      </w:r>
      <w:bookmarkStart w:id="0" w:name="_GoBack"/>
      <w:bookmarkEnd w:id="0"/>
      <w:r w:rsidR="00FF0B71" w:rsidRPr="00FF0B71">
        <w:rPr>
          <w:b/>
        </w:rPr>
        <w:t>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687160" w:rsidRDefault="00687160" w:rsidP="006871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</w:t>
      </w:r>
      <w:r w:rsidR="00BD2367">
        <w:rPr>
          <w:b/>
        </w:rPr>
        <w:t xml:space="preserve"> (tj. 2 dygestoria z filtrem i wentylatorem)</w:t>
      </w:r>
      <w:r>
        <w:rPr>
          <w:b/>
        </w:rPr>
        <w:t>:     .............................................PLN</w:t>
      </w:r>
    </w:p>
    <w:p w:rsidR="00687160" w:rsidRDefault="00687160" w:rsidP="00687160">
      <w:pPr>
        <w:widowControl w:val="0"/>
        <w:spacing w:line="264" w:lineRule="auto"/>
        <w:ind w:right="1"/>
        <w:rPr>
          <w:b/>
        </w:rPr>
      </w:pPr>
    </w:p>
    <w:p w:rsidR="00687160" w:rsidRDefault="00BD2367" w:rsidP="00687160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 (tj. 2 dygestoria z filtrem i wentylatorem):</w:t>
      </w:r>
      <w:r w:rsidR="00687160">
        <w:rPr>
          <w:b/>
        </w:rPr>
        <w:t xml:space="preserve">   …........................................PLN</w:t>
      </w:r>
    </w:p>
    <w:p w:rsidR="00687160" w:rsidRPr="00FB1B4F" w:rsidRDefault="00687160" w:rsidP="00687160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687160" w:rsidRPr="00FB1B4F" w:rsidRDefault="00687160" w:rsidP="00687160">
      <w:pPr>
        <w:widowControl w:val="0"/>
        <w:spacing w:line="264" w:lineRule="auto"/>
        <w:ind w:right="1"/>
        <w:jc w:val="both"/>
      </w:pPr>
      <w:r w:rsidRPr="00FB1B4F">
        <w:t>Słownie brutto:.......................................................................................................................</w:t>
      </w:r>
    </w:p>
    <w:p w:rsidR="00687160" w:rsidRPr="00FB1B4F" w:rsidRDefault="00687160" w:rsidP="00687160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687160" w:rsidRDefault="00687160" w:rsidP="00687160">
      <w:pPr>
        <w:pStyle w:val="Tekstpodstawowy"/>
      </w:pPr>
      <w:r>
        <w:t>Powyższa cena zawiera podatek VAT w wysokości .......... % tj.…………………….</w:t>
      </w:r>
    </w:p>
    <w:p w:rsidR="00687160" w:rsidRDefault="00687160" w:rsidP="00687160">
      <w:pPr>
        <w:pStyle w:val="Tekstpodstawowy"/>
      </w:pPr>
      <w:r>
        <w:t>producent i model</w:t>
      </w:r>
      <w:r w:rsidR="00A922AF">
        <w:t>/wyrób własny</w:t>
      </w:r>
      <w:r>
        <w:t xml:space="preserve"> zaoferowanego </w:t>
      </w:r>
      <w:r w:rsidR="001A7483">
        <w:t>dygestorium</w:t>
      </w:r>
      <w:r w:rsidR="00A922AF">
        <w:t xml:space="preserve">: </w:t>
      </w:r>
      <w:r w:rsidRPr="00FE545C">
        <w:rPr>
          <w:b w:val="0"/>
        </w:rPr>
        <w:t>…………………..</w:t>
      </w:r>
    </w:p>
    <w:p w:rsidR="00687160" w:rsidRDefault="00687160" w:rsidP="00687160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 xml:space="preserve">Termin realizacji umowy: </w:t>
      </w:r>
      <w:r w:rsidRPr="00FB1B4F">
        <w:t>…</w:t>
      </w:r>
      <w:r>
        <w:t xml:space="preserve">…  dni* od daty podpisania umowy </w:t>
      </w:r>
      <w:r w:rsidRPr="0022732C">
        <w:rPr>
          <w:i/>
          <w:highlight w:val="yellow"/>
        </w:rPr>
        <w:t>(kryterium oceny ofert)</w:t>
      </w:r>
    </w:p>
    <w:p w:rsidR="00687160" w:rsidRPr="00687160" w:rsidRDefault="00687160" w:rsidP="00687160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687160">
        <w:rPr>
          <w:i/>
          <w:sz w:val="20"/>
          <w:szCs w:val="20"/>
        </w:rPr>
        <w:t xml:space="preserve">/w przypadku nie wskazania terminu realizacji, Zamawiający przyjmie maksymalny termin wskazany w SWZ, </w:t>
      </w:r>
      <w:proofErr w:type="spellStart"/>
      <w:r w:rsidRPr="00687160">
        <w:rPr>
          <w:i/>
          <w:sz w:val="20"/>
          <w:szCs w:val="20"/>
        </w:rPr>
        <w:t>tj</w:t>
      </w:r>
      <w:proofErr w:type="spellEnd"/>
      <w:r w:rsidRPr="00687160">
        <w:rPr>
          <w:i/>
          <w:sz w:val="20"/>
          <w:szCs w:val="20"/>
        </w:rPr>
        <w:t xml:space="preserve"> 50 dni/</w:t>
      </w:r>
    </w:p>
    <w:p w:rsidR="00687160" w:rsidRDefault="00687160" w:rsidP="0068716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 xml:space="preserve">12 miesięcy </w:t>
      </w:r>
    </w:p>
    <w:p w:rsidR="00687160" w:rsidRPr="00FE545C" w:rsidRDefault="00687160" w:rsidP="0068716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687160" w:rsidRDefault="00687160" w:rsidP="00687160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Termin płatności: </w:t>
      </w:r>
      <w:r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687160" w:rsidRDefault="00687160" w:rsidP="00687160">
      <w:pPr>
        <w:rPr>
          <w:bCs/>
          <w:sz w:val="22"/>
          <w:szCs w:val="22"/>
        </w:rPr>
      </w:pPr>
    </w:p>
    <w:p w:rsidR="00687160" w:rsidRDefault="00687160" w:rsidP="00687160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Jednocześnie oświadczamy, że:</w:t>
      </w:r>
    </w:p>
    <w:p w:rsidR="00687160" w:rsidRDefault="00687160" w:rsidP="0068716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687160" w:rsidRDefault="00687160" w:rsidP="0068716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</w:t>
      </w:r>
    </w:p>
    <w:p w:rsidR="00687160" w:rsidRDefault="00687160" w:rsidP="006871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87160" w:rsidRDefault="00687160" w:rsidP="0068716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60" w:rsidRDefault="00687160" w:rsidP="0068716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60" w:rsidRDefault="00687160" w:rsidP="0068716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87160" w:rsidTr="001F6D5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7160" w:rsidRDefault="00687160" w:rsidP="001F6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7160" w:rsidRDefault="00687160" w:rsidP="001F6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687160" w:rsidRDefault="00687160" w:rsidP="001F6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87160" w:rsidRDefault="00687160" w:rsidP="001F6D5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687160" w:rsidTr="001F6D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160" w:rsidRDefault="00687160" w:rsidP="001F6D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160" w:rsidRDefault="00687160" w:rsidP="001F6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160" w:rsidRDefault="00687160" w:rsidP="001F6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87160" w:rsidTr="001F6D5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160" w:rsidRDefault="00687160" w:rsidP="001F6D5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160" w:rsidRDefault="00687160" w:rsidP="001F6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7160" w:rsidRDefault="00687160" w:rsidP="001F6D5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87160" w:rsidRDefault="00687160" w:rsidP="006871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87160" w:rsidRDefault="00687160" w:rsidP="00687160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687160" w:rsidRDefault="00687160" w:rsidP="0068716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687160" w:rsidRDefault="00687160" w:rsidP="006871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87160" w:rsidRDefault="00687160" w:rsidP="0068716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87160" w:rsidRDefault="00687160" w:rsidP="0068716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687160" w:rsidRDefault="00687160" w:rsidP="006871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…………………………………………………………………………………..</w:t>
      </w:r>
    </w:p>
    <w:p w:rsidR="00687160" w:rsidRDefault="00687160" w:rsidP="006871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……………………………………………..…………………………………….</w:t>
      </w:r>
    </w:p>
    <w:p w:rsidR="00687160" w:rsidRDefault="00687160" w:rsidP="006871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</w:t>
      </w:r>
    </w:p>
    <w:p w:rsidR="00687160" w:rsidRDefault="00687160" w:rsidP="006871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</w:t>
      </w:r>
    </w:p>
    <w:p w:rsidR="00687160" w:rsidRDefault="00687160" w:rsidP="0068716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……………………………………………..…………………………………….</w:t>
      </w:r>
    </w:p>
    <w:p w:rsidR="00687160" w:rsidRDefault="00687160" w:rsidP="00687160">
      <w:pPr>
        <w:jc w:val="both"/>
        <w:rPr>
          <w:sz w:val="22"/>
          <w:szCs w:val="22"/>
        </w:rPr>
      </w:pPr>
    </w:p>
    <w:p w:rsidR="00687160" w:rsidRDefault="00687160" w:rsidP="00687160">
      <w:pPr>
        <w:rPr>
          <w:b/>
          <w:sz w:val="22"/>
          <w:szCs w:val="22"/>
          <w:u w:val="single"/>
        </w:rPr>
      </w:pPr>
    </w:p>
    <w:p w:rsidR="00687160" w:rsidRDefault="00687160" w:rsidP="0068716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4C0A" w:rsidRDefault="00A34C0A">
      <w:r>
        <w:separator/>
      </w:r>
    </w:p>
  </w:endnote>
  <w:endnote w:type="continuationSeparator" w:id="0">
    <w:p w:rsidR="00A34C0A" w:rsidRDefault="00A34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B71" w:rsidRDefault="00FF0B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B71" w:rsidRDefault="00FF0B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4C0A" w:rsidRDefault="00A34C0A">
      <w:r>
        <w:separator/>
      </w:r>
    </w:p>
  </w:footnote>
  <w:footnote w:type="continuationSeparator" w:id="0">
    <w:p w:rsidR="00A34C0A" w:rsidRDefault="00A34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B71" w:rsidRDefault="00FF0B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B71" w:rsidRDefault="00FF0B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1E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11EA"/>
    <w:rsid w:val="001A7483"/>
    <w:rsid w:val="001D4612"/>
    <w:rsid w:val="00207E98"/>
    <w:rsid w:val="002723B0"/>
    <w:rsid w:val="00315A4A"/>
    <w:rsid w:val="003C3798"/>
    <w:rsid w:val="003E522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716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34C0A"/>
    <w:rsid w:val="00A47B4D"/>
    <w:rsid w:val="00A83018"/>
    <w:rsid w:val="00A922AF"/>
    <w:rsid w:val="00AD6885"/>
    <w:rsid w:val="00B774DC"/>
    <w:rsid w:val="00BD236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F0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9ED6D2"/>
  <w15:chartTrackingRefBased/>
  <w15:docId w15:val="{B15E9D55-C488-43E0-A71F-26A4D46A5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0D8211-AFE0-4E15-BDB8-2F19B76D2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686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2025-08-21T08:32:00Z</dcterms:created>
  <dcterms:modified xsi:type="dcterms:W3CDTF">2025-08-21T08:32:00Z</dcterms:modified>
</cp:coreProperties>
</file>