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96325" w:rsidRPr="0019632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96325" w:rsidRPr="00196325">
        <w:rPr>
          <w:rFonts w:eastAsia="Times New Roman" w:cs="Calibri"/>
          <w:b/>
          <w:lang w:eastAsia="pl-PL"/>
        </w:rPr>
        <w:t>Dostawa i montaż dwóch dygestoriów z filtrem i wentylatorem - KC-DE-zp.272-518/25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FC4" w:rsidRDefault="00462FC4" w:rsidP="0038231F">
      <w:pPr>
        <w:spacing w:after="0" w:line="240" w:lineRule="auto"/>
      </w:pPr>
      <w:r>
        <w:separator/>
      </w:r>
    </w:p>
  </w:endnote>
  <w:endnote w:type="continuationSeparator" w:id="0">
    <w:p w:rsidR="00462FC4" w:rsidRDefault="00462F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325" w:rsidRDefault="001963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325" w:rsidRDefault="001963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FC4" w:rsidRDefault="00462FC4" w:rsidP="0038231F">
      <w:pPr>
        <w:spacing w:after="0" w:line="240" w:lineRule="auto"/>
      </w:pPr>
      <w:r>
        <w:separator/>
      </w:r>
    </w:p>
  </w:footnote>
  <w:footnote w:type="continuationSeparator" w:id="0">
    <w:p w:rsidR="00462FC4" w:rsidRDefault="00462FC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325" w:rsidRDefault="00196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325" w:rsidRDefault="00196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325" w:rsidRDefault="001963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F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632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2FC4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36A372-3FF9-4C2C-AA25-C49FDE17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B8F38-4B7E-4934-96B2-5F0C028C2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2025-08-21T08:32:00Z</dcterms:created>
  <dcterms:modified xsi:type="dcterms:W3CDTF">2025-08-21T08:32:00Z</dcterms:modified>
</cp:coreProperties>
</file>