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05A69" w14:textId="19EF5BB6" w:rsidR="00D665F5" w:rsidRDefault="00F53360" w:rsidP="00D665F5">
      <w:pPr>
        <w:spacing w:after="240"/>
        <w:jc w:val="right"/>
        <w:rPr>
          <w:sz w:val="22"/>
          <w:szCs w:val="22"/>
        </w:rPr>
      </w:pPr>
      <w:r w:rsidRPr="00F533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3360">
        <w:rPr>
          <w:sz w:val="22"/>
          <w:szCs w:val="22"/>
        </w:rPr>
        <w:t>2025-08-22</w:t>
      </w:r>
    </w:p>
    <w:p w14:paraId="092940B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FE848C8" w14:textId="77777777" w:rsidR="00F53360" w:rsidRPr="00F53360" w:rsidRDefault="00F53360" w:rsidP="00577BC6">
      <w:pPr>
        <w:spacing w:after="40"/>
        <w:rPr>
          <w:b/>
          <w:bCs/>
          <w:sz w:val="22"/>
          <w:szCs w:val="22"/>
        </w:rPr>
      </w:pPr>
      <w:r w:rsidRPr="00F53360">
        <w:rPr>
          <w:b/>
          <w:bCs/>
          <w:sz w:val="22"/>
          <w:szCs w:val="22"/>
        </w:rPr>
        <w:t>Akademia Górniczo - Hutnicza</w:t>
      </w:r>
    </w:p>
    <w:p w14:paraId="13ED53A5" w14:textId="77777777" w:rsidR="00F53360" w:rsidRPr="00F53360" w:rsidRDefault="00F53360" w:rsidP="00577BC6">
      <w:pPr>
        <w:spacing w:after="40"/>
        <w:rPr>
          <w:b/>
          <w:bCs/>
          <w:sz w:val="22"/>
          <w:szCs w:val="22"/>
        </w:rPr>
      </w:pPr>
      <w:r w:rsidRPr="00F53360">
        <w:rPr>
          <w:b/>
          <w:bCs/>
          <w:sz w:val="22"/>
          <w:szCs w:val="22"/>
        </w:rPr>
        <w:t>im. Stanisława Staszica w Krakowie</w:t>
      </w:r>
    </w:p>
    <w:p w14:paraId="0EA48CC4" w14:textId="12AE9744" w:rsidR="00D665F5" w:rsidRPr="00D91931" w:rsidRDefault="00F53360" w:rsidP="00577BC6">
      <w:pPr>
        <w:spacing w:after="40"/>
        <w:rPr>
          <w:b/>
          <w:bCs/>
          <w:sz w:val="22"/>
          <w:szCs w:val="22"/>
        </w:rPr>
      </w:pPr>
      <w:r w:rsidRPr="00F53360">
        <w:rPr>
          <w:b/>
          <w:bCs/>
          <w:sz w:val="22"/>
          <w:szCs w:val="22"/>
        </w:rPr>
        <w:t>Dział Zamówień Publicznych</w:t>
      </w:r>
    </w:p>
    <w:p w14:paraId="59B8FE56" w14:textId="28E1DE96" w:rsidR="00D665F5" w:rsidRPr="00BD5546" w:rsidRDefault="00F53360" w:rsidP="00D665F5">
      <w:pPr>
        <w:rPr>
          <w:sz w:val="22"/>
          <w:szCs w:val="22"/>
        </w:rPr>
      </w:pPr>
      <w:r w:rsidRPr="00F533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3360">
        <w:rPr>
          <w:sz w:val="22"/>
          <w:szCs w:val="22"/>
        </w:rPr>
        <w:t>30</w:t>
      </w:r>
    </w:p>
    <w:p w14:paraId="29021FDB" w14:textId="5299663A" w:rsidR="00D665F5" w:rsidRPr="00BD5546" w:rsidRDefault="00F53360" w:rsidP="00D665F5">
      <w:pPr>
        <w:rPr>
          <w:sz w:val="22"/>
          <w:szCs w:val="22"/>
        </w:rPr>
      </w:pPr>
      <w:r w:rsidRPr="00F533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3360">
        <w:rPr>
          <w:sz w:val="22"/>
          <w:szCs w:val="22"/>
        </w:rPr>
        <w:t>Kraków</w:t>
      </w:r>
    </w:p>
    <w:p w14:paraId="518CDCA4" w14:textId="5A1E2A3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3360" w:rsidRPr="00F53360">
        <w:rPr>
          <w:b/>
          <w:sz w:val="22"/>
          <w:szCs w:val="22"/>
        </w:rPr>
        <w:t>DE-dzp.272-438/25</w:t>
      </w:r>
      <w:r w:rsidR="00A80738">
        <w:rPr>
          <w:sz w:val="24"/>
        </w:rPr>
        <w:tab/>
        <w:t xml:space="preserve"> </w:t>
      </w:r>
    </w:p>
    <w:p w14:paraId="23F94F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700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953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6978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8FA0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114B99" w14:textId="16B2036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3360" w:rsidRPr="00F5336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8E1F00" w14:textId="04B0AFF8" w:rsidR="00A80738" w:rsidRPr="00577BC6" w:rsidRDefault="00F533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3360">
        <w:rPr>
          <w:b/>
          <w:sz w:val="22"/>
          <w:szCs w:val="22"/>
        </w:rPr>
        <w:t>Wyposażenie meblowe i krzesła do laboratorium dla WEAIiIB - DE-dzp.272-438/25</w:t>
      </w:r>
    </w:p>
    <w:p w14:paraId="4E4804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E0FFCF" w14:textId="3395A38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3360" w:rsidRPr="00F53360">
        <w:rPr>
          <w:sz w:val="22"/>
          <w:szCs w:val="22"/>
        </w:rPr>
        <w:t>22/08/2025</w:t>
      </w:r>
      <w:r w:rsidR="00FF4AB1" w:rsidRPr="00577BC6">
        <w:rPr>
          <w:sz w:val="22"/>
          <w:szCs w:val="22"/>
        </w:rPr>
        <w:t xml:space="preserve"> o godz. </w:t>
      </w:r>
      <w:r w:rsidR="00F53360" w:rsidRPr="00F5336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9B9B75" w14:textId="77777777" w:rsidTr="003F57CD">
        <w:tc>
          <w:tcPr>
            <w:tcW w:w="993" w:type="dxa"/>
            <w:vAlign w:val="center"/>
          </w:tcPr>
          <w:p w14:paraId="41C27E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D70F1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0FCF0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3360" w:rsidRPr="00493F8C" w14:paraId="6038B274" w14:textId="77777777" w:rsidTr="005E59B6">
        <w:tc>
          <w:tcPr>
            <w:tcW w:w="993" w:type="dxa"/>
            <w:vAlign w:val="center"/>
          </w:tcPr>
          <w:p w14:paraId="5043E298" w14:textId="2A6182E3" w:rsidR="00F53360" w:rsidRPr="00490DC0" w:rsidRDefault="00F53360" w:rsidP="005E59B6">
            <w:pPr>
              <w:spacing w:before="120" w:after="120"/>
              <w:jc w:val="center"/>
            </w:pPr>
            <w:r w:rsidRPr="00F53360">
              <w:t>1</w:t>
            </w:r>
          </w:p>
        </w:tc>
        <w:tc>
          <w:tcPr>
            <w:tcW w:w="5244" w:type="dxa"/>
          </w:tcPr>
          <w:p w14:paraId="5758CDA4" w14:textId="3134BEAA" w:rsidR="00F53360" w:rsidRPr="00490DC0" w:rsidRDefault="00F53360" w:rsidP="005E59B6">
            <w:pPr>
              <w:spacing w:before="40"/>
            </w:pPr>
            <w:r w:rsidRPr="00F53360">
              <w:t>Toro Spółka zoo</w:t>
            </w:r>
          </w:p>
          <w:p w14:paraId="04D5E00D" w14:textId="1961F511" w:rsidR="00F53360" w:rsidRPr="00490DC0" w:rsidRDefault="00F53360" w:rsidP="005E59B6">
            <w:r w:rsidRPr="00F53360">
              <w:t>Breń</w:t>
            </w:r>
            <w:r w:rsidRPr="00490DC0">
              <w:t xml:space="preserve"> </w:t>
            </w:r>
            <w:r w:rsidRPr="00F53360">
              <w:t>64a</w:t>
            </w:r>
            <w:r w:rsidRPr="00490DC0">
              <w:t xml:space="preserve"> </w:t>
            </w:r>
          </w:p>
          <w:p w14:paraId="1C01138A" w14:textId="2014F2DD" w:rsidR="00F53360" w:rsidRPr="00490DC0" w:rsidRDefault="00F53360" w:rsidP="005E59B6">
            <w:pPr>
              <w:spacing w:after="40"/>
              <w:jc w:val="both"/>
            </w:pPr>
            <w:r w:rsidRPr="00F53360">
              <w:t>33-140</w:t>
            </w:r>
            <w:r w:rsidRPr="00490DC0">
              <w:t xml:space="preserve"> </w:t>
            </w:r>
            <w:r w:rsidRPr="00F53360">
              <w:t>lisia góra</w:t>
            </w:r>
          </w:p>
        </w:tc>
        <w:tc>
          <w:tcPr>
            <w:tcW w:w="2835" w:type="dxa"/>
            <w:vAlign w:val="center"/>
          </w:tcPr>
          <w:p w14:paraId="70574D2D" w14:textId="010A2A50" w:rsidR="00F53360" w:rsidRPr="00490DC0" w:rsidRDefault="00F53360" w:rsidP="005E59B6">
            <w:pPr>
              <w:spacing w:before="120" w:after="120"/>
              <w:jc w:val="both"/>
            </w:pPr>
            <w:r w:rsidRPr="00F53360">
              <w:t>34 440.00 zł</w:t>
            </w:r>
          </w:p>
        </w:tc>
      </w:tr>
      <w:tr w:rsidR="00F53360" w:rsidRPr="00493F8C" w14:paraId="54D7DDC3" w14:textId="77777777" w:rsidTr="005E59B6">
        <w:tc>
          <w:tcPr>
            <w:tcW w:w="993" w:type="dxa"/>
            <w:vAlign w:val="center"/>
          </w:tcPr>
          <w:p w14:paraId="7E05EA11" w14:textId="1944D6EB" w:rsidR="00F53360" w:rsidRPr="00490DC0" w:rsidRDefault="00F53360" w:rsidP="005E59B6">
            <w:pPr>
              <w:spacing w:before="120" w:after="120"/>
              <w:jc w:val="center"/>
            </w:pPr>
            <w:r w:rsidRPr="00F53360">
              <w:t>2</w:t>
            </w:r>
          </w:p>
        </w:tc>
        <w:tc>
          <w:tcPr>
            <w:tcW w:w="5244" w:type="dxa"/>
          </w:tcPr>
          <w:p w14:paraId="43F1986B" w14:textId="6AF3E328" w:rsidR="00F53360" w:rsidRPr="00490DC0" w:rsidRDefault="00F53360" w:rsidP="005E59B6">
            <w:pPr>
              <w:spacing w:before="40"/>
            </w:pPr>
            <w:r w:rsidRPr="00F53360">
              <w:t>EURO-MEBLE MAŁGORZATA MASŁOŃ</w:t>
            </w:r>
          </w:p>
          <w:p w14:paraId="26712B32" w14:textId="1B875653" w:rsidR="00F53360" w:rsidRPr="00490DC0" w:rsidRDefault="00F53360" w:rsidP="005E59B6">
            <w:r w:rsidRPr="00F53360">
              <w:t>KS. BP. HERBERTA BEDNORZA</w:t>
            </w:r>
            <w:r w:rsidRPr="00490DC0">
              <w:t xml:space="preserve"> </w:t>
            </w:r>
            <w:r w:rsidRPr="00F53360">
              <w:t>2A-6</w:t>
            </w:r>
            <w:r w:rsidRPr="00490DC0">
              <w:t xml:space="preserve"> </w:t>
            </w:r>
          </w:p>
          <w:p w14:paraId="5E92ED56" w14:textId="320D3576" w:rsidR="00F53360" w:rsidRPr="00490DC0" w:rsidRDefault="00F53360" w:rsidP="005E59B6">
            <w:pPr>
              <w:spacing w:after="40"/>
              <w:jc w:val="both"/>
            </w:pPr>
            <w:r w:rsidRPr="00F53360">
              <w:t>40-384</w:t>
            </w:r>
            <w:r w:rsidRPr="00490DC0">
              <w:t xml:space="preserve"> </w:t>
            </w:r>
            <w:r w:rsidRPr="00F53360">
              <w:t>KATOWICE</w:t>
            </w:r>
          </w:p>
        </w:tc>
        <w:tc>
          <w:tcPr>
            <w:tcW w:w="2835" w:type="dxa"/>
            <w:vAlign w:val="center"/>
          </w:tcPr>
          <w:p w14:paraId="45A7E3B8" w14:textId="11EF78F5" w:rsidR="00F53360" w:rsidRPr="00490DC0" w:rsidRDefault="00F53360" w:rsidP="005E59B6">
            <w:pPr>
              <w:spacing w:before="120" w:after="120"/>
              <w:jc w:val="both"/>
            </w:pPr>
            <w:r w:rsidRPr="00F53360">
              <w:t>16 359.00 zł</w:t>
            </w:r>
          </w:p>
        </w:tc>
      </w:tr>
      <w:tr w:rsidR="00F53360" w:rsidRPr="00493F8C" w14:paraId="19CE39CA" w14:textId="77777777" w:rsidTr="005E59B6">
        <w:tc>
          <w:tcPr>
            <w:tcW w:w="993" w:type="dxa"/>
            <w:vAlign w:val="center"/>
          </w:tcPr>
          <w:p w14:paraId="2B001C2F" w14:textId="6435071E" w:rsidR="00F53360" w:rsidRPr="00490DC0" w:rsidRDefault="00F53360" w:rsidP="005E59B6">
            <w:pPr>
              <w:spacing w:before="120" w:after="120"/>
              <w:jc w:val="center"/>
            </w:pPr>
            <w:r w:rsidRPr="00F53360">
              <w:t>3</w:t>
            </w:r>
          </w:p>
        </w:tc>
        <w:tc>
          <w:tcPr>
            <w:tcW w:w="5244" w:type="dxa"/>
          </w:tcPr>
          <w:p w14:paraId="3E45EDFF" w14:textId="14A089CE" w:rsidR="00F53360" w:rsidRPr="00490DC0" w:rsidRDefault="00F53360" w:rsidP="005E59B6">
            <w:pPr>
              <w:spacing w:before="40"/>
            </w:pPr>
            <w:r w:rsidRPr="00F53360">
              <w:t>Lobby Meble s.c. Tomasz Madlewski, Krzysztof Łudzik</w:t>
            </w:r>
          </w:p>
          <w:p w14:paraId="1BC82EF3" w14:textId="49EA9004" w:rsidR="00F53360" w:rsidRPr="00490DC0" w:rsidRDefault="00F53360" w:rsidP="005E59B6">
            <w:r w:rsidRPr="00F53360">
              <w:t>Henryka Pachońskiego</w:t>
            </w:r>
            <w:r w:rsidRPr="00490DC0">
              <w:t xml:space="preserve"> </w:t>
            </w:r>
            <w:r w:rsidRPr="00F53360">
              <w:t>7A/86</w:t>
            </w:r>
            <w:r w:rsidRPr="00490DC0">
              <w:t xml:space="preserve"> </w:t>
            </w:r>
          </w:p>
          <w:p w14:paraId="69BDD58D" w14:textId="2AC7ECF4" w:rsidR="00F53360" w:rsidRPr="00490DC0" w:rsidRDefault="00F53360" w:rsidP="005E59B6">
            <w:pPr>
              <w:spacing w:after="40"/>
              <w:jc w:val="both"/>
            </w:pPr>
            <w:r w:rsidRPr="00F53360">
              <w:t>31-223</w:t>
            </w:r>
            <w:r w:rsidRPr="00490DC0">
              <w:t xml:space="preserve"> </w:t>
            </w:r>
            <w:r w:rsidRPr="00F53360">
              <w:t>Kraków</w:t>
            </w:r>
          </w:p>
        </w:tc>
        <w:tc>
          <w:tcPr>
            <w:tcW w:w="2835" w:type="dxa"/>
            <w:vAlign w:val="center"/>
          </w:tcPr>
          <w:p w14:paraId="32B661AF" w14:textId="10D30A1B" w:rsidR="00F53360" w:rsidRPr="00490DC0" w:rsidRDefault="00F53360" w:rsidP="005E59B6">
            <w:pPr>
              <w:spacing w:before="120" w:after="120"/>
              <w:jc w:val="both"/>
            </w:pPr>
            <w:r w:rsidRPr="00F53360">
              <w:t>11 220.06 zł</w:t>
            </w:r>
          </w:p>
        </w:tc>
      </w:tr>
      <w:tr w:rsidR="00F53360" w:rsidRPr="00493F8C" w14:paraId="71EB3818" w14:textId="77777777" w:rsidTr="005E59B6">
        <w:tc>
          <w:tcPr>
            <w:tcW w:w="993" w:type="dxa"/>
            <w:vAlign w:val="center"/>
          </w:tcPr>
          <w:p w14:paraId="0B3778F7" w14:textId="47A08D23" w:rsidR="00F53360" w:rsidRPr="00490DC0" w:rsidRDefault="00F53360" w:rsidP="005E59B6">
            <w:pPr>
              <w:spacing w:before="120" w:after="120"/>
              <w:jc w:val="center"/>
            </w:pPr>
            <w:r w:rsidRPr="00F53360">
              <w:t>4</w:t>
            </w:r>
          </w:p>
        </w:tc>
        <w:tc>
          <w:tcPr>
            <w:tcW w:w="5244" w:type="dxa"/>
          </w:tcPr>
          <w:p w14:paraId="6A285652" w14:textId="164D3EB4" w:rsidR="00F53360" w:rsidRPr="00490DC0" w:rsidRDefault="00F53360" w:rsidP="005E59B6">
            <w:pPr>
              <w:spacing w:before="40"/>
            </w:pPr>
            <w:r w:rsidRPr="00F53360">
              <w:t>"Drzewiarz- Bis" sp .z o.o.</w:t>
            </w:r>
          </w:p>
          <w:p w14:paraId="288489A4" w14:textId="37B3A85A" w:rsidR="00F53360" w:rsidRPr="00490DC0" w:rsidRDefault="00F53360" w:rsidP="005E59B6">
            <w:r w:rsidRPr="00F53360">
              <w:t>Kardynała Wyszńskiego</w:t>
            </w:r>
            <w:r w:rsidRPr="00490DC0">
              <w:t xml:space="preserve"> </w:t>
            </w:r>
            <w:r w:rsidRPr="00F53360">
              <w:t>46/a</w:t>
            </w:r>
            <w:r w:rsidRPr="00490DC0">
              <w:t xml:space="preserve"> </w:t>
            </w:r>
          </w:p>
          <w:p w14:paraId="7FA12A19" w14:textId="0B9D4517" w:rsidR="00F53360" w:rsidRPr="00490DC0" w:rsidRDefault="00F53360" w:rsidP="005E59B6">
            <w:pPr>
              <w:spacing w:after="40"/>
              <w:jc w:val="both"/>
            </w:pPr>
            <w:r w:rsidRPr="00F53360">
              <w:t>87-600</w:t>
            </w:r>
            <w:r w:rsidRPr="00490DC0">
              <w:t xml:space="preserve"> </w:t>
            </w:r>
            <w:r w:rsidRPr="00F53360">
              <w:t>Lipno</w:t>
            </w:r>
          </w:p>
        </w:tc>
        <w:tc>
          <w:tcPr>
            <w:tcW w:w="2835" w:type="dxa"/>
            <w:vAlign w:val="center"/>
          </w:tcPr>
          <w:p w14:paraId="64D8F2E5" w14:textId="09EEC6D3" w:rsidR="00F53360" w:rsidRPr="00490DC0" w:rsidRDefault="00F53360" w:rsidP="005E59B6">
            <w:pPr>
              <w:spacing w:before="120" w:after="120"/>
              <w:jc w:val="both"/>
            </w:pPr>
            <w:r w:rsidRPr="00F53360">
              <w:t>13 899.00 zł</w:t>
            </w:r>
          </w:p>
        </w:tc>
      </w:tr>
    </w:tbl>
    <w:p w14:paraId="0A331AD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8CEE8" w14:textId="77777777" w:rsidR="00FF48AF" w:rsidRDefault="00FF48AF">
      <w:r>
        <w:separator/>
      </w:r>
    </w:p>
  </w:endnote>
  <w:endnote w:type="continuationSeparator" w:id="0">
    <w:p w14:paraId="46BBFC4D" w14:textId="77777777" w:rsidR="00FF48AF" w:rsidRDefault="00FF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9E3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887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EE7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2A6237">
        <v:line id="_x0000_s1025" style="position:absolute;left:0;text-align:left;z-index:251657728" from="-3.85pt,8.7pt" to="455.15pt,8.7pt"/>
      </w:pict>
    </w:r>
  </w:p>
  <w:p w14:paraId="1800FE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85D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2AA4F7" w14:textId="77777777" w:rsidR="009F189D" w:rsidRDefault="009F189D">
    <w:pPr>
      <w:pStyle w:val="Stopka"/>
      <w:tabs>
        <w:tab w:val="clear" w:pos="4536"/>
      </w:tabs>
      <w:jc w:val="center"/>
    </w:pPr>
  </w:p>
  <w:p w14:paraId="230785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75612" w14:textId="77777777" w:rsidR="00FF48AF" w:rsidRDefault="00FF48AF">
      <w:r>
        <w:separator/>
      </w:r>
    </w:p>
  </w:footnote>
  <w:footnote w:type="continuationSeparator" w:id="0">
    <w:p w14:paraId="4724AB35" w14:textId="77777777" w:rsidR="00FF48AF" w:rsidRDefault="00FF4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EEEC5" w14:textId="77777777" w:rsidR="00F53360" w:rsidRDefault="00F53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84717" w14:textId="77777777" w:rsidR="00F53360" w:rsidRDefault="00F53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19720" w14:textId="77777777" w:rsidR="00F53360" w:rsidRDefault="00F533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8A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53360"/>
    <w:rsid w:val="00F95C33"/>
    <w:rsid w:val="00FB196E"/>
    <w:rsid w:val="00FF48A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6EB8E"/>
  <w15:chartTrackingRefBased/>
  <w15:docId w15:val="{1DD15C44-55B2-48F2-9745-687D8D90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2025-08-22T08:21:00Z</dcterms:created>
  <dcterms:modified xsi:type="dcterms:W3CDTF">2025-08-22T08:21:00Z</dcterms:modified>
</cp:coreProperties>
</file>