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D3B7" w14:textId="51B2ECA5" w:rsidR="0055320E" w:rsidRDefault="0055320E" w:rsidP="008E0BCB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996C5C">
        <w:rPr>
          <w:noProof/>
        </w:rPr>
        <w:drawing>
          <wp:inline distT="0" distB="0" distL="0" distR="0" wp14:anchorId="582D55A0" wp14:editId="5E3AB33D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30B19" w14:textId="77777777" w:rsidR="00205D04" w:rsidRDefault="00205D04" w:rsidP="008E0BCB">
      <w:pPr>
        <w:pStyle w:val="Nagwek4"/>
        <w:spacing w:line="276" w:lineRule="auto"/>
        <w:rPr>
          <w:bCs/>
          <w:i w:val="0"/>
          <w:sz w:val="20"/>
        </w:rPr>
      </w:pPr>
    </w:p>
    <w:p w14:paraId="5912EE47" w14:textId="1D6FAF32" w:rsidR="00025386" w:rsidRPr="008E0BCB" w:rsidRDefault="00657A47" w:rsidP="008E0BCB">
      <w:pPr>
        <w:pStyle w:val="Nagwek4"/>
        <w:spacing w:line="276" w:lineRule="auto"/>
        <w:rPr>
          <w:bCs/>
          <w:i w:val="0"/>
          <w:sz w:val="20"/>
        </w:rPr>
      </w:pPr>
      <w:r w:rsidRPr="008E0BCB">
        <w:rPr>
          <w:bCs/>
          <w:i w:val="0"/>
          <w:sz w:val="20"/>
        </w:rPr>
        <w:t xml:space="preserve">Załącznik nr </w:t>
      </w:r>
      <w:r w:rsidR="00205D04">
        <w:rPr>
          <w:bCs/>
          <w:i w:val="0"/>
          <w:sz w:val="20"/>
        </w:rPr>
        <w:t>6</w:t>
      </w:r>
      <w:r w:rsidR="007666D6" w:rsidRPr="008E0BCB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0BCB" w14:paraId="79E25198" w14:textId="77777777" w:rsidTr="00467CA2">
        <w:tc>
          <w:tcPr>
            <w:tcW w:w="2800" w:type="dxa"/>
          </w:tcPr>
          <w:p w14:paraId="464C1068" w14:textId="77777777" w:rsidR="00D520D3" w:rsidRPr="008E0BCB" w:rsidRDefault="00D520D3" w:rsidP="008E0BC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E0BC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F1E2DDC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D24715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FDDBB3" w14:textId="77777777" w:rsidR="00D520D3" w:rsidRPr="008E0BCB" w:rsidRDefault="00D520D3" w:rsidP="008E0B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E0BCB" w14:paraId="58C97E3B" w14:textId="77777777" w:rsidTr="00467CA2">
        <w:tc>
          <w:tcPr>
            <w:tcW w:w="2800" w:type="dxa"/>
          </w:tcPr>
          <w:p w14:paraId="7A611FD0" w14:textId="77777777" w:rsidR="00D520D3" w:rsidRPr="008E0BCB" w:rsidRDefault="00D520D3" w:rsidP="008E0BC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B0E6878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2CAB1CF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459E4" w14:textId="77777777" w:rsidR="00D520D3" w:rsidRPr="008E0BCB" w:rsidRDefault="00D520D3" w:rsidP="008E0BCB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E0BCB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4FC87AF" w14:textId="77777777" w:rsidR="00B62AD0" w:rsidRPr="008E0BCB" w:rsidRDefault="00B62AD0" w:rsidP="008E0BCB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8E0BCB" w14:paraId="5544DC5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EE0DC8" w14:textId="77777777" w:rsidR="00053927" w:rsidRPr="008E0BC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59376E5" w14:textId="77777777" w:rsidR="00053927" w:rsidRPr="008E0BC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E0BC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E0BC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E0BC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C716A8" w14:textId="6CF6E707" w:rsidR="0071340C" w:rsidRPr="008E0BCB" w:rsidRDefault="0071340C" w:rsidP="008E0BC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E0BCB">
        <w:rPr>
          <w:rFonts w:ascii="Times New Roman" w:hAnsi="Times New Roman"/>
          <w:sz w:val="20"/>
          <w:szCs w:val="20"/>
        </w:rPr>
        <w:t xml:space="preserve"> ustawy </w:t>
      </w:r>
      <w:r w:rsidR="00EF3368" w:rsidRPr="008E0BC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B7092" w:rsidRPr="008E0BCB">
        <w:rPr>
          <w:rFonts w:ascii="Times New Roman" w:hAnsi="Times New Roman"/>
          <w:sz w:val="20"/>
          <w:szCs w:val="20"/>
        </w:rPr>
        <w:t>(</w:t>
      </w:r>
      <w:proofErr w:type="spellStart"/>
      <w:r w:rsidR="00FB7092" w:rsidRPr="008E0BCB">
        <w:rPr>
          <w:rFonts w:ascii="Times New Roman" w:hAnsi="Times New Roman"/>
          <w:sz w:val="20"/>
          <w:szCs w:val="20"/>
        </w:rPr>
        <w:t>t.j</w:t>
      </w:r>
      <w:proofErr w:type="spellEnd"/>
      <w:r w:rsidR="00FB7092" w:rsidRPr="008E0BCB">
        <w:rPr>
          <w:rFonts w:ascii="Times New Roman" w:hAnsi="Times New Roman"/>
          <w:sz w:val="20"/>
          <w:szCs w:val="20"/>
        </w:rPr>
        <w:t>. Dz. U. z 202</w:t>
      </w:r>
      <w:r w:rsidR="0075221B">
        <w:rPr>
          <w:rFonts w:ascii="Times New Roman" w:hAnsi="Times New Roman"/>
          <w:sz w:val="20"/>
          <w:szCs w:val="20"/>
        </w:rPr>
        <w:t>4</w:t>
      </w:r>
      <w:r w:rsidR="00FB7092" w:rsidRPr="008E0BCB">
        <w:rPr>
          <w:rFonts w:ascii="Times New Roman" w:hAnsi="Times New Roman"/>
          <w:sz w:val="20"/>
          <w:szCs w:val="20"/>
        </w:rPr>
        <w:t>r. poz. 1</w:t>
      </w:r>
      <w:r w:rsidR="0075221B">
        <w:rPr>
          <w:rFonts w:ascii="Times New Roman" w:hAnsi="Times New Roman"/>
          <w:sz w:val="20"/>
          <w:szCs w:val="20"/>
        </w:rPr>
        <w:t>320</w:t>
      </w:r>
      <w:r w:rsidR="00FB7092" w:rsidRPr="008E0BCB">
        <w:rPr>
          <w:rFonts w:ascii="Times New Roman" w:hAnsi="Times New Roman"/>
          <w:sz w:val="20"/>
          <w:szCs w:val="20"/>
        </w:rPr>
        <w:t>)</w:t>
      </w:r>
      <w:r w:rsidR="00E27ABB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0BCB" w14:paraId="7ADD7E4E" w14:textId="77777777" w:rsidTr="00467CA2">
        <w:tc>
          <w:tcPr>
            <w:tcW w:w="2269" w:type="dxa"/>
          </w:tcPr>
          <w:p w14:paraId="69BD0551" w14:textId="77777777" w:rsidR="00D520D3" w:rsidRPr="008E0BC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05AC48" w14:textId="77777777" w:rsidR="00D520D3" w:rsidRPr="002373EB" w:rsidRDefault="00205D04" w:rsidP="00205D04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373E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</w:p>
          <w:p w14:paraId="1381EFE9" w14:textId="361C56EA" w:rsidR="00205D04" w:rsidRPr="008E0BCB" w:rsidRDefault="00205D04" w:rsidP="00205D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FB7092" w:rsidRPr="008E0BCB" w14:paraId="31EA8CA3" w14:textId="77777777" w:rsidTr="00205D04">
        <w:trPr>
          <w:trHeight w:val="68"/>
        </w:trPr>
        <w:tc>
          <w:tcPr>
            <w:tcW w:w="2269" w:type="dxa"/>
          </w:tcPr>
          <w:p w14:paraId="1E436D2D" w14:textId="77777777" w:rsidR="00FB7092" w:rsidRPr="008E0BCB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BC00E1F" w14:textId="51A9327C" w:rsidR="00FB7092" w:rsidRPr="00205D04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</w:t>
            </w:r>
            <w:r w:rsidR="0075221B"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MN</w:t>
            </w:r>
            <w:r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.271.</w:t>
            </w:r>
            <w:r w:rsidR="002A54B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4</w:t>
            </w:r>
            <w:r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75221B" w:rsidRPr="00205D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0E2206BC" w14:textId="77777777" w:rsidR="00DC652A" w:rsidRPr="008E0BCB" w:rsidRDefault="00FB709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A6912A5" w14:textId="77777777" w:rsidR="00DC652A" w:rsidRPr="008E0BC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BFD0E32" w14:textId="77777777" w:rsidR="0071340C" w:rsidRPr="008E0BC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6166E3A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58F8DA5" w14:textId="77777777" w:rsidR="0071340C" w:rsidRPr="008E0BC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F39E667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9AF7482" w14:textId="2BB88AF1" w:rsidR="0071340C" w:rsidRPr="008E0BCB" w:rsidRDefault="00D520D3" w:rsidP="008E0B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7CB8E0C" w14:textId="77777777" w:rsidR="00DC652A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715360E" w14:textId="77777777" w:rsidR="00DC652A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3C78CCE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9718CE2" w14:textId="77777777" w:rsidR="0093388F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4368FF7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C3DFD13" w14:textId="77777777" w:rsidR="00CB29AC" w:rsidRPr="008E0BC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122B5F8" w14:textId="77777777" w:rsidR="00CB29AC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ABAC81" w14:textId="77777777" w:rsidR="00830970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okres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405C0A9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548A0264" w14:textId="47878908" w:rsidR="00E27ABB" w:rsidRPr="00D57D61" w:rsidRDefault="00C91918" w:rsidP="00D57D61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Dokument musi być podpisany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elektroniczny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m,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zaufany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m lub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7A15E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elektroniczny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r w:rsidR="007A15E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bookmarkEnd w:id="0"/>
    </w:p>
    <w:sectPr w:rsidR="00E27ABB" w:rsidRPr="00D57D61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ACD2C" w14:textId="77777777" w:rsidR="00FA295F" w:rsidRDefault="00FA295F" w:rsidP="00025386">
      <w:pPr>
        <w:spacing w:after="0" w:line="240" w:lineRule="auto"/>
      </w:pPr>
      <w:r>
        <w:separator/>
      </w:r>
    </w:p>
  </w:endnote>
  <w:endnote w:type="continuationSeparator" w:id="0">
    <w:p w14:paraId="40F40ED5" w14:textId="77777777" w:rsidR="00FA295F" w:rsidRDefault="00FA29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0D8C" w14:textId="77777777" w:rsidR="00FB7092" w:rsidRDefault="00FB70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5C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3670" w14:textId="77777777" w:rsidR="00FB7092" w:rsidRDefault="00FB70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8DDC7" w14:textId="77777777" w:rsidR="00FA295F" w:rsidRDefault="00FA295F" w:rsidP="00025386">
      <w:pPr>
        <w:spacing w:after="0" w:line="240" w:lineRule="auto"/>
      </w:pPr>
      <w:r>
        <w:separator/>
      </w:r>
    </w:p>
  </w:footnote>
  <w:footnote w:type="continuationSeparator" w:id="0">
    <w:p w14:paraId="283905FB" w14:textId="77777777" w:rsidR="00FA295F" w:rsidRDefault="00FA29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FFF11" w14:textId="77777777" w:rsidR="00FB7092" w:rsidRDefault="00FB7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AD06" w14:textId="77777777" w:rsidR="00FB7092" w:rsidRDefault="00FB7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471E" w14:textId="77777777" w:rsidR="00FB7092" w:rsidRDefault="00FB70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0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95F"/>
    <w:rsid w:val="00014169"/>
    <w:rsid w:val="00025386"/>
    <w:rsid w:val="000423B9"/>
    <w:rsid w:val="00053927"/>
    <w:rsid w:val="00054E80"/>
    <w:rsid w:val="00066C44"/>
    <w:rsid w:val="00071D4C"/>
    <w:rsid w:val="00084786"/>
    <w:rsid w:val="0016158F"/>
    <w:rsid w:val="001C2314"/>
    <w:rsid w:val="00205D04"/>
    <w:rsid w:val="00213980"/>
    <w:rsid w:val="002331E5"/>
    <w:rsid w:val="002373EB"/>
    <w:rsid w:val="002A54B6"/>
    <w:rsid w:val="00357A33"/>
    <w:rsid w:val="0038457C"/>
    <w:rsid w:val="003C68EA"/>
    <w:rsid w:val="003D2F28"/>
    <w:rsid w:val="003D398E"/>
    <w:rsid w:val="004374F2"/>
    <w:rsid w:val="00460705"/>
    <w:rsid w:val="00467CA2"/>
    <w:rsid w:val="00485239"/>
    <w:rsid w:val="004E27D7"/>
    <w:rsid w:val="00510E94"/>
    <w:rsid w:val="0055145C"/>
    <w:rsid w:val="0055320E"/>
    <w:rsid w:val="005624D8"/>
    <w:rsid w:val="005E1DF1"/>
    <w:rsid w:val="00620476"/>
    <w:rsid w:val="00657A47"/>
    <w:rsid w:val="0071340C"/>
    <w:rsid w:val="00745A44"/>
    <w:rsid w:val="0075221B"/>
    <w:rsid w:val="007666D6"/>
    <w:rsid w:val="007A15EF"/>
    <w:rsid w:val="007D6755"/>
    <w:rsid w:val="007F49C7"/>
    <w:rsid w:val="00824D73"/>
    <w:rsid w:val="00830970"/>
    <w:rsid w:val="008833CF"/>
    <w:rsid w:val="008B797E"/>
    <w:rsid w:val="008E0BCB"/>
    <w:rsid w:val="008F2498"/>
    <w:rsid w:val="0093388F"/>
    <w:rsid w:val="00A56A6F"/>
    <w:rsid w:val="00A87380"/>
    <w:rsid w:val="00AF4E90"/>
    <w:rsid w:val="00AF7375"/>
    <w:rsid w:val="00B62AD0"/>
    <w:rsid w:val="00B77707"/>
    <w:rsid w:val="00BB7D50"/>
    <w:rsid w:val="00BE3BCE"/>
    <w:rsid w:val="00C170DC"/>
    <w:rsid w:val="00C91918"/>
    <w:rsid w:val="00C96327"/>
    <w:rsid w:val="00CB29AC"/>
    <w:rsid w:val="00D520D3"/>
    <w:rsid w:val="00D55FC4"/>
    <w:rsid w:val="00D57D61"/>
    <w:rsid w:val="00D9320D"/>
    <w:rsid w:val="00DC4842"/>
    <w:rsid w:val="00DC587A"/>
    <w:rsid w:val="00DC652A"/>
    <w:rsid w:val="00DC777B"/>
    <w:rsid w:val="00DE3B21"/>
    <w:rsid w:val="00DE73DD"/>
    <w:rsid w:val="00E27ABB"/>
    <w:rsid w:val="00E658EA"/>
    <w:rsid w:val="00E661A5"/>
    <w:rsid w:val="00E67109"/>
    <w:rsid w:val="00E86D3B"/>
    <w:rsid w:val="00EC10EE"/>
    <w:rsid w:val="00ED2631"/>
    <w:rsid w:val="00EF3368"/>
    <w:rsid w:val="00F334B4"/>
    <w:rsid w:val="00F8683F"/>
    <w:rsid w:val="00FA295F"/>
    <w:rsid w:val="00FB709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CBFB3"/>
  <w15:chartTrackingRefBased/>
  <w15:docId w15:val="{8F0DDE60-9AA8-4CD3-BDF3-0224AE04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2025-07-15T11:23:00Z</cp:lastPrinted>
  <dcterms:created xsi:type="dcterms:W3CDTF">2025-08-19T10:15:00Z</dcterms:created>
  <dcterms:modified xsi:type="dcterms:W3CDTF">2025-08-19T10:15:00Z</dcterms:modified>
</cp:coreProperties>
</file>