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04EE" w14:textId="7737367B" w:rsidR="006F7524" w:rsidRDefault="006F7524" w:rsidP="00A44833">
      <w:pPr>
        <w:pStyle w:val="Nagwek4"/>
        <w:spacing w:after="360"/>
        <w:rPr>
          <w:bCs/>
          <w:i w:val="0"/>
          <w:sz w:val="20"/>
        </w:rPr>
      </w:pPr>
      <w:r w:rsidRPr="00996C5C">
        <w:rPr>
          <w:noProof/>
        </w:rPr>
        <w:drawing>
          <wp:inline distT="0" distB="0" distL="0" distR="0" wp14:anchorId="1C320B9D" wp14:editId="4F733F8F">
            <wp:extent cx="5760085" cy="493867"/>
            <wp:effectExtent l="0" t="0" r="0" b="1905"/>
  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93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9CF1A" w14:textId="6061BBA5" w:rsidR="005103B9" w:rsidRPr="00816B16" w:rsidRDefault="006676AE" w:rsidP="006F7524">
      <w:pPr>
        <w:pStyle w:val="Nagwek4"/>
        <w:spacing w:after="360"/>
        <w:ind w:left="1416"/>
        <w:rPr>
          <w:bCs/>
          <w:i w:val="0"/>
          <w:sz w:val="20"/>
        </w:rPr>
      </w:pPr>
      <w:r w:rsidRPr="00816B16">
        <w:rPr>
          <w:bCs/>
          <w:i w:val="0"/>
          <w:sz w:val="20"/>
        </w:rPr>
        <w:t xml:space="preserve">Załącznik nr </w:t>
      </w:r>
      <w:r w:rsidR="00CA435A">
        <w:rPr>
          <w:bCs/>
          <w:i w:val="0"/>
          <w:sz w:val="20"/>
        </w:rPr>
        <w:t>4</w:t>
      </w:r>
      <w:r w:rsidR="00B36ABD" w:rsidRPr="00816B16">
        <w:rPr>
          <w:bCs/>
          <w:i w:val="0"/>
          <w:sz w:val="20"/>
        </w:rPr>
        <w:t xml:space="preserve"> do SWZ</w:t>
      </w:r>
    </w:p>
    <w:p w14:paraId="14EAE51A" w14:textId="77777777" w:rsidR="00C4103F" w:rsidRPr="00816B16" w:rsidRDefault="007118F0" w:rsidP="006F7524">
      <w:pPr>
        <w:spacing w:after="80" w:line="276" w:lineRule="auto"/>
        <w:ind w:left="4960"/>
        <w:rPr>
          <w:rFonts w:ascii="Times New Roman" w:hAnsi="Times New Roman"/>
          <w:b/>
          <w:sz w:val="20"/>
          <w:szCs w:val="20"/>
        </w:rPr>
      </w:pPr>
      <w:r w:rsidRPr="00816B16">
        <w:rPr>
          <w:rFonts w:ascii="Times New Roman" w:hAnsi="Times New Roman"/>
          <w:b/>
          <w:sz w:val="20"/>
          <w:szCs w:val="20"/>
        </w:rPr>
        <w:t>Zamawiający</w:t>
      </w:r>
      <w:r w:rsidR="007936D6" w:rsidRPr="00816B16">
        <w:rPr>
          <w:rFonts w:ascii="Times New Roman" w:hAnsi="Times New Roman"/>
          <w:b/>
          <w:sz w:val="20"/>
          <w:szCs w:val="20"/>
        </w:rPr>
        <w:t>:</w:t>
      </w:r>
    </w:p>
    <w:p w14:paraId="6C1D0D5A" w14:textId="77777777" w:rsidR="007A5E23" w:rsidRPr="007A5E23" w:rsidRDefault="007A5E23" w:rsidP="006F7524">
      <w:pPr>
        <w:spacing w:after="0" w:line="480" w:lineRule="auto"/>
        <w:ind w:left="849" w:firstLine="4111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A5E2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Muzeum Niepołomickie w Niepołomicach</w:t>
      </w:r>
    </w:p>
    <w:p w14:paraId="31963141" w14:textId="77777777" w:rsidR="007A5E23" w:rsidRPr="007A5E23" w:rsidRDefault="007A5E23" w:rsidP="006F7524">
      <w:pPr>
        <w:spacing w:after="0" w:line="480" w:lineRule="auto"/>
        <w:ind w:left="849" w:firstLine="4111"/>
        <w:rPr>
          <w:rFonts w:ascii="Times New Roman" w:eastAsia="Times New Roman" w:hAnsi="Times New Roman"/>
          <w:sz w:val="20"/>
          <w:szCs w:val="20"/>
          <w:lang w:eastAsia="pl-PL"/>
        </w:rPr>
      </w:pPr>
      <w:r w:rsidRPr="007A5E23">
        <w:rPr>
          <w:rFonts w:ascii="Times New Roman" w:eastAsia="Times New Roman" w:hAnsi="Times New Roman"/>
          <w:sz w:val="20"/>
          <w:szCs w:val="20"/>
          <w:lang w:eastAsia="pl-PL"/>
        </w:rPr>
        <w:t>Ul. Zamkowa 2</w:t>
      </w:r>
    </w:p>
    <w:p w14:paraId="72AB6A59" w14:textId="69EC5251" w:rsidR="002578E4" w:rsidRPr="00816B16" w:rsidRDefault="007A5E23" w:rsidP="006F7524">
      <w:pPr>
        <w:spacing w:after="0" w:line="480" w:lineRule="auto"/>
        <w:ind w:left="849" w:firstLine="4111"/>
        <w:rPr>
          <w:rFonts w:ascii="Times New Roman" w:hAnsi="Times New Roman"/>
          <w:b/>
          <w:sz w:val="20"/>
          <w:szCs w:val="20"/>
        </w:rPr>
      </w:pPr>
      <w:r w:rsidRPr="007A5E23">
        <w:rPr>
          <w:rFonts w:ascii="Times New Roman" w:eastAsia="Times New Roman" w:hAnsi="Times New Roman"/>
          <w:sz w:val="20"/>
          <w:szCs w:val="20"/>
          <w:lang w:eastAsia="pl-PL"/>
        </w:rPr>
        <w:t>32-005 Niepołomice</w:t>
      </w:r>
    </w:p>
    <w:tbl>
      <w:tblPr>
        <w:tblW w:w="6090" w:type="dxa"/>
        <w:tblInd w:w="108" w:type="dxa"/>
        <w:tblLook w:val="04A0" w:firstRow="1" w:lastRow="0" w:firstColumn="1" w:lastColumn="0" w:noHBand="0" w:noVBand="1"/>
      </w:tblPr>
      <w:tblGrid>
        <w:gridCol w:w="1389"/>
        <w:gridCol w:w="4701"/>
      </w:tblGrid>
      <w:tr w:rsidR="002578E4" w:rsidRPr="00816B16" w14:paraId="2511070E" w14:textId="77777777" w:rsidTr="00FF431C">
        <w:trPr>
          <w:trHeight w:val="893"/>
        </w:trPr>
        <w:tc>
          <w:tcPr>
            <w:tcW w:w="1389" w:type="dxa"/>
          </w:tcPr>
          <w:p w14:paraId="351BDF0E" w14:textId="77777777" w:rsidR="002578E4" w:rsidRPr="00816B1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16B1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4701" w:type="dxa"/>
          </w:tcPr>
          <w:p w14:paraId="0948E658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CB971AB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4A93B4" w14:textId="77777777" w:rsidR="002578E4" w:rsidRPr="00816B16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16B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816B16" w14:paraId="7599C7B0" w14:textId="77777777" w:rsidTr="00FF431C">
        <w:trPr>
          <w:trHeight w:val="893"/>
        </w:trPr>
        <w:tc>
          <w:tcPr>
            <w:tcW w:w="1389" w:type="dxa"/>
          </w:tcPr>
          <w:p w14:paraId="19487370" w14:textId="77777777" w:rsidR="002578E4" w:rsidRPr="00816B1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16B1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4701" w:type="dxa"/>
          </w:tcPr>
          <w:p w14:paraId="0B815C61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CC1B868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CC7B0F" w14:textId="77777777" w:rsidR="002578E4" w:rsidRPr="00816B1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16B1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78E9197" w14:textId="77777777" w:rsidR="002578E4" w:rsidRPr="00816B16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3"/>
      </w:tblGrid>
      <w:tr w:rsidR="007D683D" w:rsidRPr="00816B16" w14:paraId="2BAB8FE8" w14:textId="77777777" w:rsidTr="00685F5F">
        <w:tc>
          <w:tcPr>
            <w:tcW w:w="9104" w:type="dxa"/>
            <w:shd w:val="clear" w:color="auto" w:fill="D9D9D9"/>
          </w:tcPr>
          <w:p w14:paraId="23742201" w14:textId="77777777" w:rsidR="007D683D" w:rsidRPr="00816B16" w:rsidRDefault="007D683D" w:rsidP="00685F5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949332A" w14:textId="4FA62EFC" w:rsidR="007D683D" w:rsidRPr="00816B16" w:rsidRDefault="007D683D" w:rsidP="00685F5F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16B1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16B16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8F6ADA">
              <w:rPr>
                <w:rFonts w:ascii="Times New Roman" w:hAnsi="Times New Roman"/>
                <w:sz w:val="20"/>
                <w:szCs w:val="20"/>
              </w:rPr>
              <w:t>4</w:t>
            </w:r>
            <w:r w:rsidRPr="00816B16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8F6ADA">
              <w:rPr>
                <w:rFonts w:ascii="Times New Roman" w:hAnsi="Times New Roman"/>
                <w:sz w:val="20"/>
                <w:szCs w:val="20"/>
              </w:rPr>
              <w:t>320</w:t>
            </w:r>
            <w:r w:rsidRPr="00816B16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816B1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16B16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483CB1F1" w14:textId="77777777" w:rsidR="007D683D" w:rsidRPr="00816B16" w:rsidRDefault="007D683D" w:rsidP="00685F5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B8342AA" w14:textId="77777777" w:rsidR="007D683D" w:rsidRPr="00816B16" w:rsidRDefault="007D683D" w:rsidP="00685F5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5A164F9" w14:textId="77777777" w:rsidR="007D683D" w:rsidRPr="00816B16" w:rsidRDefault="007D683D" w:rsidP="00685F5F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6FBC7CE3" w14:textId="77777777" w:rsidR="00E50194" w:rsidRPr="00816B16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Na potrzeby postę</w:t>
      </w:r>
      <w:r w:rsidR="008D0487" w:rsidRPr="00816B1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16B16">
        <w:rPr>
          <w:rFonts w:ascii="Times New Roman" w:hAnsi="Times New Roman"/>
          <w:sz w:val="20"/>
          <w:szCs w:val="20"/>
        </w:rPr>
        <w:t>zamówienia publicznego</w:t>
      </w:r>
      <w:r w:rsidR="00E50194" w:rsidRPr="00816B16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16B16" w14:paraId="6C4CB275" w14:textId="77777777" w:rsidTr="0018769E">
        <w:tc>
          <w:tcPr>
            <w:tcW w:w="2269" w:type="dxa"/>
          </w:tcPr>
          <w:p w14:paraId="2D1006DA" w14:textId="77777777" w:rsidR="002578E4" w:rsidRPr="00816B1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C722D3B" w14:textId="0D550FE3" w:rsidR="000B3979" w:rsidRPr="00017050" w:rsidRDefault="000B3979" w:rsidP="000B3979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17050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Usługa digitalizacji 40 000 czarno-białych negatywów formatu 24 mm x 36 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  w województwie małopolskim</w:t>
            </w:r>
            <w:r w:rsidRPr="0001705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14:paraId="5AE3B2BC" w14:textId="160EB9FE" w:rsidR="002578E4" w:rsidRPr="00816B1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7D683D" w:rsidRPr="00816B16" w14:paraId="14619A71" w14:textId="77777777" w:rsidTr="00685F5F">
        <w:tc>
          <w:tcPr>
            <w:tcW w:w="2269" w:type="dxa"/>
          </w:tcPr>
          <w:p w14:paraId="55671C60" w14:textId="77777777" w:rsidR="007D683D" w:rsidRPr="00816B16" w:rsidRDefault="007D683D" w:rsidP="00685F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FB8820A" w14:textId="2B31ED3E" w:rsidR="007D683D" w:rsidRPr="00CA435A" w:rsidRDefault="007D683D" w:rsidP="00685F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A435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</w:t>
            </w:r>
            <w:r w:rsidR="00E9133C" w:rsidRPr="00CA435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MN</w:t>
            </w:r>
            <w:r w:rsidRPr="00CA435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.271.</w:t>
            </w:r>
            <w:r w:rsidR="003C628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4</w:t>
            </w:r>
            <w:r w:rsidRPr="00CA435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E9133C" w:rsidRPr="00CA435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5</w:t>
            </w:r>
          </w:p>
        </w:tc>
      </w:tr>
    </w:tbl>
    <w:p w14:paraId="7F6EAE99" w14:textId="77777777" w:rsidR="002578E4" w:rsidRPr="00816B16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42D23B5" w14:textId="77777777" w:rsidR="00F90CD1" w:rsidRPr="00816B1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 xml:space="preserve">prowadzonego przez </w:t>
      </w:r>
      <w:r w:rsidR="007D683D" w:rsidRPr="00816B16">
        <w:rPr>
          <w:rFonts w:ascii="Times New Roman" w:hAnsi="Times New Roman"/>
          <w:b/>
          <w:sz w:val="20"/>
          <w:szCs w:val="20"/>
        </w:rPr>
        <w:t>GMINA NIEPOŁOMICE</w:t>
      </w:r>
      <w:r w:rsidRPr="00816B16">
        <w:rPr>
          <w:rFonts w:ascii="Times New Roman" w:hAnsi="Times New Roman"/>
          <w:b/>
          <w:sz w:val="20"/>
          <w:szCs w:val="20"/>
        </w:rPr>
        <w:t>,</w:t>
      </w:r>
      <w:r w:rsidR="002B2AD9" w:rsidRPr="00816B16">
        <w:rPr>
          <w:rFonts w:ascii="Times New Roman" w:hAnsi="Times New Roman"/>
          <w:sz w:val="20"/>
          <w:szCs w:val="20"/>
        </w:rPr>
        <w:t xml:space="preserve"> </w:t>
      </w:r>
      <w:r w:rsidR="00E65685" w:rsidRPr="00816B16">
        <w:rPr>
          <w:rFonts w:ascii="Times New Roman" w:hAnsi="Times New Roman"/>
          <w:sz w:val="20"/>
          <w:szCs w:val="20"/>
        </w:rPr>
        <w:t>oświa</w:t>
      </w:r>
      <w:r w:rsidR="00825A09" w:rsidRPr="00816B16">
        <w:rPr>
          <w:rFonts w:ascii="Times New Roman" w:hAnsi="Times New Roman"/>
          <w:sz w:val="20"/>
          <w:szCs w:val="20"/>
        </w:rPr>
        <w:t>dczam</w:t>
      </w:r>
      <w:r w:rsidR="00E65685" w:rsidRPr="00816B16">
        <w:rPr>
          <w:rFonts w:ascii="Times New Roman" w:hAnsi="Times New Roman"/>
          <w:sz w:val="20"/>
          <w:szCs w:val="20"/>
        </w:rPr>
        <w:t>,</w:t>
      </w:r>
      <w:r w:rsidR="002B2AD9" w:rsidRPr="00816B1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E50194" w:rsidRPr="00816B16" w14:paraId="7267608A" w14:textId="77777777" w:rsidTr="00650D6C">
        <w:tc>
          <w:tcPr>
            <w:tcW w:w="9104" w:type="dxa"/>
            <w:shd w:val="clear" w:color="auto" w:fill="D9D9D9"/>
          </w:tcPr>
          <w:p w14:paraId="62BFC7F8" w14:textId="77777777" w:rsidR="00E50194" w:rsidRPr="00816B1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02EF7A1C" w14:textId="77777777" w:rsidR="00C113BF" w:rsidRPr="00816B16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16B16">
        <w:rPr>
          <w:rFonts w:ascii="Times New Roman" w:hAnsi="Times New Roman"/>
          <w:sz w:val="20"/>
          <w:szCs w:val="20"/>
        </w:rPr>
        <w:t xml:space="preserve">dstawie </w:t>
      </w:r>
      <w:r w:rsidR="002C4137" w:rsidRPr="00816B1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16B16">
        <w:rPr>
          <w:rFonts w:ascii="Times New Roman" w:hAnsi="Times New Roman"/>
          <w:sz w:val="20"/>
          <w:szCs w:val="20"/>
        </w:rPr>
        <w:t>108</w:t>
      </w:r>
      <w:r w:rsidR="002C4137" w:rsidRPr="00816B16">
        <w:rPr>
          <w:rFonts w:ascii="Times New Roman" w:hAnsi="Times New Roman"/>
          <w:sz w:val="20"/>
          <w:szCs w:val="20"/>
        </w:rPr>
        <w:t xml:space="preserve"> ust 1 </w:t>
      </w:r>
      <w:r w:rsidRPr="00816B16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816B16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816B16">
        <w:rPr>
          <w:rFonts w:ascii="Times New Roman" w:hAnsi="Times New Roman"/>
          <w:sz w:val="20"/>
          <w:szCs w:val="20"/>
        </w:rPr>
        <w:t>.</w:t>
      </w:r>
    </w:p>
    <w:p w14:paraId="11E9FDCB" w14:textId="77777777" w:rsidR="00023477" w:rsidRPr="00816B16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8BA1D6D" w14:textId="77777777" w:rsidR="00023477" w:rsidRPr="00816B1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7707BFC7" w14:textId="356568B4" w:rsidR="00992BD8" w:rsidRPr="00816B1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16B1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16B16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16B16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816B1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16B16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816B1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16B16">
        <w:rPr>
          <w:rFonts w:ascii="Times New Roman" w:hAnsi="Times New Roman"/>
          <w:color w:val="0070C0"/>
          <w:sz w:val="20"/>
          <w:szCs w:val="20"/>
        </w:rPr>
        <w:t>]</w:t>
      </w:r>
    </w:p>
    <w:p w14:paraId="7F5525AF" w14:textId="4AEAF85D" w:rsidR="00023477" w:rsidRPr="00816B16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816B16">
        <w:rPr>
          <w:rFonts w:ascii="Times New Roman" w:hAnsi="Times New Roman"/>
          <w:sz w:val="20"/>
          <w:szCs w:val="20"/>
        </w:rPr>
        <w:t>Pzp</w:t>
      </w:r>
      <w:proofErr w:type="spellEnd"/>
      <w:r w:rsidRPr="00816B16">
        <w:rPr>
          <w:rFonts w:ascii="Times New Roman" w:hAnsi="Times New Roman"/>
          <w:sz w:val="20"/>
          <w:szCs w:val="20"/>
        </w:rPr>
        <w:t xml:space="preserve"> </w:t>
      </w:r>
      <w:r w:rsidR="00E426EB" w:rsidRPr="00816B16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16B16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16B16">
        <w:rPr>
          <w:rFonts w:ascii="Times New Roman" w:hAnsi="Times New Roman"/>
          <w:i/>
          <w:sz w:val="20"/>
          <w:szCs w:val="20"/>
        </w:rPr>
        <w:t>)</w:t>
      </w:r>
      <w:r w:rsidRPr="00816B16">
        <w:rPr>
          <w:rFonts w:ascii="Times New Roman" w:hAnsi="Times New Roman"/>
          <w:i/>
          <w:sz w:val="20"/>
          <w:szCs w:val="20"/>
        </w:rPr>
        <w:t>.</w:t>
      </w:r>
      <w:r w:rsidRPr="00816B16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16B16">
        <w:rPr>
          <w:rFonts w:ascii="Times New Roman" w:hAnsi="Times New Roman"/>
          <w:sz w:val="20"/>
          <w:szCs w:val="20"/>
        </w:rPr>
        <w:t>110</w:t>
      </w:r>
      <w:r w:rsidRPr="00816B16">
        <w:rPr>
          <w:rFonts w:ascii="Times New Roman" w:hAnsi="Times New Roman"/>
          <w:sz w:val="20"/>
          <w:szCs w:val="20"/>
        </w:rPr>
        <w:t xml:space="preserve"> ust. </w:t>
      </w:r>
      <w:r w:rsidR="00710937" w:rsidRPr="00816B16">
        <w:rPr>
          <w:rFonts w:ascii="Times New Roman" w:hAnsi="Times New Roman"/>
          <w:sz w:val="20"/>
          <w:szCs w:val="20"/>
        </w:rPr>
        <w:t>2</w:t>
      </w:r>
      <w:r w:rsidRPr="00816B16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816B16">
        <w:rPr>
          <w:rFonts w:ascii="Times New Roman" w:hAnsi="Times New Roman"/>
          <w:sz w:val="20"/>
          <w:szCs w:val="20"/>
        </w:rPr>
        <w:t>Pzp</w:t>
      </w:r>
      <w:proofErr w:type="spellEnd"/>
      <w:r w:rsidRPr="00816B16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816B16">
        <w:rPr>
          <w:rFonts w:ascii="Times New Roman" w:hAnsi="Times New Roman"/>
          <w:sz w:val="20"/>
          <w:szCs w:val="20"/>
        </w:rPr>
        <w:t xml:space="preserve"> i zapobiegawcze</w:t>
      </w:r>
      <w:r w:rsidRPr="00816B16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816B16">
        <w:rPr>
          <w:rFonts w:ascii="Times New Roman" w:hAnsi="Times New Roman"/>
          <w:sz w:val="20"/>
          <w:szCs w:val="20"/>
        </w:rPr>
        <w:t>..</w:t>
      </w:r>
      <w:r w:rsidRPr="00816B16">
        <w:rPr>
          <w:rFonts w:ascii="Times New Roman" w:hAnsi="Times New Roman"/>
          <w:sz w:val="20"/>
          <w:szCs w:val="20"/>
        </w:rPr>
        <w:t>……………</w:t>
      </w:r>
      <w:r w:rsidR="00023477" w:rsidRPr="00816B16">
        <w:rPr>
          <w:rFonts w:ascii="Times New Roman" w:hAnsi="Times New Roman"/>
          <w:sz w:val="20"/>
          <w:szCs w:val="20"/>
        </w:rPr>
        <w:t>…</w:t>
      </w:r>
      <w:r w:rsidRPr="00816B16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16B16">
        <w:rPr>
          <w:rFonts w:ascii="Times New Roman" w:hAnsi="Times New Roman"/>
          <w:sz w:val="20"/>
          <w:szCs w:val="20"/>
        </w:rPr>
        <w:t>.</w:t>
      </w:r>
      <w:r w:rsidRPr="00816B16">
        <w:rPr>
          <w:rFonts w:ascii="Times New Roman" w:hAnsi="Times New Roman"/>
          <w:sz w:val="20"/>
          <w:szCs w:val="20"/>
        </w:rPr>
        <w:t>…</w:t>
      </w:r>
      <w:r w:rsidR="006F7524">
        <w:rPr>
          <w:rFonts w:ascii="Times New Roman" w:hAnsi="Times New Roman"/>
          <w:sz w:val="20"/>
          <w:szCs w:val="20"/>
        </w:rPr>
        <w:t>…………………………………….</w:t>
      </w:r>
    </w:p>
    <w:p w14:paraId="0093961A" w14:textId="77777777" w:rsidR="007A2BCB" w:rsidRPr="00816B16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8F209BC" w14:textId="77777777" w:rsidR="0011306C" w:rsidRPr="00816B16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816B16">
        <w:rPr>
          <w:rFonts w:ascii="Times New Roman" w:hAnsi="Times New Roman"/>
          <w:sz w:val="20"/>
          <w:szCs w:val="20"/>
        </w:rPr>
        <w:t>t.j</w:t>
      </w:r>
      <w:proofErr w:type="spellEnd"/>
      <w:r w:rsidR="000C2F90" w:rsidRPr="00816B16">
        <w:rPr>
          <w:rFonts w:ascii="Times New Roman" w:hAnsi="Times New Roman"/>
          <w:sz w:val="20"/>
          <w:szCs w:val="20"/>
        </w:rPr>
        <w:t xml:space="preserve">. </w:t>
      </w:r>
      <w:r w:rsidRPr="00816B16">
        <w:rPr>
          <w:rFonts w:ascii="Times New Roman" w:hAnsi="Times New Roman"/>
          <w:sz w:val="20"/>
          <w:szCs w:val="20"/>
        </w:rPr>
        <w:t xml:space="preserve">Dz. U. </w:t>
      </w:r>
      <w:r w:rsidR="000C2F90" w:rsidRPr="00816B16">
        <w:rPr>
          <w:rFonts w:ascii="Times New Roman" w:hAnsi="Times New Roman"/>
          <w:sz w:val="20"/>
          <w:szCs w:val="20"/>
        </w:rPr>
        <w:t xml:space="preserve">z 2023r. </w:t>
      </w:r>
      <w:r w:rsidRPr="00816B16">
        <w:rPr>
          <w:rFonts w:ascii="Times New Roman" w:hAnsi="Times New Roman"/>
          <w:sz w:val="20"/>
          <w:szCs w:val="20"/>
        </w:rPr>
        <w:t xml:space="preserve">poz. </w:t>
      </w:r>
      <w:r w:rsidR="000C2F90" w:rsidRPr="00816B16">
        <w:rPr>
          <w:rFonts w:ascii="Times New Roman" w:hAnsi="Times New Roman"/>
          <w:sz w:val="20"/>
          <w:szCs w:val="20"/>
        </w:rPr>
        <w:t>129</w:t>
      </w:r>
      <w:r w:rsidRPr="00816B16">
        <w:rPr>
          <w:rFonts w:ascii="Times New Roman" w:hAnsi="Times New Roman"/>
          <w:sz w:val="20"/>
          <w:szCs w:val="20"/>
        </w:rPr>
        <w:t>)</w:t>
      </w:r>
      <w:r w:rsidR="0011306C" w:rsidRPr="00816B1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16B1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11306C" w:rsidRPr="00816B16" w14:paraId="2C8006E1" w14:textId="77777777" w:rsidTr="00CD4DD1">
        <w:tc>
          <w:tcPr>
            <w:tcW w:w="9104" w:type="dxa"/>
            <w:shd w:val="clear" w:color="auto" w:fill="D9D9D9"/>
          </w:tcPr>
          <w:p w14:paraId="386C442B" w14:textId="77777777" w:rsidR="0011306C" w:rsidRPr="00816B1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16B1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694B6BC" w14:textId="77777777" w:rsidR="00D2702A" w:rsidRPr="00816B16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</w:t>
      </w:r>
      <w:r w:rsidR="00313417" w:rsidRPr="00816B1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16B1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16B1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16B1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16B16" w14:paraId="3E8FA191" w14:textId="77777777" w:rsidTr="002046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331B2" w14:textId="77777777" w:rsidR="00D2702A" w:rsidRPr="00816B1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6CFB" w14:textId="77777777" w:rsidR="00D2702A" w:rsidRPr="00816B1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D683D" w:rsidRPr="00AA718C" w14:paraId="48882F17" w14:textId="77777777" w:rsidTr="002046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E345C" w14:textId="33F76ED3" w:rsidR="007D683D" w:rsidRPr="00AA718C" w:rsidRDefault="0020469D" w:rsidP="00685F5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71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C57AE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Zdolność techniczna lub zawodowa</w:t>
            </w:r>
          </w:p>
          <w:p w14:paraId="008CB9CE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 udzielenie zamówienia publicznego mogą ubiegać się wykonawcy, którzy spełniają warunki, dotyczące  zdolności technicznej lub zawodowej.</w:t>
            </w:r>
          </w:p>
          <w:p w14:paraId="31C0D699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Zamawiający uzna warunek za spełniony poprzez wykazanie przez Wykonawcę, że:</w:t>
            </w:r>
          </w:p>
          <w:p w14:paraId="5E2387E2" w14:textId="4FC782B7" w:rsidR="00BF3925" w:rsidRPr="00BF3925" w:rsidRDefault="003C628A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  <w:r w:rsidR="00BF3925"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 dysponuje następującym sprzętem (minimalne wymagania sprzętowe):</w:t>
            </w:r>
          </w:p>
          <w:p w14:paraId="1420C5B7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a) aparat cyfrowy </w:t>
            </w:r>
            <w:proofErr w:type="spellStart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pełnoklatkowy</w:t>
            </w:r>
            <w:proofErr w:type="spellEnd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, matryca aparatu zapewniająca rozdzielczość </w:t>
            </w:r>
            <w:proofErr w:type="spellStart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digitalizowanego</w:t>
            </w:r>
            <w:proofErr w:type="spellEnd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obiektu wynoszącą min.5000 </w:t>
            </w:r>
            <w:proofErr w:type="spellStart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ppi</w:t>
            </w:r>
            <w:proofErr w:type="spellEnd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Rozdzielczość ma odnosić się do zawartości merytorycznej obrazka bez ramki; </w:t>
            </w:r>
          </w:p>
          <w:p w14:paraId="484DC470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b) obiektyw </w:t>
            </w:r>
            <w:proofErr w:type="spellStart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stałoogniskowy</w:t>
            </w:r>
            <w:proofErr w:type="spellEnd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MACRO gwarantujący minimalne wady optyczne.</w:t>
            </w:r>
          </w:p>
          <w:p w14:paraId="6A75D70C" w14:textId="5E1CCE36" w:rsidR="00BF3925" w:rsidRPr="00BF3925" w:rsidRDefault="003C628A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2</w:t>
            </w:r>
            <w:r w:rsidR="00BF3925"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 dysponuje urządzeniem do reprodukcji, które zapewni:</w:t>
            </w:r>
          </w:p>
          <w:p w14:paraId="45C7E9CF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a) bezpieczeństwo termiczne, mechaniczne, </w:t>
            </w:r>
            <w:proofErr w:type="spellStart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luminacyjne</w:t>
            </w:r>
            <w:proofErr w:type="spellEnd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(oświetlenie poza produkcyjne) negatywu; </w:t>
            </w:r>
          </w:p>
          <w:p w14:paraId="21618D1B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b) okno maskownicy dla klatki zapewniające uzyskanie 100% zawartości merytorycznej klatki plus widoczny nośnik stanowiący ramkę; </w:t>
            </w:r>
          </w:p>
          <w:p w14:paraId="366F15A8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c)  stabilność mechaniczną (eliminacja wstrząsów);</w:t>
            </w:r>
          </w:p>
          <w:p w14:paraId="5E9EA77E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d)  możliwość precyzyjnego ustawienia równoległości płaszczyzn negatyw - matryca;</w:t>
            </w:r>
          </w:p>
          <w:p w14:paraId="078C8855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e)  system usuwania kurzu z otoczenia;</w:t>
            </w:r>
          </w:p>
          <w:p w14:paraId="6B725FCC" w14:textId="77777777" w:rsidR="003C628A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f) system sprężonego powietrza do oczyszczania-przedmuchiwania negatywów. System musi         posiadać filtry na cząstki stałe, olej i wilgoć;</w:t>
            </w:r>
          </w:p>
          <w:p w14:paraId="3556EC83" w14:textId="2849CBF2" w:rsidR="00BF3925" w:rsidRPr="00BF3925" w:rsidRDefault="003C628A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g) </w:t>
            </w:r>
            <w:r w:rsidRPr="003C62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źródło światła przechodzącego – </w:t>
            </w:r>
            <w:proofErr w:type="spellStart"/>
            <w:r w:rsidRPr="003C62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podświetlarki</w:t>
            </w:r>
            <w:proofErr w:type="spellEnd"/>
            <w:r w:rsidRPr="003C62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 takich parametrach świetlnych aby nawet negatywy ciemne, zadymione pozwalały spełnić wymagania techniczne zawarte w</w:t>
            </w:r>
            <w:r w:rsidR="00BF3925"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691188" w:rsidRPr="006911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Załączniku nr 1 do SWZ "Szczegółowy Opis Przedmiotu Zamówienia" pkt 6.</w:t>
            </w:r>
          </w:p>
          <w:p w14:paraId="62BC29F1" w14:textId="015AF76E" w:rsidR="00BF3925" w:rsidRPr="00BF3925" w:rsidRDefault="00181476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  <w:r w:rsidR="00BF3925"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 dysponuje następującym oprogramowaniem graficznym:</w:t>
            </w:r>
          </w:p>
          <w:p w14:paraId="67A1DFE9" w14:textId="77777777" w:rsidR="00BF3925" w:rsidRPr="00BF3925" w:rsidRDefault="00BF3925" w:rsidP="00BF3925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 Adobe Photoshop w najnowszej wersji;</w:t>
            </w:r>
          </w:p>
          <w:p w14:paraId="5AFA1F1B" w14:textId="4817D3EC" w:rsidR="00FC4BC5" w:rsidRPr="000D3270" w:rsidRDefault="00BF3925" w:rsidP="00BF3925">
            <w:pPr>
              <w:spacing w:before="60" w:after="12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b) </w:t>
            </w:r>
            <w:proofErr w:type="spellStart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Capture</w:t>
            </w:r>
            <w:proofErr w:type="spellEnd"/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One w najnowszej wersji</w:t>
            </w:r>
          </w:p>
        </w:tc>
      </w:tr>
    </w:tbl>
    <w:p w14:paraId="3E194C9D" w14:textId="77777777" w:rsidR="00E9133C" w:rsidRDefault="00E9133C" w:rsidP="00816B16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</w:p>
    <w:p w14:paraId="00F9EAEA" w14:textId="77777777" w:rsidR="00E9133C" w:rsidRDefault="00E9133C" w:rsidP="00816B16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</w:p>
    <w:p w14:paraId="2B836EDB" w14:textId="6B9CFF45" w:rsidR="00816B16" w:rsidRDefault="00816B16" w:rsidP="00816B16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6C4097CE" w14:textId="77777777" w:rsidR="00816B16" w:rsidRDefault="00816B16" w:rsidP="00816B16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050CA849" w14:textId="77777777" w:rsidR="00816B16" w:rsidRDefault="00816B16" w:rsidP="00816B16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1A0A21B" w14:textId="77777777" w:rsidR="00816B16" w:rsidRDefault="00816B16" w:rsidP="00816B16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0"/>
        <w:gridCol w:w="5869"/>
      </w:tblGrid>
      <w:tr w:rsidR="00816B16" w14:paraId="6625462C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7B862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94185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374D0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816B16" w14:paraId="7542EAAF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F481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CFA1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3A5E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6B16" w14:paraId="28D67F62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20CE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4199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5E59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E1A09A" w14:textId="7AD0F230" w:rsidR="00816B16" w:rsidRDefault="00816B16" w:rsidP="00816B16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Oświadczam, że ww. podmioty będą realizować </w:t>
      </w:r>
      <w:r w:rsidR="000B42B6">
        <w:rPr>
          <w:rFonts w:ascii="Times New Roman" w:hAnsi="Times New Roman"/>
          <w:sz w:val="20"/>
          <w:szCs w:val="20"/>
        </w:rPr>
        <w:t>usługi,</w:t>
      </w:r>
      <w:r>
        <w:rPr>
          <w:rFonts w:ascii="Times New Roman" w:hAnsi="Times New Roman"/>
          <w:sz w:val="20"/>
          <w:szCs w:val="20"/>
        </w:rPr>
        <w:t xml:space="preserve">  do realizacji których ich zdolności są wymagane</w:t>
      </w:r>
    </w:p>
    <w:p w14:paraId="35DB1128" w14:textId="77777777" w:rsidR="00816B16" w:rsidRDefault="00816B16" w:rsidP="00816B16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0"/>
        <w:gridCol w:w="5869"/>
      </w:tblGrid>
      <w:tr w:rsidR="00816B16" w14:paraId="5A9C4A79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E03DF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761C4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EA1A6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816B16" w14:paraId="1146441C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1F6BF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E1B7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0BA3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6B16" w14:paraId="6D4D4288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9C1F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22B6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649B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FE4C66" w14:textId="77777777" w:rsidR="00E21BB4" w:rsidRPr="00816B16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</w:t>
      </w:r>
    </w:p>
    <w:p w14:paraId="01C5BB9A" w14:textId="77777777" w:rsidR="00E21BB4" w:rsidRPr="00816B1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16B1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816B16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16B16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16B16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16B16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9BAAE8E" w14:textId="77777777" w:rsidR="00C62F57" w:rsidRPr="00816B16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lastRenderedPageBreak/>
        <w:t>Oświadczam, że spełniam warunki udziału w postępowaniu określone przez zamawiającego w  następującym zakresie:</w:t>
      </w:r>
    </w:p>
    <w:p w14:paraId="29C74C7D" w14:textId="77777777" w:rsidR="00C62F57" w:rsidRPr="00816B1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5DCE2C27" w14:textId="77777777" w:rsidR="00721D87" w:rsidRPr="00816B16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816B16">
        <w:rPr>
          <w:rFonts w:ascii="Times New Roman" w:hAnsi="Times New Roman"/>
          <w:sz w:val="20"/>
          <w:szCs w:val="20"/>
        </w:rPr>
        <w:t>ych</w:t>
      </w:r>
      <w:proofErr w:type="spellEnd"/>
      <w:r w:rsidRPr="00816B16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816B16">
        <w:rPr>
          <w:rFonts w:ascii="Times New Roman" w:hAnsi="Times New Roman"/>
          <w:sz w:val="20"/>
          <w:szCs w:val="20"/>
        </w:rPr>
        <w:t>ego/</w:t>
      </w:r>
      <w:proofErr w:type="spellStart"/>
      <w:r w:rsidRPr="00816B16">
        <w:rPr>
          <w:rFonts w:ascii="Times New Roman" w:hAnsi="Times New Roman"/>
          <w:sz w:val="20"/>
          <w:szCs w:val="20"/>
        </w:rPr>
        <w:t>ych</w:t>
      </w:r>
      <w:proofErr w:type="spellEnd"/>
      <w:r w:rsidRPr="00816B16">
        <w:rPr>
          <w:rFonts w:ascii="Times New Roman" w:hAnsi="Times New Roman"/>
          <w:sz w:val="20"/>
          <w:szCs w:val="20"/>
        </w:rPr>
        <w:t xml:space="preserve"> zasoby: </w:t>
      </w:r>
    </w:p>
    <w:p w14:paraId="4980BEB7" w14:textId="77777777" w:rsidR="00721D87" w:rsidRPr="00816B1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……………</w:t>
      </w:r>
      <w:r w:rsidR="00721D87" w:rsidRPr="00816B16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6B21578E" w14:textId="77777777" w:rsidR="00721D87" w:rsidRPr="00816B1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7928E40F" w14:textId="77777777" w:rsidR="00721D87" w:rsidRPr="00816B16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0C20EDB" w14:textId="77777777" w:rsidR="00E21BB4" w:rsidRPr="00816B1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……………</w:t>
      </w:r>
      <w:r w:rsidR="00721D87" w:rsidRPr="00816B16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16B16">
        <w:rPr>
          <w:rFonts w:ascii="Times New Roman" w:hAnsi="Times New Roman"/>
          <w:sz w:val="20"/>
          <w:szCs w:val="20"/>
        </w:rPr>
        <w:t>………………………….</w:t>
      </w:r>
    </w:p>
    <w:p w14:paraId="1FC0C7B2" w14:textId="77777777" w:rsidR="00E21BB4" w:rsidRPr="00816B1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41B9ACDD" w14:textId="77777777" w:rsidR="00C62F57" w:rsidRPr="00816B16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BE6F04" w:rsidRPr="00816B16" w14:paraId="502503A0" w14:textId="77777777" w:rsidTr="00CD4DD1">
        <w:tc>
          <w:tcPr>
            <w:tcW w:w="9104" w:type="dxa"/>
            <w:shd w:val="clear" w:color="auto" w:fill="D9D9D9"/>
          </w:tcPr>
          <w:p w14:paraId="0B2972C7" w14:textId="77777777" w:rsidR="00BE6F04" w:rsidRPr="00816B1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708E7F8" w14:textId="77777777" w:rsidR="00FE4E2B" w:rsidRPr="00816B16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16B1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E426EB" w:rsidRPr="00816B16" w14:paraId="0795D82F" w14:textId="77777777" w:rsidTr="00847232">
        <w:tc>
          <w:tcPr>
            <w:tcW w:w="9104" w:type="dxa"/>
            <w:shd w:val="clear" w:color="auto" w:fill="D9D9D9"/>
          </w:tcPr>
          <w:p w14:paraId="6BB7DC93" w14:textId="77777777" w:rsidR="00E426EB" w:rsidRPr="00816B1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A934264" w14:textId="77777777" w:rsidR="00E426EB" w:rsidRPr="00816B1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66BC77" w14:textId="77777777" w:rsidR="00E426EB" w:rsidRPr="00816B1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658D54E" w14:textId="77777777" w:rsidR="00E426EB" w:rsidRPr="00816B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8FBF463" w14:textId="77777777" w:rsidR="00E426EB" w:rsidRPr="00816B1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4DB7F1C" w14:textId="77777777" w:rsidR="00E426EB" w:rsidRPr="00816B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3A84CD6" w14:textId="77777777" w:rsidR="00E426EB" w:rsidRPr="00816B1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A98645E" w14:textId="77777777" w:rsidR="00E426EB" w:rsidRPr="00816B1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34F2D96" w14:textId="77777777" w:rsidR="0012157F" w:rsidRPr="00816B16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F949940" w14:textId="0EB5B567" w:rsidR="00816B16" w:rsidRDefault="00816B16" w:rsidP="00816B16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 xml:space="preserve">Oświadczenie musi być podpisane kwalifikowanym podpisem elektronicznym lub podpisem  zaufanym lub </w:t>
      </w:r>
      <w:r w:rsidR="00E9133C">
        <w:rPr>
          <w:rFonts w:ascii="Times New Roman" w:hAnsi="Times New Roman"/>
          <w:i/>
          <w:sz w:val="16"/>
          <w:szCs w:val="16"/>
        </w:rPr>
        <w:t xml:space="preserve">elektronicznym </w:t>
      </w:r>
      <w:r>
        <w:rPr>
          <w:rFonts w:ascii="Times New Roman" w:hAnsi="Times New Roman"/>
          <w:i/>
          <w:sz w:val="16"/>
          <w:szCs w:val="16"/>
        </w:rPr>
        <w:t>podpisem  osobistym przez osobę upoważnioną</w:t>
      </w:r>
    </w:p>
    <w:p w14:paraId="62C80A35" w14:textId="77777777" w:rsidR="00524951" w:rsidRPr="00816B16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</w:p>
    <w:p w14:paraId="2F3C8AEA" w14:textId="77777777" w:rsidR="00524951" w:rsidRPr="00816B1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40AA0FEB" w14:textId="77777777" w:rsidR="00484F88" w:rsidRPr="00816B16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816B16" w:rsidSect="00FF43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EF990" w14:textId="77777777" w:rsidR="00F10ECC" w:rsidRDefault="00F10ECC" w:rsidP="0038231F">
      <w:pPr>
        <w:spacing w:after="0" w:line="240" w:lineRule="auto"/>
      </w:pPr>
      <w:r>
        <w:separator/>
      </w:r>
    </w:p>
  </w:endnote>
  <w:endnote w:type="continuationSeparator" w:id="0">
    <w:p w14:paraId="56C93FFD" w14:textId="77777777" w:rsidR="00F10ECC" w:rsidRDefault="00F10E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6D499" w14:textId="77777777" w:rsidR="007D683D" w:rsidRDefault="007D68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12BAC" w14:textId="77777777" w:rsidR="00F8042D" w:rsidRDefault="00F8042D">
    <w:pPr>
      <w:pStyle w:val="Stopka"/>
      <w:jc w:val="right"/>
    </w:pPr>
    <w:r>
      <w:t xml:space="preserve">Strona </w:t>
    </w:r>
    <w:r w:rsidR="005A272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A2725">
      <w:rPr>
        <w:b/>
        <w:bCs/>
        <w:sz w:val="24"/>
        <w:szCs w:val="24"/>
      </w:rPr>
      <w:fldChar w:fldCharType="separate"/>
    </w:r>
    <w:r w:rsidR="00546DC1">
      <w:rPr>
        <w:b/>
        <w:bCs/>
        <w:noProof/>
      </w:rPr>
      <w:t>1</w:t>
    </w:r>
    <w:r w:rsidR="005A2725">
      <w:rPr>
        <w:b/>
        <w:bCs/>
        <w:sz w:val="24"/>
        <w:szCs w:val="24"/>
      </w:rPr>
      <w:fldChar w:fldCharType="end"/>
    </w:r>
    <w:r>
      <w:t xml:space="preserve"> z </w:t>
    </w:r>
    <w:r w:rsidR="005A272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A2725">
      <w:rPr>
        <w:b/>
        <w:bCs/>
        <w:sz w:val="24"/>
        <w:szCs w:val="24"/>
      </w:rPr>
      <w:fldChar w:fldCharType="separate"/>
    </w:r>
    <w:r w:rsidR="00546DC1">
      <w:rPr>
        <w:b/>
        <w:bCs/>
        <w:noProof/>
      </w:rPr>
      <w:t>4</w:t>
    </w:r>
    <w:r w:rsidR="005A2725">
      <w:rPr>
        <w:b/>
        <w:bCs/>
        <w:sz w:val="24"/>
        <w:szCs w:val="24"/>
      </w:rPr>
      <w:fldChar w:fldCharType="end"/>
    </w:r>
  </w:p>
  <w:p w14:paraId="6A855C9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057BD" w14:textId="77777777" w:rsidR="007D683D" w:rsidRDefault="007D68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8DE7E" w14:textId="77777777" w:rsidR="00F10ECC" w:rsidRDefault="00F10ECC" w:rsidP="0038231F">
      <w:pPr>
        <w:spacing w:after="0" w:line="240" w:lineRule="auto"/>
      </w:pPr>
      <w:r>
        <w:separator/>
      </w:r>
    </w:p>
  </w:footnote>
  <w:footnote w:type="continuationSeparator" w:id="0">
    <w:p w14:paraId="082CA117" w14:textId="77777777" w:rsidR="00F10ECC" w:rsidRDefault="00F10ECC" w:rsidP="0038231F">
      <w:pPr>
        <w:spacing w:after="0" w:line="240" w:lineRule="auto"/>
      </w:pPr>
      <w:r>
        <w:continuationSeparator/>
      </w:r>
    </w:p>
  </w:footnote>
  <w:footnote w:id="1">
    <w:p w14:paraId="4EDA192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039A9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4DD61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1AFE4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111FE" w14:textId="77777777" w:rsidR="007D683D" w:rsidRDefault="007D68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FD001" w14:textId="77777777" w:rsidR="007D683D" w:rsidRDefault="007D68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C474B" w14:textId="77777777" w:rsidR="007D683D" w:rsidRDefault="007D68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 w:tentative="1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30FD1"/>
    <w:multiLevelType w:val="multilevel"/>
    <w:tmpl w:val="5EB49446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64431"/>
    <w:multiLevelType w:val="hybridMultilevel"/>
    <w:tmpl w:val="A64C44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DF497A"/>
    <w:multiLevelType w:val="hybridMultilevel"/>
    <w:tmpl w:val="3E1E9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EF395E"/>
    <w:multiLevelType w:val="hybridMultilevel"/>
    <w:tmpl w:val="4D8EB5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524B1"/>
    <w:multiLevelType w:val="hybridMultilevel"/>
    <w:tmpl w:val="EEE2F0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422C11"/>
    <w:multiLevelType w:val="hybridMultilevel"/>
    <w:tmpl w:val="52B448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9915D7"/>
    <w:multiLevelType w:val="hybridMultilevel"/>
    <w:tmpl w:val="FFFFFFFF"/>
    <w:lvl w:ilvl="0" w:tplc="CAB2B86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956763">
    <w:abstractNumId w:val="16"/>
  </w:num>
  <w:num w:numId="2" w16cid:durableId="2109160003">
    <w:abstractNumId w:val="0"/>
  </w:num>
  <w:num w:numId="3" w16cid:durableId="86772194">
    <w:abstractNumId w:val="14"/>
  </w:num>
  <w:num w:numId="4" w16cid:durableId="904605124">
    <w:abstractNumId w:val="20"/>
  </w:num>
  <w:num w:numId="5" w16cid:durableId="191841654">
    <w:abstractNumId w:val="17"/>
  </w:num>
  <w:num w:numId="6" w16cid:durableId="1616907259">
    <w:abstractNumId w:val="13"/>
  </w:num>
  <w:num w:numId="7" w16cid:durableId="1471633372">
    <w:abstractNumId w:val="1"/>
  </w:num>
  <w:num w:numId="8" w16cid:durableId="1836602503">
    <w:abstractNumId w:val="8"/>
  </w:num>
  <w:num w:numId="9" w16cid:durableId="1653563203">
    <w:abstractNumId w:val="6"/>
  </w:num>
  <w:num w:numId="10" w16cid:durableId="393048866">
    <w:abstractNumId w:val="10"/>
  </w:num>
  <w:num w:numId="11" w16cid:durableId="1181428842">
    <w:abstractNumId w:val="7"/>
  </w:num>
  <w:num w:numId="12" w16cid:durableId="1943759786">
    <w:abstractNumId w:val="12"/>
  </w:num>
  <w:num w:numId="13" w16cid:durableId="1314529931">
    <w:abstractNumId w:val="4"/>
  </w:num>
  <w:num w:numId="14" w16cid:durableId="537746765">
    <w:abstractNumId w:val="3"/>
  </w:num>
  <w:num w:numId="15" w16cid:durableId="1374043662">
    <w:abstractNumId w:val="5"/>
  </w:num>
  <w:num w:numId="16" w16cid:durableId="1110392936">
    <w:abstractNumId w:val="19"/>
  </w:num>
  <w:num w:numId="17" w16cid:durableId="1798984309">
    <w:abstractNumId w:val="9"/>
  </w:num>
  <w:num w:numId="18" w16cid:durableId="144903384">
    <w:abstractNumId w:val="15"/>
  </w:num>
  <w:num w:numId="19" w16cid:durableId="1955138377">
    <w:abstractNumId w:val="11"/>
  </w:num>
  <w:num w:numId="20" w16cid:durableId="10491972">
    <w:abstractNumId w:val="18"/>
  </w:num>
  <w:num w:numId="21" w16cid:durableId="15285685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83D"/>
    <w:rsid w:val="00017050"/>
    <w:rsid w:val="00023477"/>
    <w:rsid w:val="000247FF"/>
    <w:rsid w:val="00025C8D"/>
    <w:rsid w:val="00025FD3"/>
    <w:rsid w:val="000303EE"/>
    <w:rsid w:val="000314DD"/>
    <w:rsid w:val="0005473D"/>
    <w:rsid w:val="00057FC1"/>
    <w:rsid w:val="000642B4"/>
    <w:rsid w:val="00070EB8"/>
    <w:rsid w:val="00073C3D"/>
    <w:rsid w:val="000809B6"/>
    <w:rsid w:val="000857C0"/>
    <w:rsid w:val="000B1025"/>
    <w:rsid w:val="000B3979"/>
    <w:rsid w:val="000B42B6"/>
    <w:rsid w:val="000B54D1"/>
    <w:rsid w:val="000C021E"/>
    <w:rsid w:val="000C18AF"/>
    <w:rsid w:val="000C2F90"/>
    <w:rsid w:val="000D3270"/>
    <w:rsid w:val="000D6F17"/>
    <w:rsid w:val="000D73C4"/>
    <w:rsid w:val="000E4C8B"/>
    <w:rsid w:val="000E4D37"/>
    <w:rsid w:val="00110593"/>
    <w:rsid w:val="0011306C"/>
    <w:rsid w:val="0012157F"/>
    <w:rsid w:val="001477C3"/>
    <w:rsid w:val="00160A7A"/>
    <w:rsid w:val="00181476"/>
    <w:rsid w:val="0018769E"/>
    <w:rsid w:val="00187A0F"/>
    <w:rsid w:val="001902D2"/>
    <w:rsid w:val="001C068A"/>
    <w:rsid w:val="001C6945"/>
    <w:rsid w:val="001F027E"/>
    <w:rsid w:val="00203A40"/>
    <w:rsid w:val="0020469D"/>
    <w:rsid w:val="002168A8"/>
    <w:rsid w:val="0021752E"/>
    <w:rsid w:val="00232DF0"/>
    <w:rsid w:val="002331E5"/>
    <w:rsid w:val="002342F1"/>
    <w:rsid w:val="002426FF"/>
    <w:rsid w:val="00255142"/>
    <w:rsid w:val="00256CEC"/>
    <w:rsid w:val="002578E4"/>
    <w:rsid w:val="00257E73"/>
    <w:rsid w:val="00262D61"/>
    <w:rsid w:val="00277FC3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108E"/>
    <w:rsid w:val="0030183D"/>
    <w:rsid w:val="00313417"/>
    <w:rsid w:val="00313911"/>
    <w:rsid w:val="00333209"/>
    <w:rsid w:val="00335BA7"/>
    <w:rsid w:val="00337073"/>
    <w:rsid w:val="00343DBD"/>
    <w:rsid w:val="00350CD9"/>
    <w:rsid w:val="00351F8A"/>
    <w:rsid w:val="00364235"/>
    <w:rsid w:val="00366B3D"/>
    <w:rsid w:val="00371CB8"/>
    <w:rsid w:val="0038231F"/>
    <w:rsid w:val="003A6AD9"/>
    <w:rsid w:val="003B2070"/>
    <w:rsid w:val="003B214C"/>
    <w:rsid w:val="003B7238"/>
    <w:rsid w:val="003C3B64"/>
    <w:rsid w:val="003C628A"/>
    <w:rsid w:val="003D398E"/>
    <w:rsid w:val="003E3FAD"/>
    <w:rsid w:val="003F024C"/>
    <w:rsid w:val="00403625"/>
    <w:rsid w:val="00424990"/>
    <w:rsid w:val="00434CC2"/>
    <w:rsid w:val="00437669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E94"/>
    <w:rsid w:val="00512A1E"/>
    <w:rsid w:val="00520174"/>
    <w:rsid w:val="00524951"/>
    <w:rsid w:val="005364B6"/>
    <w:rsid w:val="005434B3"/>
    <w:rsid w:val="00546DC1"/>
    <w:rsid w:val="00561084"/>
    <w:rsid w:val="005641F0"/>
    <w:rsid w:val="005A2725"/>
    <w:rsid w:val="005B11F3"/>
    <w:rsid w:val="005C39CA"/>
    <w:rsid w:val="005E176A"/>
    <w:rsid w:val="005E24AA"/>
    <w:rsid w:val="005E579C"/>
    <w:rsid w:val="005F0362"/>
    <w:rsid w:val="006050FD"/>
    <w:rsid w:val="00612283"/>
    <w:rsid w:val="0063407A"/>
    <w:rsid w:val="00634311"/>
    <w:rsid w:val="00641874"/>
    <w:rsid w:val="00650D6C"/>
    <w:rsid w:val="006676AE"/>
    <w:rsid w:val="00691188"/>
    <w:rsid w:val="006A0DA2"/>
    <w:rsid w:val="006A3A1F"/>
    <w:rsid w:val="006A3D46"/>
    <w:rsid w:val="006A52B6"/>
    <w:rsid w:val="006B53D6"/>
    <w:rsid w:val="006D536F"/>
    <w:rsid w:val="006F0034"/>
    <w:rsid w:val="006F3D32"/>
    <w:rsid w:val="006F7524"/>
    <w:rsid w:val="00710937"/>
    <w:rsid w:val="007118F0"/>
    <w:rsid w:val="00711B65"/>
    <w:rsid w:val="00721D87"/>
    <w:rsid w:val="0072560B"/>
    <w:rsid w:val="00746532"/>
    <w:rsid w:val="00751725"/>
    <w:rsid w:val="00756C8F"/>
    <w:rsid w:val="00757EFB"/>
    <w:rsid w:val="00763E75"/>
    <w:rsid w:val="007840F2"/>
    <w:rsid w:val="007936D6"/>
    <w:rsid w:val="007961C8"/>
    <w:rsid w:val="007A2BCB"/>
    <w:rsid w:val="007A5E23"/>
    <w:rsid w:val="007B01C8"/>
    <w:rsid w:val="007D5B61"/>
    <w:rsid w:val="007D683D"/>
    <w:rsid w:val="007E2F69"/>
    <w:rsid w:val="00804F07"/>
    <w:rsid w:val="0080645F"/>
    <w:rsid w:val="00816B16"/>
    <w:rsid w:val="00825A09"/>
    <w:rsid w:val="00830AB1"/>
    <w:rsid w:val="00833FCD"/>
    <w:rsid w:val="00842991"/>
    <w:rsid w:val="00847232"/>
    <w:rsid w:val="008664F0"/>
    <w:rsid w:val="008757E1"/>
    <w:rsid w:val="00892E48"/>
    <w:rsid w:val="008B53FE"/>
    <w:rsid w:val="008C5709"/>
    <w:rsid w:val="008C6DF8"/>
    <w:rsid w:val="008D0487"/>
    <w:rsid w:val="008D33C8"/>
    <w:rsid w:val="008F3B4E"/>
    <w:rsid w:val="008F5F77"/>
    <w:rsid w:val="008F6ADA"/>
    <w:rsid w:val="00902BD0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3FD9"/>
    <w:rsid w:val="00A347DE"/>
    <w:rsid w:val="00A44833"/>
    <w:rsid w:val="00A80AFD"/>
    <w:rsid w:val="00A90D0E"/>
    <w:rsid w:val="00AA718C"/>
    <w:rsid w:val="00AC5247"/>
    <w:rsid w:val="00AD3040"/>
    <w:rsid w:val="00AE6FF2"/>
    <w:rsid w:val="00B0088C"/>
    <w:rsid w:val="00B15219"/>
    <w:rsid w:val="00B15FD3"/>
    <w:rsid w:val="00B34079"/>
    <w:rsid w:val="00B36ABD"/>
    <w:rsid w:val="00B6581A"/>
    <w:rsid w:val="00B77A4D"/>
    <w:rsid w:val="00B8005E"/>
    <w:rsid w:val="00B90E42"/>
    <w:rsid w:val="00BB0C3C"/>
    <w:rsid w:val="00BB7D50"/>
    <w:rsid w:val="00BE6F04"/>
    <w:rsid w:val="00BF3925"/>
    <w:rsid w:val="00C014B5"/>
    <w:rsid w:val="00C03BED"/>
    <w:rsid w:val="00C113BF"/>
    <w:rsid w:val="00C148D3"/>
    <w:rsid w:val="00C4103F"/>
    <w:rsid w:val="00C44D01"/>
    <w:rsid w:val="00C57DEB"/>
    <w:rsid w:val="00C62F57"/>
    <w:rsid w:val="00C737A7"/>
    <w:rsid w:val="00C81012"/>
    <w:rsid w:val="00C909B9"/>
    <w:rsid w:val="00CA435A"/>
    <w:rsid w:val="00CC2E8E"/>
    <w:rsid w:val="00CD0851"/>
    <w:rsid w:val="00CD4DD1"/>
    <w:rsid w:val="00D150FA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133C"/>
    <w:rsid w:val="00EB7CDE"/>
    <w:rsid w:val="00ED0A62"/>
    <w:rsid w:val="00EE1FBF"/>
    <w:rsid w:val="00EE40F5"/>
    <w:rsid w:val="00EF74CA"/>
    <w:rsid w:val="00F04280"/>
    <w:rsid w:val="00F10ECC"/>
    <w:rsid w:val="00F318EC"/>
    <w:rsid w:val="00F365F2"/>
    <w:rsid w:val="00F43919"/>
    <w:rsid w:val="00F66810"/>
    <w:rsid w:val="00F8042D"/>
    <w:rsid w:val="00F8636A"/>
    <w:rsid w:val="00F8683F"/>
    <w:rsid w:val="00F90CD1"/>
    <w:rsid w:val="00FC0317"/>
    <w:rsid w:val="00FC4BC5"/>
    <w:rsid w:val="00FE4E2B"/>
    <w:rsid w:val="00FF0EBB"/>
    <w:rsid w:val="00FF2111"/>
    <w:rsid w:val="00FF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BAE56"/>
  <w15:docId w15:val="{C0674C18-56C2-4A1F-9D37-F8C8CBC0B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72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Obiekt,BulletC,Akapit z listą31,NOWY,Akapit z listą32,Akapit z listą3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normalny tekst Znak,Obiekt Znak,BulletC Znak,Akapit z listą31 Znak,NOWY Znak,Akapit z listą32 Znak,Akapit z listą3 Znak"/>
    <w:link w:val="Akapitzlist"/>
    <w:rsid w:val="0020469D"/>
    <w:rPr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204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2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DB9F1-4A40-4509-A266-E7EB11420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1010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2025-08-21T13:42:00Z</cp:lastPrinted>
  <dcterms:created xsi:type="dcterms:W3CDTF">2025-08-21T13:45:00Z</dcterms:created>
  <dcterms:modified xsi:type="dcterms:W3CDTF">2025-08-21T13:45:00Z</dcterms:modified>
</cp:coreProperties>
</file>