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483F7" w14:textId="7777777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E41F36" w:rsidRPr="00E41F36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A376C07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B382573" w14:textId="77777777" w:rsidR="006676AE" w:rsidRPr="0012157F" w:rsidRDefault="00E41F36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41F36">
        <w:rPr>
          <w:rFonts w:ascii="Arial" w:hAnsi="Arial" w:cs="Arial"/>
        </w:rPr>
        <w:t>Szpital Specjalistyczny im. Stefana Żeromskiego SPZOZ w Krakowie</w:t>
      </w:r>
    </w:p>
    <w:p w14:paraId="3401B5F9" w14:textId="77777777" w:rsidR="006676AE" w:rsidRPr="0012157F" w:rsidRDefault="00E41F36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41F36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E41F36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40AEDB69" w14:textId="77777777" w:rsidR="00F90CD1" w:rsidRDefault="00E41F36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E41F36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E41F36">
        <w:rPr>
          <w:rFonts w:ascii="Arial" w:hAnsi="Arial" w:cs="Arial"/>
        </w:rPr>
        <w:t>Kraków</w:t>
      </w:r>
    </w:p>
    <w:p w14:paraId="0F242FB4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A46B6B9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05DCC91A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0A850A75" w14:textId="77777777" w:rsidTr="0018769E">
        <w:tc>
          <w:tcPr>
            <w:tcW w:w="2800" w:type="dxa"/>
            <w:shd w:val="clear" w:color="auto" w:fill="auto"/>
          </w:tcPr>
          <w:p w14:paraId="021BA186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9103232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D62A1EC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BEAD1F2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7D019A0D" w14:textId="77777777" w:rsidTr="0018769E">
        <w:tc>
          <w:tcPr>
            <w:tcW w:w="2800" w:type="dxa"/>
            <w:shd w:val="clear" w:color="auto" w:fill="auto"/>
          </w:tcPr>
          <w:p w14:paraId="2CEEE04E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31FD3D8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70EF88F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4625FC9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17FE4A0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1F36" w:rsidRPr="0012157F" w14:paraId="228535AE" w14:textId="77777777" w:rsidTr="004E6F52">
        <w:tc>
          <w:tcPr>
            <w:tcW w:w="9104" w:type="dxa"/>
            <w:shd w:val="clear" w:color="auto" w:fill="D9D9D9"/>
          </w:tcPr>
          <w:p w14:paraId="6272AA5C" w14:textId="77777777" w:rsidR="00E41F36" w:rsidRPr="0012157F" w:rsidRDefault="00E41F36" w:rsidP="004E6F52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3FE7C43" w14:textId="094788DC" w:rsidR="00E41F36" w:rsidRPr="0012157F" w:rsidRDefault="00E41F36" w:rsidP="004E6F5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E41F3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41F3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41F36">
              <w:rPr>
                <w:rFonts w:ascii="Arial" w:hAnsi="Arial" w:cs="Arial"/>
                <w:sz w:val="24"/>
                <w:szCs w:val="24"/>
              </w:rPr>
              <w:t>. Dz. U. z 2024 poz. 1320</w:t>
            </w:r>
            <w:r w:rsidR="00456C80">
              <w:rPr>
                <w:rFonts w:ascii="Arial" w:hAnsi="Arial" w:cs="Arial"/>
                <w:sz w:val="24"/>
                <w:szCs w:val="24"/>
              </w:rPr>
              <w:t xml:space="preserve"> z późn.zm.</w:t>
            </w:r>
            <w:r w:rsidRPr="00E41F36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34F2054F" w14:textId="77777777" w:rsidR="00E41F36" w:rsidRPr="00612283" w:rsidRDefault="00E41F36" w:rsidP="004E6F52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43C281EA" w14:textId="77777777" w:rsidR="00E41F36" w:rsidRPr="00612283" w:rsidRDefault="00E41F36" w:rsidP="004E6F52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17FEBC29" w14:textId="77777777" w:rsidR="00E41F36" w:rsidRPr="0012157F" w:rsidRDefault="00E41F36" w:rsidP="004E6F52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6B69244F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7F2B8F7E" w14:textId="77777777" w:rsidTr="0018769E">
        <w:tc>
          <w:tcPr>
            <w:tcW w:w="2269" w:type="dxa"/>
            <w:shd w:val="clear" w:color="auto" w:fill="auto"/>
          </w:tcPr>
          <w:p w14:paraId="3BA2CB35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F5A884B" w14:textId="77777777" w:rsidR="002578E4" w:rsidRPr="00A2540E" w:rsidRDefault="00E41F36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41F3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Wykonywanie przeglądów okresowych sprzętu medycznego na potrzeby Oddziałów Szpitalnych (40 grup)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41F36" w:rsidRPr="00A2540E" w14:paraId="434A3716" w14:textId="77777777" w:rsidTr="004E6F52">
        <w:tc>
          <w:tcPr>
            <w:tcW w:w="2269" w:type="dxa"/>
            <w:shd w:val="clear" w:color="auto" w:fill="auto"/>
          </w:tcPr>
          <w:p w14:paraId="452CC47E" w14:textId="77777777" w:rsidR="00E41F36" w:rsidRPr="00A2540E" w:rsidRDefault="00E41F36" w:rsidP="004E6F5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17AE904" w14:textId="77777777" w:rsidR="00E41F36" w:rsidRPr="00A2540E" w:rsidRDefault="00E41F36" w:rsidP="004E6F5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41F3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SZP-271-44/25</w:t>
            </w:r>
          </w:p>
        </w:tc>
      </w:tr>
    </w:tbl>
    <w:p w14:paraId="113031C5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0F1FFD4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41F36" w:rsidRPr="00E41F36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3AB21596" w14:textId="77777777" w:rsidTr="00650D6C">
        <w:tc>
          <w:tcPr>
            <w:tcW w:w="9104" w:type="dxa"/>
            <w:shd w:val="clear" w:color="auto" w:fill="D9D9D9"/>
          </w:tcPr>
          <w:p w14:paraId="5EF01067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5CF2FC73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0CBA343" w14:textId="77777777" w:rsidR="00E41F36" w:rsidRPr="00992BD8" w:rsidRDefault="00E41F36" w:rsidP="00E41F36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4F433939" w14:textId="77777777" w:rsidR="002426FF" w:rsidRPr="00A44833" w:rsidRDefault="00E41F36" w:rsidP="00E41F36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60F73185" w14:textId="77777777" w:rsidR="00E41F36" w:rsidRPr="00A44833" w:rsidRDefault="00E41F36" w:rsidP="00E41F3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0633B827" w14:textId="77777777" w:rsidR="00E41F36" w:rsidRPr="0012157F" w:rsidRDefault="00E41F36" w:rsidP="00E41F36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092C54D0" w14:textId="77777777" w:rsidR="00E41F36" w:rsidRPr="0012157F" w:rsidRDefault="00E41F36" w:rsidP="00E41F36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04BE5C39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15E4B414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1DD0DAE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18627859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14AFA14A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0CB4BC8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2024r. poz. 507 z późn.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2CFCE7A9" w14:textId="77777777" w:rsidTr="00CD4DD1">
        <w:tc>
          <w:tcPr>
            <w:tcW w:w="9104" w:type="dxa"/>
            <w:shd w:val="clear" w:color="auto" w:fill="D9D9D9"/>
          </w:tcPr>
          <w:p w14:paraId="0226FE78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D4FFC5C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18AFE5A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14E96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07907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5B1A084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9EA05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39E0E" w14:textId="77777777" w:rsidR="00D2702A" w:rsidRPr="0012157F" w:rsidRDefault="00D2702A" w:rsidP="00FF2111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AB34990" w14:textId="77777777" w:rsidR="00D2702A" w:rsidRPr="0012157F" w:rsidRDefault="00D2702A" w:rsidP="000C2F9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0BC8C60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2C61E6AA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2DACC8B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5EE5C098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2F1A67BA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230A229D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56DEA4EB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3669BAF1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113574CA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4ACE1690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5F448075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57095ADD" w14:textId="77777777" w:rsidTr="00CD4DD1">
        <w:tc>
          <w:tcPr>
            <w:tcW w:w="9104" w:type="dxa"/>
            <w:shd w:val="clear" w:color="auto" w:fill="D9D9D9"/>
          </w:tcPr>
          <w:p w14:paraId="6200E2CA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CEFB750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5CE38CC1" w14:textId="77777777" w:rsidTr="00847232">
        <w:tc>
          <w:tcPr>
            <w:tcW w:w="9104" w:type="dxa"/>
            <w:shd w:val="clear" w:color="auto" w:fill="D9D9D9"/>
          </w:tcPr>
          <w:p w14:paraId="33584889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09BB1EA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00523C5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3039F42A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A58C08E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9DFE47E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D4DBEF8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AA3FA0C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FBC82EB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F71BB4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1BEEBA49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306D3998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69474319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6F26C4" w14:textId="77777777" w:rsidR="003B477F" w:rsidRDefault="003B477F" w:rsidP="0038231F">
      <w:pPr>
        <w:spacing w:after="0" w:line="240" w:lineRule="auto"/>
      </w:pPr>
      <w:r>
        <w:separator/>
      </w:r>
    </w:p>
  </w:endnote>
  <w:endnote w:type="continuationSeparator" w:id="0">
    <w:p w14:paraId="3DC4557E" w14:textId="77777777" w:rsidR="003B477F" w:rsidRDefault="003B477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A8F67" w14:textId="77777777" w:rsidR="00E41F36" w:rsidRDefault="00E41F3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BB66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6F1D34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24BAD" w14:textId="77777777" w:rsidR="00E41F36" w:rsidRDefault="00E41F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A6345" w14:textId="77777777" w:rsidR="003B477F" w:rsidRDefault="003B477F" w:rsidP="0038231F">
      <w:pPr>
        <w:spacing w:after="0" w:line="240" w:lineRule="auto"/>
      </w:pPr>
      <w:r>
        <w:separator/>
      </w:r>
    </w:p>
  </w:footnote>
  <w:footnote w:type="continuationSeparator" w:id="0">
    <w:p w14:paraId="5D8B68D7" w14:textId="77777777" w:rsidR="003B477F" w:rsidRDefault="003B477F" w:rsidP="0038231F">
      <w:pPr>
        <w:spacing w:after="0" w:line="240" w:lineRule="auto"/>
      </w:pPr>
      <w:r>
        <w:continuationSeparator/>
      </w:r>
    </w:p>
  </w:footnote>
  <w:footnote w:id="1">
    <w:p w14:paraId="7A2D78D3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D811D9B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D598CF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F81A86A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2D722" w14:textId="77777777" w:rsidR="00E41F36" w:rsidRDefault="00E41F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ED7F6" w14:textId="77777777" w:rsidR="00E41F36" w:rsidRDefault="00E41F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8D008" w14:textId="77777777" w:rsidR="00E41F36" w:rsidRDefault="00E41F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8947743">
    <w:abstractNumId w:val="11"/>
  </w:num>
  <w:num w:numId="2" w16cid:durableId="923996410">
    <w:abstractNumId w:val="0"/>
  </w:num>
  <w:num w:numId="3" w16cid:durableId="1980987811">
    <w:abstractNumId w:val="10"/>
  </w:num>
  <w:num w:numId="4" w16cid:durableId="825894922">
    <w:abstractNumId w:val="13"/>
  </w:num>
  <w:num w:numId="5" w16cid:durableId="1065956692">
    <w:abstractNumId w:val="12"/>
  </w:num>
  <w:num w:numId="6" w16cid:durableId="674920037">
    <w:abstractNumId w:val="9"/>
  </w:num>
  <w:num w:numId="7" w16cid:durableId="1075590956">
    <w:abstractNumId w:val="1"/>
  </w:num>
  <w:num w:numId="8" w16cid:durableId="1631206591">
    <w:abstractNumId w:val="6"/>
  </w:num>
  <w:num w:numId="9" w16cid:durableId="910193927">
    <w:abstractNumId w:val="4"/>
  </w:num>
  <w:num w:numId="10" w16cid:durableId="1744639105">
    <w:abstractNumId w:val="7"/>
  </w:num>
  <w:num w:numId="11" w16cid:durableId="1138912080">
    <w:abstractNumId w:val="5"/>
  </w:num>
  <w:num w:numId="12" w16cid:durableId="910775973">
    <w:abstractNumId w:val="8"/>
  </w:num>
  <w:num w:numId="13" w16cid:durableId="1389188702">
    <w:abstractNumId w:val="3"/>
  </w:num>
  <w:num w:numId="14" w16cid:durableId="7135818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477F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477F"/>
    <w:rsid w:val="003B7238"/>
    <w:rsid w:val="003C3B64"/>
    <w:rsid w:val="003D1081"/>
    <w:rsid w:val="003E3FAD"/>
    <w:rsid w:val="003F024C"/>
    <w:rsid w:val="00403625"/>
    <w:rsid w:val="00434CC2"/>
    <w:rsid w:val="004541F9"/>
    <w:rsid w:val="00456C80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1F36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C22D04"/>
  <w15:docId w15:val="{89A756B2-EC84-4054-96E1-73BB6EC68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737</Words>
  <Characters>4423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3</cp:revision>
  <cp:lastPrinted>2016-07-26T10:32:00Z</cp:lastPrinted>
  <dcterms:created xsi:type="dcterms:W3CDTF">2025-08-21T11:32:00Z</dcterms:created>
  <dcterms:modified xsi:type="dcterms:W3CDTF">2025-08-21T11:33:00Z</dcterms:modified>
</cp:coreProperties>
</file>