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924DB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DD65FA" w:rsidRPr="00DD65FA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F267792" w14:textId="77777777" w:rsidTr="005844F6">
        <w:tc>
          <w:tcPr>
            <w:tcW w:w="9104" w:type="dxa"/>
            <w:shd w:val="clear" w:color="auto" w:fill="F2F2F2"/>
          </w:tcPr>
          <w:p w14:paraId="7CD7D580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01C627C9" w14:textId="77777777" w:rsidR="00140C27" w:rsidRPr="00140C27" w:rsidRDefault="00DD65F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D65FA">
        <w:rPr>
          <w:rFonts w:ascii="Arial" w:hAnsi="Arial" w:cs="Arial"/>
          <w:b/>
          <w:bCs/>
        </w:rPr>
        <w:t>Szpital Specjalistyczny im. Stefana Żeromskiego SP ZOZ w Krakowie</w:t>
      </w:r>
    </w:p>
    <w:p w14:paraId="29F0F45B" w14:textId="77777777" w:rsidR="00140C27" w:rsidRPr="00140C27" w:rsidRDefault="00DD65FA" w:rsidP="00140C27">
      <w:pPr>
        <w:spacing w:line="360" w:lineRule="auto"/>
        <w:ind w:left="3969"/>
        <w:rPr>
          <w:rFonts w:ascii="Arial" w:hAnsi="Arial" w:cs="Arial"/>
        </w:rPr>
      </w:pPr>
      <w:r w:rsidRPr="00DD65F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DD65FA">
        <w:rPr>
          <w:rFonts w:ascii="Arial" w:hAnsi="Arial" w:cs="Arial"/>
        </w:rPr>
        <w:t>66</w:t>
      </w:r>
    </w:p>
    <w:p w14:paraId="1BDB1297" w14:textId="77777777" w:rsidR="00140C27" w:rsidRPr="00140C27" w:rsidRDefault="00DD65FA" w:rsidP="00140C27">
      <w:pPr>
        <w:ind w:left="3969"/>
        <w:rPr>
          <w:rFonts w:ascii="Arial" w:hAnsi="Arial" w:cs="Arial"/>
        </w:rPr>
      </w:pPr>
      <w:r w:rsidRPr="00DD65F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DD65FA">
        <w:rPr>
          <w:rFonts w:ascii="Arial" w:hAnsi="Arial" w:cs="Arial"/>
        </w:rPr>
        <w:t>Kraków</w:t>
      </w:r>
    </w:p>
    <w:p w14:paraId="3E64F8E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AEA6A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13BB5C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C98FD7B" w14:textId="77777777">
        <w:tc>
          <w:tcPr>
            <w:tcW w:w="2268" w:type="dxa"/>
            <w:shd w:val="clear" w:color="auto" w:fill="auto"/>
          </w:tcPr>
          <w:p w14:paraId="2ABA333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44CAD16" w14:textId="77777777" w:rsidR="00140C27" w:rsidRPr="00140C27" w:rsidRDefault="00DD65F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D65FA">
              <w:rPr>
                <w:rFonts w:ascii="Arial" w:hAnsi="Arial" w:cs="Arial"/>
                <w:bCs/>
              </w:rPr>
              <w:t>Wykonywanie przeglądów okresowych sprzętu medycznego na potrzeby Oddziałów Szpitalnych (40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DD65FA" w:rsidRPr="00140C27" w14:paraId="2671FA1D" w14:textId="77777777" w:rsidTr="00741A0C">
        <w:tc>
          <w:tcPr>
            <w:tcW w:w="2268" w:type="dxa"/>
            <w:shd w:val="clear" w:color="auto" w:fill="auto"/>
          </w:tcPr>
          <w:p w14:paraId="24414561" w14:textId="77777777" w:rsidR="00DD65FA" w:rsidRPr="00140C27" w:rsidRDefault="00DD65FA" w:rsidP="00741A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70F7114" w14:textId="77777777" w:rsidR="00DD65FA" w:rsidRPr="00140C27" w:rsidRDefault="00DD65FA" w:rsidP="00741A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D65FA">
              <w:rPr>
                <w:rFonts w:ascii="Arial" w:hAnsi="Arial" w:cs="Arial"/>
                <w:bCs/>
              </w:rPr>
              <w:t>SZP-271-44/25</w:t>
            </w:r>
          </w:p>
        </w:tc>
      </w:tr>
    </w:tbl>
    <w:p w14:paraId="7D94E91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4BF579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B914C32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0250769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79A1A8A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DF9005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BE92692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48EEC2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A05CF2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31F660F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A797E3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01ECC3C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50F24C2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69B333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B08361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B2C584A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102069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5C46A3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771850" w:rsidRPr="007677F8" w14:paraId="55BD359A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373F562" w14:textId="35E7DC4C" w:rsidR="00771850" w:rsidRPr="00B42ED4" w:rsidRDefault="00771850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2997F81" w14:textId="77777777" w:rsidR="00771850" w:rsidRPr="00B42ED4" w:rsidRDefault="00771850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B38394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F43D637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87DD2D2" w14:textId="26CEB5D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4F7E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1E0DB023" w14:textId="1301626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B7CCDB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0E2AED22" w14:textId="0D2FEDC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43AC659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1FD7F098" w14:textId="3EACBB7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DD8278A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3A35B662" w14:textId="29B6FB3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8719F7E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9A2AC29" w14:textId="3E612811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A006DC1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1CB80B5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5761456" w14:textId="77777777" w:rsidR="00381BEE" w:rsidRDefault="004D5A42" w:rsidP="00381BEE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EF8CC78" w14:textId="2CAD0B0A" w:rsidR="00381BEE" w:rsidRPr="00381BEE" w:rsidRDefault="00381BEE" w:rsidP="00381BEE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381BEE">
        <w:rPr>
          <w:rFonts w:ascii="Arial" w:hAnsi="Arial" w:cs="Arial"/>
          <w:b/>
        </w:rPr>
        <w:t>OFERUJEMY</w:t>
      </w:r>
      <w:r w:rsidRPr="00381BEE">
        <w:rPr>
          <w:rFonts w:ascii="Arial" w:hAnsi="Arial" w:cs="Arial"/>
          <w:bCs/>
        </w:rPr>
        <w:t xml:space="preserve"> wykonanie </w:t>
      </w:r>
      <w:r w:rsidRPr="00381BEE">
        <w:rPr>
          <w:rFonts w:ascii="Arial" w:hAnsi="Arial" w:cs="Arial"/>
        </w:rPr>
        <w:t xml:space="preserve">poszczególnych części przedmiotu zamówienia, tj. numer: </w:t>
      </w:r>
      <w:r w:rsidRPr="00381BEE">
        <w:rPr>
          <w:rFonts w:ascii="Arial" w:hAnsi="Arial" w:cs="Arial"/>
          <w:highlight w:val="yellow"/>
        </w:rPr>
        <w:t>………………</w:t>
      </w:r>
      <w:r>
        <w:rPr>
          <w:rFonts w:ascii="Arial" w:hAnsi="Arial" w:cs="Arial"/>
          <w:highlight w:val="yellow"/>
        </w:rPr>
        <w:t>……………..</w:t>
      </w:r>
      <w:r w:rsidRPr="00381BEE">
        <w:rPr>
          <w:rFonts w:ascii="Arial" w:hAnsi="Arial" w:cs="Arial"/>
          <w:highlight w:val="yellow"/>
        </w:rPr>
        <w:t>…………</w:t>
      </w:r>
      <w:r w:rsidRPr="00381BEE">
        <w:rPr>
          <w:rFonts w:ascii="Arial" w:hAnsi="Arial" w:cs="Arial"/>
        </w:rPr>
        <w:t xml:space="preserve"> </w:t>
      </w:r>
      <w:r w:rsidRPr="00381BEE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(należy wpisać numery części, na które wykonawca składa ofertę) </w:t>
      </w:r>
      <w:r w:rsidRPr="00381BEE">
        <w:rPr>
          <w:rFonts w:ascii="Arial" w:hAnsi="Arial" w:cs="Arial"/>
        </w:rPr>
        <w:t xml:space="preserve">za cenę wskazaną w formularzu asortymentowo – cenowym (zał. nr </w:t>
      </w:r>
      <w:r>
        <w:rPr>
          <w:rFonts w:ascii="Arial" w:hAnsi="Arial" w:cs="Arial"/>
        </w:rPr>
        <w:t>2</w:t>
      </w:r>
      <w:r w:rsidRPr="00381BEE">
        <w:rPr>
          <w:rFonts w:ascii="Arial" w:hAnsi="Arial" w:cs="Arial"/>
        </w:rPr>
        <w:t xml:space="preserve">a do SWZ). </w:t>
      </w:r>
    </w:p>
    <w:p w14:paraId="372D45C2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0CB0C163" w14:textId="4B5DBEC6" w:rsidR="00957A92" w:rsidRDefault="00957A92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57A92">
        <w:rPr>
          <w:rFonts w:ascii="Arial" w:hAnsi="Arial" w:cs="Arial"/>
        </w:rPr>
        <w:t xml:space="preserve">przeglądy okresowe sprzętu medycznego wykonamy w siedzibie Zamawiającego </w:t>
      </w:r>
      <w:r w:rsidRPr="00957A92">
        <w:rPr>
          <w:rFonts w:ascii="Arial" w:hAnsi="Arial" w:cs="Arial"/>
          <w:highlight w:val="yellow"/>
        </w:rPr>
        <w:t>…………..</w:t>
      </w:r>
      <w:r w:rsidRPr="00957A92">
        <w:rPr>
          <w:rFonts w:ascii="Arial" w:hAnsi="Arial" w:cs="Arial"/>
        </w:rPr>
        <w:t xml:space="preserve"> (należy wpisać </w:t>
      </w:r>
      <w:r w:rsidRPr="00957A92">
        <w:rPr>
          <w:rFonts w:ascii="Arial" w:hAnsi="Arial" w:cs="Arial"/>
          <w:b/>
          <w:bCs/>
        </w:rPr>
        <w:t>TAK</w:t>
      </w:r>
      <w:r w:rsidRPr="00957A92">
        <w:rPr>
          <w:rFonts w:ascii="Arial" w:hAnsi="Arial" w:cs="Arial"/>
        </w:rPr>
        <w:t xml:space="preserve"> lub </w:t>
      </w:r>
      <w:r w:rsidRPr="00957A92">
        <w:rPr>
          <w:rFonts w:ascii="Arial" w:hAnsi="Arial" w:cs="Arial"/>
          <w:b/>
          <w:bCs/>
        </w:rPr>
        <w:t>NIE</w:t>
      </w:r>
      <w:r w:rsidRPr="00957A92">
        <w:rPr>
          <w:rFonts w:ascii="Arial" w:hAnsi="Arial" w:cs="Arial"/>
        </w:rPr>
        <w:t xml:space="preserve"> – vide kryteria oceny ofert)</w:t>
      </w:r>
    </w:p>
    <w:p w14:paraId="36BD8FF9" w14:textId="507FB7DE" w:rsidR="00957A92" w:rsidRPr="00957A92" w:rsidRDefault="00FF57EE" w:rsidP="00957A92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9EF3415" w14:textId="77777777" w:rsidR="00DD65FA" w:rsidRPr="00C754AE" w:rsidRDefault="00FF57EE" w:rsidP="00DD65F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8ADED1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36C33B6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30151F33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08B01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D5886E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3BFAE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A110AC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AB2A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59E2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1B31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7AE7E9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6F9F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1314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7C5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894C28C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DF85C1D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BF2838D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1AD88D9" w14:textId="412A1361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D7F5BCE">
          <v:shape id="_x0000_i1066" type="#_x0000_t75" style="width:142.5pt;height:17.25pt" o:ole="">
            <v:imagedata r:id="rId20" o:title=""/>
          </v:shape>
          <w:control r:id="rId21" w:name="CheckBox1" w:shapeid="_x0000_i1066"/>
        </w:object>
      </w:r>
    </w:p>
    <w:p w14:paraId="4967B164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lastRenderedPageBreak/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A0D2AE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6330CF9" w14:textId="4D59A966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9F1CDBE">
          <v:shape id="_x0000_i1065" type="#_x0000_t75" style="width:180.75pt;height:21.75pt" o:ole="">
            <v:imagedata r:id="rId22" o:title=""/>
          </v:shape>
          <w:control r:id="rId23" w:name="CheckBox2" w:shapeid="_x0000_i1065"/>
        </w:object>
      </w:r>
    </w:p>
    <w:p w14:paraId="7F85835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9FEF7F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0DC85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CAF8E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BAE3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A5216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1CF709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B4AF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F0B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9AC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B46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6E55077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A9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EE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F30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F1B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0B425B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A61197E" w14:textId="77777777" w:rsidTr="00B56BE6">
        <w:tc>
          <w:tcPr>
            <w:tcW w:w="1984" w:type="dxa"/>
            <w:shd w:val="clear" w:color="auto" w:fill="auto"/>
            <w:vAlign w:val="center"/>
          </w:tcPr>
          <w:p w14:paraId="7DFD81D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16AD45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6B4C46F" w14:textId="77777777" w:rsidTr="00B56BE6">
        <w:tc>
          <w:tcPr>
            <w:tcW w:w="1984" w:type="dxa"/>
            <w:shd w:val="clear" w:color="auto" w:fill="auto"/>
            <w:vAlign w:val="center"/>
          </w:tcPr>
          <w:p w14:paraId="7A1BFBB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E93C9E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BC388A9" w14:textId="77777777" w:rsidTr="00B56BE6">
        <w:tc>
          <w:tcPr>
            <w:tcW w:w="1984" w:type="dxa"/>
            <w:shd w:val="clear" w:color="auto" w:fill="auto"/>
            <w:vAlign w:val="center"/>
          </w:tcPr>
          <w:p w14:paraId="7FE0AE4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698B302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75E8739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07668A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999AB6F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7526FDB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099F6A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D994E0C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5D53FE4C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1CD2" w14:textId="77777777" w:rsidR="00FF34F2" w:rsidRDefault="00FF34F2" w:rsidP="00FF57EE">
      <w:r>
        <w:separator/>
      </w:r>
    </w:p>
  </w:endnote>
  <w:endnote w:type="continuationSeparator" w:id="0">
    <w:p w14:paraId="364F9963" w14:textId="77777777" w:rsidR="00FF34F2" w:rsidRDefault="00FF34F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44190" w14:textId="77777777" w:rsidR="00DD65FA" w:rsidRDefault="00DD6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2B6E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FB1FC" w14:textId="77777777" w:rsidR="00DD65FA" w:rsidRDefault="00DD6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64869" w14:textId="77777777" w:rsidR="00FF34F2" w:rsidRDefault="00FF34F2" w:rsidP="00FF57EE">
      <w:r>
        <w:separator/>
      </w:r>
    </w:p>
  </w:footnote>
  <w:footnote w:type="continuationSeparator" w:id="0">
    <w:p w14:paraId="0E00F5A1" w14:textId="77777777" w:rsidR="00FF34F2" w:rsidRDefault="00FF34F2" w:rsidP="00FF57EE">
      <w:r>
        <w:continuationSeparator/>
      </w:r>
    </w:p>
  </w:footnote>
  <w:footnote w:id="1">
    <w:p w14:paraId="07F88FE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5B6556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EF8511A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74C1AC1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DAB1C7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86F6CC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5ACD1A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F7A7" w14:textId="77777777" w:rsidR="00DD65FA" w:rsidRDefault="00DD6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7259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DD65FA">
      <w:rPr>
        <w:sz w:val="20"/>
        <w:szCs w:val="20"/>
      </w:rPr>
      <w:t>SZP-271-44/25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A74F" w14:textId="77777777" w:rsidR="00DD65FA" w:rsidRDefault="00DD6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9808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07122216">
    <w:abstractNumId w:val="2"/>
  </w:num>
  <w:num w:numId="2" w16cid:durableId="1832484778">
    <w:abstractNumId w:val="0"/>
  </w:num>
  <w:num w:numId="3" w16cid:durableId="1882326318">
    <w:abstractNumId w:val="1"/>
  </w:num>
  <w:num w:numId="4" w16cid:durableId="1787893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4F2"/>
    <w:rsid w:val="00077EBA"/>
    <w:rsid w:val="000B2973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81BEE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71850"/>
    <w:rsid w:val="007D475B"/>
    <w:rsid w:val="007E331F"/>
    <w:rsid w:val="007F3E87"/>
    <w:rsid w:val="00814ACA"/>
    <w:rsid w:val="008977D5"/>
    <w:rsid w:val="008C5531"/>
    <w:rsid w:val="009312B4"/>
    <w:rsid w:val="00932E17"/>
    <w:rsid w:val="009569B2"/>
    <w:rsid w:val="00957A92"/>
    <w:rsid w:val="0097776D"/>
    <w:rsid w:val="00983D1D"/>
    <w:rsid w:val="009B316D"/>
    <w:rsid w:val="009D75A8"/>
    <w:rsid w:val="00A23973"/>
    <w:rsid w:val="00A30343"/>
    <w:rsid w:val="00A50E18"/>
    <w:rsid w:val="00A63A2C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825B6"/>
    <w:rsid w:val="00DC336F"/>
    <w:rsid w:val="00DD65FA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34F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6805770"/>
  <w15:chartTrackingRefBased/>
  <w15:docId w15:val="{620F6390-B70D-4D6B-98F6-1ACFDFC6F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2025-08-21T07:20:00Z</dcterms:created>
  <dcterms:modified xsi:type="dcterms:W3CDTF">2025-08-21T07:35:00Z</dcterms:modified>
</cp:coreProperties>
</file>