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FCABF" w14:textId="29F9B680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564CB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8B1B790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4DBCF4D" w14:textId="77777777" w:rsidR="005D05C3" w:rsidRPr="0012157F" w:rsidRDefault="003714A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714A3">
        <w:rPr>
          <w:rFonts w:ascii="Arial" w:hAnsi="Arial" w:cs="Arial"/>
        </w:rPr>
        <w:t>Szpital Specjalistyczny im. Stefana Żeromskiego SPZOZ w Krakowie</w:t>
      </w:r>
    </w:p>
    <w:p w14:paraId="2FACB276" w14:textId="77777777" w:rsidR="005D05C3" w:rsidRPr="0012157F" w:rsidRDefault="003714A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714A3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3714A3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F472B84" w14:textId="77777777" w:rsidR="005D05C3" w:rsidRDefault="003714A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714A3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3714A3">
        <w:rPr>
          <w:rFonts w:ascii="Arial" w:hAnsi="Arial" w:cs="Arial"/>
        </w:rPr>
        <w:t>Kraków</w:t>
      </w:r>
    </w:p>
    <w:p w14:paraId="385D27D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8CE487B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CBF8DAB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23E0798" w14:textId="77777777" w:rsidTr="001B7D97">
        <w:tc>
          <w:tcPr>
            <w:tcW w:w="2800" w:type="dxa"/>
            <w:shd w:val="clear" w:color="auto" w:fill="auto"/>
          </w:tcPr>
          <w:p w14:paraId="6BAAC40B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2FBB8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3AFD3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121860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62346EED" w14:textId="77777777" w:rsidTr="001B7D97">
        <w:tc>
          <w:tcPr>
            <w:tcW w:w="2800" w:type="dxa"/>
            <w:shd w:val="clear" w:color="auto" w:fill="auto"/>
          </w:tcPr>
          <w:p w14:paraId="00B64191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FE080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E85EE4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12C5A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0907835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14A3" w:rsidRPr="0012157F" w14:paraId="3605943B" w14:textId="77777777" w:rsidTr="003C0F2E">
        <w:tc>
          <w:tcPr>
            <w:tcW w:w="9104" w:type="dxa"/>
            <w:shd w:val="clear" w:color="auto" w:fill="D9D9D9"/>
          </w:tcPr>
          <w:p w14:paraId="11603145" w14:textId="77777777" w:rsidR="003714A3" w:rsidRPr="0012157F" w:rsidRDefault="003714A3" w:rsidP="003C0F2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24ED765" w14:textId="479803EF" w:rsidR="003714A3" w:rsidRPr="00094F76" w:rsidRDefault="003714A3" w:rsidP="003C0F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714A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714A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714A3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C564CB">
              <w:rPr>
                <w:rFonts w:ascii="Arial" w:hAnsi="Arial" w:cs="Arial"/>
                <w:sz w:val="24"/>
                <w:szCs w:val="24"/>
              </w:rPr>
              <w:t xml:space="preserve"> z późn.zm.</w:t>
            </w:r>
            <w:r w:rsidRPr="003714A3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15AA016E" w14:textId="77777777" w:rsidR="003714A3" w:rsidRPr="004B5FB1" w:rsidRDefault="003714A3" w:rsidP="003C0F2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F1468E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098571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14C66F6" w14:textId="77777777" w:rsidTr="001B7D97">
        <w:tc>
          <w:tcPr>
            <w:tcW w:w="2269" w:type="dxa"/>
            <w:shd w:val="clear" w:color="auto" w:fill="auto"/>
          </w:tcPr>
          <w:p w14:paraId="11510EE1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B48482" w14:textId="77777777" w:rsidR="00ED79A4" w:rsidRPr="00A2540E" w:rsidRDefault="003714A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1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(40 grup)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714A3" w:rsidRPr="00A2540E" w14:paraId="3B40C59E" w14:textId="77777777" w:rsidTr="003C0F2E">
        <w:tc>
          <w:tcPr>
            <w:tcW w:w="2269" w:type="dxa"/>
            <w:shd w:val="clear" w:color="auto" w:fill="auto"/>
          </w:tcPr>
          <w:p w14:paraId="2B16CF66" w14:textId="77777777" w:rsidR="003714A3" w:rsidRPr="00A2540E" w:rsidRDefault="003714A3" w:rsidP="003C0F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1F4257" w14:textId="77777777" w:rsidR="003714A3" w:rsidRPr="00A2540E" w:rsidRDefault="003714A3" w:rsidP="003C0F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1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SZP-271-44/25</w:t>
            </w:r>
          </w:p>
        </w:tc>
      </w:tr>
    </w:tbl>
    <w:p w14:paraId="3EEA1936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5D60C27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714A3" w:rsidRPr="003714A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948CEA9" w14:textId="77777777" w:rsidR="00D03809" w:rsidRDefault="00D03809" w:rsidP="00D03809">
      <w:pPr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492CE8A2" w14:textId="77777777" w:rsidR="00D03809" w:rsidRDefault="00D03809" w:rsidP="00D03809">
      <w:pPr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109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5AE57461" w14:textId="1A824E6B" w:rsidR="00D03809" w:rsidRDefault="00D03809" w:rsidP="00D03809">
      <w:pPr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 7 ust. 1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2023r. poz. 1497)</w:t>
      </w:r>
      <w:r>
        <w:rPr>
          <w:rFonts w:ascii="Arial" w:hAnsi="Arial" w:cs="Arial"/>
          <w:bCs/>
          <w:sz w:val="24"/>
          <w:szCs w:val="24"/>
        </w:rPr>
        <w:t>,</w:t>
      </w:r>
    </w:p>
    <w:p w14:paraId="1A914DB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35FDEE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FF7AB00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67D95E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0AD818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B27B778" w14:textId="77777777" w:rsidTr="001B7D97">
        <w:tc>
          <w:tcPr>
            <w:tcW w:w="2660" w:type="dxa"/>
            <w:shd w:val="clear" w:color="auto" w:fill="auto"/>
          </w:tcPr>
          <w:p w14:paraId="6D10EEC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A43A6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060742D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F55D37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A9F46E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B6F62A2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714A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DB64F89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02B74" w14:textId="77777777" w:rsidR="00956842" w:rsidRDefault="00956842" w:rsidP="0038231F">
      <w:pPr>
        <w:spacing w:after="0" w:line="240" w:lineRule="auto"/>
      </w:pPr>
      <w:r>
        <w:separator/>
      </w:r>
    </w:p>
  </w:endnote>
  <w:endnote w:type="continuationSeparator" w:id="0">
    <w:p w14:paraId="5F62A2EC" w14:textId="77777777" w:rsidR="00956842" w:rsidRDefault="009568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B89F9" w14:textId="77777777" w:rsidR="003714A3" w:rsidRDefault="003714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BE1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E14F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10BFD" w14:textId="77777777" w:rsidR="003714A3" w:rsidRDefault="003714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6EA3E" w14:textId="77777777" w:rsidR="00956842" w:rsidRDefault="00956842" w:rsidP="0038231F">
      <w:pPr>
        <w:spacing w:after="0" w:line="240" w:lineRule="auto"/>
      </w:pPr>
      <w:r>
        <w:separator/>
      </w:r>
    </w:p>
  </w:footnote>
  <w:footnote w:type="continuationSeparator" w:id="0">
    <w:p w14:paraId="26A43327" w14:textId="77777777" w:rsidR="00956842" w:rsidRDefault="009568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C9742" w14:textId="77777777" w:rsidR="003714A3" w:rsidRDefault="003714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FD4E0" w14:textId="77777777" w:rsidR="003714A3" w:rsidRDefault="003714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445" w14:textId="77777777" w:rsidR="003714A3" w:rsidRDefault="003714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142682">
    <w:abstractNumId w:val="12"/>
  </w:num>
  <w:num w:numId="2" w16cid:durableId="932973747">
    <w:abstractNumId w:val="0"/>
  </w:num>
  <w:num w:numId="3" w16cid:durableId="1836215753">
    <w:abstractNumId w:val="11"/>
  </w:num>
  <w:num w:numId="4" w16cid:durableId="93862256">
    <w:abstractNumId w:val="16"/>
  </w:num>
  <w:num w:numId="5" w16cid:durableId="1259413462">
    <w:abstractNumId w:val="13"/>
  </w:num>
  <w:num w:numId="6" w16cid:durableId="2147308613">
    <w:abstractNumId w:val="10"/>
  </w:num>
  <w:num w:numId="7" w16cid:durableId="810905446">
    <w:abstractNumId w:val="1"/>
  </w:num>
  <w:num w:numId="8" w16cid:durableId="2101439697">
    <w:abstractNumId w:val="6"/>
  </w:num>
  <w:num w:numId="9" w16cid:durableId="1651254736">
    <w:abstractNumId w:val="4"/>
  </w:num>
  <w:num w:numId="10" w16cid:durableId="1208373663">
    <w:abstractNumId w:val="7"/>
  </w:num>
  <w:num w:numId="11" w16cid:durableId="206525208">
    <w:abstractNumId w:val="5"/>
  </w:num>
  <w:num w:numId="12" w16cid:durableId="189803252">
    <w:abstractNumId w:val="9"/>
  </w:num>
  <w:num w:numId="13" w16cid:durableId="112091734">
    <w:abstractNumId w:val="3"/>
  </w:num>
  <w:num w:numId="14" w16cid:durableId="904684607">
    <w:abstractNumId w:val="2"/>
  </w:num>
  <w:num w:numId="15" w16cid:durableId="364915933">
    <w:abstractNumId w:val="15"/>
  </w:num>
  <w:num w:numId="16" w16cid:durableId="1209486902">
    <w:abstractNumId w:val="8"/>
  </w:num>
  <w:num w:numId="17" w16cid:durableId="704215182">
    <w:abstractNumId w:val="14"/>
  </w:num>
  <w:num w:numId="18" w16cid:durableId="810824554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84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4A3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842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64CB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380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5A9AE"/>
  <w15:docId w15:val="{67E1F6F8-6E4E-4CF7-AE29-362FA3428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2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2025-08-20T08:45:00Z</dcterms:created>
  <dcterms:modified xsi:type="dcterms:W3CDTF">2025-08-20T08:45:00Z</dcterms:modified>
</cp:coreProperties>
</file>