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0CED0" w14:textId="77777777" w:rsidR="00FB7F50" w:rsidRPr="002245BE" w:rsidRDefault="00DC14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C14F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C14F3">
        <w:rPr>
          <w:sz w:val="22"/>
          <w:szCs w:val="22"/>
        </w:rPr>
        <w:t>2025-08-21</w:t>
      </w:r>
    </w:p>
    <w:p w14:paraId="5BEAEF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EF7ED2C" w14:textId="77777777" w:rsidR="00DC14F3" w:rsidRPr="00DC14F3" w:rsidRDefault="00DC14F3" w:rsidP="00FB7F50">
      <w:pPr>
        <w:spacing w:after="40"/>
        <w:rPr>
          <w:b/>
          <w:bCs/>
          <w:sz w:val="22"/>
          <w:szCs w:val="22"/>
        </w:rPr>
      </w:pPr>
      <w:r w:rsidRPr="00DC14F3">
        <w:rPr>
          <w:b/>
          <w:bCs/>
          <w:sz w:val="22"/>
          <w:szCs w:val="22"/>
        </w:rPr>
        <w:t>Akademia Górniczo - Hutnicza</w:t>
      </w:r>
    </w:p>
    <w:p w14:paraId="68528A39" w14:textId="77777777" w:rsidR="00DC14F3" w:rsidRPr="00DC14F3" w:rsidRDefault="00DC14F3" w:rsidP="00FB7F50">
      <w:pPr>
        <w:spacing w:after="40"/>
        <w:rPr>
          <w:b/>
          <w:bCs/>
          <w:sz w:val="22"/>
          <w:szCs w:val="22"/>
        </w:rPr>
      </w:pPr>
      <w:r w:rsidRPr="00DC14F3">
        <w:rPr>
          <w:b/>
          <w:bCs/>
          <w:sz w:val="22"/>
          <w:szCs w:val="22"/>
        </w:rPr>
        <w:t>im. Stanisława Staszica w Krakowie</w:t>
      </w:r>
    </w:p>
    <w:p w14:paraId="418D935C" w14:textId="77777777" w:rsidR="00FB7F50" w:rsidRPr="002245BE" w:rsidRDefault="00DC14F3" w:rsidP="00FB7F50">
      <w:pPr>
        <w:spacing w:after="40"/>
        <w:rPr>
          <w:b/>
          <w:bCs/>
          <w:sz w:val="22"/>
          <w:szCs w:val="22"/>
        </w:rPr>
      </w:pPr>
      <w:r w:rsidRPr="00DC14F3">
        <w:rPr>
          <w:b/>
          <w:bCs/>
          <w:sz w:val="22"/>
          <w:szCs w:val="22"/>
        </w:rPr>
        <w:t>Dział Zamówień Publicznych</w:t>
      </w:r>
    </w:p>
    <w:p w14:paraId="6F5B046A" w14:textId="77777777" w:rsidR="00FB7F50" w:rsidRPr="002245BE" w:rsidRDefault="00DC14F3" w:rsidP="00FB7F50">
      <w:pPr>
        <w:rPr>
          <w:sz w:val="22"/>
          <w:szCs w:val="22"/>
        </w:rPr>
      </w:pPr>
      <w:r w:rsidRPr="00DC14F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C14F3">
        <w:rPr>
          <w:sz w:val="22"/>
          <w:szCs w:val="22"/>
        </w:rPr>
        <w:t>30</w:t>
      </w:r>
    </w:p>
    <w:p w14:paraId="11C5481A" w14:textId="77777777" w:rsidR="00FB7F50" w:rsidRPr="002245BE" w:rsidRDefault="00DC14F3" w:rsidP="00FB7F50">
      <w:pPr>
        <w:rPr>
          <w:sz w:val="22"/>
          <w:szCs w:val="22"/>
        </w:rPr>
      </w:pPr>
      <w:r w:rsidRPr="00DC14F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C14F3">
        <w:rPr>
          <w:sz w:val="22"/>
          <w:szCs w:val="22"/>
        </w:rPr>
        <w:t>Kraków</w:t>
      </w:r>
    </w:p>
    <w:p w14:paraId="586BCF0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F1571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C14F3" w:rsidRPr="00607F9B" w14:paraId="3C89ECBE" w14:textId="77777777" w:rsidTr="00640DAC">
        <w:trPr>
          <w:trHeight w:val="638"/>
        </w:trPr>
        <w:tc>
          <w:tcPr>
            <w:tcW w:w="959" w:type="dxa"/>
          </w:tcPr>
          <w:p w14:paraId="57A7059D" w14:textId="77777777" w:rsidR="00DC14F3" w:rsidRPr="00607F9B" w:rsidRDefault="00DC14F3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D8F4654" w14:textId="76D85616" w:rsidR="00DC14F3" w:rsidRPr="00607F9B" w:rsidRDefault="00DC14F3" w:rsidP="00640D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C14F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C14F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14F3">
              <w:rPr>
                <w:b/>
                <w:bCs/>
                <w:sz w:val="22"/>
                <w:szCs w:val="22"/>
              </w:rPr>
              <w:t>Remont izolacji przeciwwodnych pawilonu A-2 AGH w Krakowie - etap I - DE-dzp.272-442/25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24C01E7" w14:textId="646B8FB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C14F3" w14:paraId="1A16AA8A" w14:textId="77777777" w:rsidTr="00640D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8F1BC56" w14:textId="77777777" w:rsidR="00DC14F3" w:rsidRPr="00D26ED6" w:rsidRDefault="00DC14F3" w:rsidP="00640DA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C14F3">
              <w:rPr>
                <w:b/>
                <w:sz w:val="22"/>
                <w:szCs w:val="22"/>
              </w:rPr>
              <w:t>Exrimo</w:t>
            </w:r>
            <w:proofErr w:type="spellEnd"/>
            <w:r w:rsidRPr="00DC14F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CD2D24F" w14:textId="77777777" w:rsidR="00DC14F3" w:rsidRPr="009F0E5C" w:rsidRDefault="00DC14F3" w:rsidP="00640DAC">
            <w:pPr>
              <w:jc w:val="both"/>
              <w:rPr>
                <w:bCs/>
                <w:sz w:val="22"/>
                <w:szCs w:val="22"/>
              </w:rPr>
            </w:pPr>
            <w:r w:rsidRPr="00DC14F3">
              <w:rPr>
                <w:bCs/>
                <w:sz w:val="22"/>
                <w:szCs w:val="22"/>
              </w:rPr>
              <w:t>Halicka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14F3">
              <w:rPr>
                <w:bCs/>
                <w:sz w:val="22"/>
                <w:szCs w:val="22"/>
              </w:rPr>
              <w:t>10/11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C14F3">
              <w:rPr>
                <w:bCs/>
                <w:sz w:val="22"/>
                <w:szCs w:val="22"/>
              </w:rPr>
              <w:t>/204</w:t>
            </w:r>
          </w:p>
          <w:p w14:paraId="7EDAFAD6" w14:textId="77777777" w:rsidR="00DC14F3" w:rsidRPr="009F0E5C" w:rsidRDefault="00DC14F3" w:rsidP="00640DAC">
            <w:pPr>
              <w:jc w:val="both"/>
              <w:rPr>
                <w:bCs/>
                <w:sz w:val="22"/>
                <w:szCs w:val="22"/>
              </w:rPr>
            </w:pPr>
            <w:r w:rsidRPr="00DC14F3">
              <w:rPr>
                <w:bCs/>
                <w:sz w:val="22"/>
                <w:szCs w:val="22"/>
              </w:rPr>
              <w:t>31-036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14F3">
              <w:rPr>
                <w:bCs/>
                <w:sz w:val="22"/>
                <w:szCs w:val="22"/>
              </w:rPr>
              <w:t>Kraków</w:t>
            </w:r>
          </w:p>
          <w:p w14:paraId="31D5D14A" w14:textId="77777777" w:rsidR="00DC14F3" w:rsidRPr="00D26ED6" w:rsidRDefault="00DC14F3" w:rsidP="00640D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CACCEF" w14:textId="77777777" w:rsidR="00DC14F3" w:rsidRDefault="00DC14F3" w:rsidP="00640DA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C14F3">
              <w:rPr>
                <w:sz w:val="22"/>
                <w:szCs w:val="22"/>
              </w:rPr>
              <w:t>Remont izolacji przeciwwodnych pawilonu A-2 AGH w Krakowie - etap I - DE-dzp.272-442/25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924F0D8" w14:textId="77777777" w:rsidR="00DC14F3" w:rsidRPr="00D26ED6" w:rsidRDefault="00DC14F3" w:rsidP="00640DA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C14F3">
              <w:rPr>
                <w:b/>
                <w:sz w:val="22"/>
                <w:szCs w:val="22"/>
              </w:rPr>
              <w:t>539 623.10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3890C5" w14:textId="77777777" w:rsidR="00DC14F3" w:rsidRDefault="00DC14F3" w:rsidP="00640D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9922D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C8F040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7DB2AA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DFF8B7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F95ABB2" w14:textId="77777777" w:rsidR="002B6761" w:rsidRPr="008567C7" w:rsidRDefault="00DC14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E89B3C" w14:textId="77777777" w:rsidR="002B6761" w:rsidRPr="008567C7" w:rsidRDefault="00DC14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598494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3F11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8433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EAD7C5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0886B7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C14F3" w:rsidRPr="008567C7" w14:paraId="7BAD7279" w14:textId="77777777" w:rsidTr="00640DAC">
        <w:tc>
          <w:tcPr>
            <w:tcW w:w="709" w:type="dxa"/>
            <w:vAlign w:val="center"/>
          </w:tcPr>
          <w:p w14:paraId="059B486F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1367868" w14:textId="77777777" w:rsidR="00DC14F3" w:rsidRPr="002B6761" w:rsidRDefault="00DC14F3" w:rsidP="00640D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C14F3">
              <w:rPr>
                <w:rFonts w:ascii="Times New Roman" w:hAnsi="Times New Roman" w:cs="Times New Roman"/>
                <w:b/>
                <w:sz w:val="18"/>
                <w:szCs w:val="18"/>
              </w:rPr>
              <w:t>Exrimo</w:t>
            </w:r>
            <w:proofErr w:type="spellEnd"/>
            <w:r w:rsidRPr="00DC14F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11B5FC76" w14:textId="77777777" w:rsidR="00DC14F3" w:rsidRPr="008567C7" w:rsidRDefault="00DC14F3" w:rsidP="00640D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Halicka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10/11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/204</w:t>
            </w:r>
          </w:p>
          <w:p w14:paraId="0DA2E3B5" w14:textId="77777777" w:rsidR="00DC14F3" w:rsidRPr="001B7815" w:rsidRDefault="00DC14F3" w:rsidP="00640D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31-036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14F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D064A01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551EB7F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2C42687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06D625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521FC2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09938E9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28F78B" w14:textId="77777777" w:rsidR="00DC14F3" w:rsidRPr="008567C7" w:rsidRDefault="00DC14F3" w:rsidP="00640D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14F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80D8A2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79360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71BB30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6C0A8" w14:textId="77777777" w:rsidR="000A490B" w:rsidRDefault="000A490B">
      <w:r>
        <w:separator/>
      </w:r>
    </w:p>
  </w:endnote>
  <w:endnote w:type="continuationSeparator" w:id="0">
    <w:p w14:paraId="3CD1795F" w14:textId="77777777" w:rsidR="000A490B" w:rsidRDefault="000A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7B8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A2C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87EB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710F9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08E4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2400C" w14:textId="77777777" w:rsidR="000A490B" w:rsidRDefault="000A490B">
      <w:r>
        <w:separator/>
      </w:r>
    </w:p>
  </w:footnote>
  <w:footnote w:type="continuationSeparator" w:id="0">
    <w:p w14:paraId="339B0463" w14:textId="77777777" w:rsidR="000A490B" w:rsidRDefault="000A4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F1CA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ECC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F3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90B"/>
    <w:rsid w:val="00005838"/>
    <w:rsid w:val="00022322"/>
    <w:rsid w:val="00042497"/>
    <w:rsid w:val="000A490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53C4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14F3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C6416"/>
  <w15:chartTrackingRefBased/>
  <w15:docId w15:val="{3090AEDB-D713-4B77-9F8A-462D397D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2025-08-21T11:49:00Z</cp:lastPrinted>
  <dcterms:created xsi:type="dcterms:W3CDTF">2025-08-21T11:49:00Z</dcterms:created>
  <dcterms:modified xsi:type="dcterms:W3CDTF">2025-08-21T11:49:00Z</dcterms:modified>
</cp:coreProperties>
</file>