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36757" w14:textId="77777777" w:rsidR="00FB7F50" w:rsidRPr="002245BE" w:rsidRDefault="00843BF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43BF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43BFD">
        <w:rPr>
          <w:sz w:val="22"/>
          <w:szCs w:val="22"/>
        </w:rPr>
        <w:t>2025-08-21</w:t>
      </w:r>
    </w:p>
    <w:p w14:paraId="2BF04B2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C7FC2C7" w14:textId="77777777" w:rsidR="00843BFD" w:rsidRPr="00843BFD" w:rsidRDefault="00843BFD" w:rsidP="00FB7F50">
      <w:pPr>
        <w:spacing w:after="40"/>
        <w:rPr>
          <w:b/>
          <w:bCs/>
          <w:sz w:val="22"/>
          <w:szCs w:val="22"/>
        </w:rPr>
      </w:pPr>
      <w:r w:rsidRPr="00843BFD">
        <w:rPr>
          <w:b/>
          <w:bCs/>
          <w:sz w:val="22"/>
          <w:szCs w:val="22"/>
        </w:rPr>
        <w:t>Akademia Górniczo - Hutnicza</w:t>
      </w:r>
    </w:p>
    <w:p w14:paraId="0C601B32" w14:textId="77777777" w:rsidR="00843BFD" w:rsidRPr="00843BFD" w:rsidRDefault="00843BFD" w:rsidP="00FB7F50">
      <w:pPr>
        <w:spacing w:after="40"/>
        <w:rPr>
          <w:b/>
          <w:bCs/>
          <w:sz w:val="22"/>
          <w:szCs w:val="22"/>
        </w:rPr>
      </w:pPr>
      <w:r w:rsidRPr="00843BFD">
        <w:rPr>
          <w:b/>
          <w:bCs/>
          <w:sz w:val="22"/>
          <w:szCs w:val="22"/>
        </w:rPr>
        <w:t>im. Stanisława Staszica w Krakowie</w:t>
      </w:r>
    </w:p>
    <w:p w14:paraId="5E000AE7" w14:textId="77777777" w:rsidR="00FB7F50" w:rsidRPr="002245BE" w:rsidRDefault="00843BFD" w:rsidP="00FB7F50">
      <w:pPr>
        <w:spacing w:after="40"/>
        <w:rPr>
          <w:b/>
          <w:bCs/>
          <w:sz w:val="22"/>
          <w:szCs w:val="22"/>
        </w:rPr>
      </w:pPr>
      <w:r w:rsidRPr="00843BFD">
        <w:rPr>
          <w:b/>
          <w:bCs/>
          <w:sz w:val="22"/>
          <w:szCs w:val="22"/>
        </w:rPr>
        <w:t>Dział Zamówień Publicznych</w:t>
      </w:r>
    </w:p>
    <w:p w14:paraId="42AF3388" w14:textId="77777777" w:rsidR="00FB7F50" w:rsidRPr="002245BE" w:rsidRDefault="00843BFD" w:rsidP="00FB7F50">
      <w:pPr>
        <w:rPr>
          <w:sz w:val="22"/>
          <w:szCs w:val="22"/>
        </w:rPr>
      </w:pPr>
      <w:r w:rsidRPr="00843BF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43BFD">
        <w:rPr>
          <w:sz w:val="22"/>
          <w:szCs w:val="22"/>
        </w:rPr>
        <w:t>30</w:t>
      </w:r>
    </w:p>
    <w:p w14:paraId="5658CCA9" w14:textId="77777777" w:rsidR="00FB7F50" w:rsidRPr="002245BE" w:rsidRDefault="00843BFD" w:rsidP="00FB7F50">
      <w:pPr>
        <w:rPr>
          <w:sz w:val="22"/>
          <w:szCs w:val="22"/>
        </w:rPr>
      </w:pPr>
      <w:r w:rsidRPr="00843BF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43BFD">
        <w:rPr>
          <w:sz w:val="22"/>
          <w:szCs w:val="22"/>
        </w:rPr>
        <w:t>Kraków</w:t>
      </w:r>
    </w:p>
    <w:p w14:paraId="27B04A9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12A122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43BFD" w:rsidRPr="00607F9B" w14:paraId="51866153" w14:textId="77777777" w:rsidTr="00640DAC">
        <w:trPr>
          <w:trHeight w:val="638"/>
        </w:trPr>
        <w:tc>
          <w:tcPr>
            <w:tcW w:w="959" w:type="dxa"/>
          </w:tcPr>
          <w:p w14:paraId="3606CB04" w14:textId="77777777" w:rsidR="00843BFD" w:rsidRPr="00607F9B" w:rsidRDefault="00843BFD" w:rsidP="00640D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DA72D6C" w14:textId="5A0BD744" w:rsidR="00843BFD" w:rsidRPr="00607F9B" w:rsidRDefault="00843BFD" w:rsidP="00640D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43BFD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43BFD">
              <w:rPr>
                <w:b/>
                <w:bCs/>
                <w:sz w:val="22"/>
                <w:szCs w:val="22"/>
              </w:rPr>
              <w:t>Wykonywanie drobnych prac budowlanych i instalacyjnych w obiektach AGH w Krakowie wynikających z bieżących potrzeb remontowych, zaistniałych awarii oraz konieczności utrzymania obiektów i infrastruktury w pełnej sprawności technicznej - DE-dzp.272-427/25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B5085DE" w14:textId="134E24F2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43BFD" w14:paraId="54F6B173" w14:textId="77777777" w:rsidTr="00640D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B2C71E3" w14:textId="77777777" w:rsidR="00843BFD" w:rsidRPr="00D26ED6" w:rsidRDefault="00843BFD" w:rsidP="00640DA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43BFD">
              <w:rPr>
                <w:b/>
                <w:sz w:val="22"/>
                <w:szCs w:val="22"/>
              </w:rPr>
              <w:t>"RAD-REM" Usługi Remontowo Budowlane Radomir Kowalczyk</w:t>
            </w:r>
          </w:p>
          <w:p w14:paraId="0319DBF3" w14:textId="77777777" w:rsidR="00843BFD" w:rsidRPr="009F0E5C" w:rsidRDefault="00843BFD" w:rsidP="00640DAC">
            <w:pPr>
              <w:jc w:val="both"/>
              <w:rPr>
                <w:bCs/>
                <w:sz w:val="22"/>
                <w:szCs w:val="22"/>
              </w:rPr>
            </w:pPr>
            <w:r w:rsidRPr="00843BFD">
              <w:rPr>
                <w:bCs/>
                <w:sz w:val="22"/>
                <w:szCs w:val="22"/>
              </w:rPr>
              <w:t>Filtrowa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3BFD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43BFD">
              <w:rPr>
                <w:bCs/>
                <w:sz w:val="22"/>
                <w:szCs w:val="22"/>
              </w:rPr>
              <w:t>/22</w:t>
            </w:r>
          </w:p>
          <w:p w14:paraId="12179B86" w14:textId="77777777" w:rsidR="00843BFD" w:rsidRPr="009F0E5C" w:rsidRDefault="00843BFD" w:rsidP="00640DAC">
            <w:pPr>
              <w:jc w:val="both"/>
              <w:rPr>
                <w:bCs/>
                <w:sz w:val="22"/>
                <w:szCs w:val="22"/>
              </w:rPr>
            </w:pPr>
            <w:r w:rsidRPr="00843BFD">
              <w:rPr>
                <w:bCs/>
                <w:sz w:val="22"/>
                <w:szCs w:val="22"/>
              </w:rPr>
              <w:t>30-148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3BFD">
              <w:rPr>
                <w:bCs/>
                <w:sz w:val="22"/>
                <w:szCs w:val="22"/>
              </w:rPr>
              <w:t>Kraków</w:t>
            </w:r>
          </w:p>
          <w:p w14:paraId="2EB61789" w14:textId="77777777" w:rsidR="00843BFD" w:rsidRDefault="00843BFD" w:rsidP="00640D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B1A190" w14:textId="77777777" w:rsidR="00843BFD" w:rsidRDefault="00843BFD" w:rsidP="00640D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43BF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43BFD">
              <w:rPr>
                <w:sz w:val="22"/>
                <w:szCs w:val="22"/>
              </w:rPr>
              <w:t>Wykonanie bieżących robót budowlanych i instalacyjnych w kompleksie pawilonów "A"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B8FCD08" w14:textId="77777777" w:rsidR="00843BFD" w:rsidRPr="00211A34" w:rsidRDefault="00843BFD" w:rsidP="00640D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43BFD">
              <w:rPr>
                <w:b/>
                <w:sz w:val="22"/>
                <w:szCs w:val="22"/>
              </w:rPr>
              <w:t>977 999.58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B97CD4" w14:textId="77777777" w:rsidR="00843BFD" w:rsidRDefault="00843BFD" w:rsidP="00640DA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843BFD" w14:paraId="4BB34EA4" w14:textId="77777777" w:rsidTr="00640D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70259DA" w14:textId="77777777" w:rsidR="00843BFD" w:rsidRPr="00D26ED6" w:rsidRDefault="00843BFD" w:rsidP="00640DA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43BFD">
              <w:rPr>
                <w:b/>
                <w:sz w:val="22"/>
                <w:szCs w:val="22"/>
              </w:rPr>
              <w:t>F.H.U "BARTEK" ROMAN ŻUREK</w:t>
            </w:r>
          </w:p>
          <w:p w14:paraId="503DC833" w14:textId="77777777" w:rsidR="00843BFD" w:rsidRPr="009F0E5C" w:rsidRDefault="00843BFD" w:rsidP="00640DAC">
            <w:pPr>
              <w:jc w:val="both"/>
              <w:rPr>
                <w:bCs/>
                <w:sz w:val="22"/>
                <w:szCs w:val="22"/>
              </w:rPr>
            </w:pPr>
            <w:r w:rsidRPr="00843BFD">
              <w:rPr>
                <w:bCs/>
                <w:sz w:val="22"/>
                <w:szCs w:val="22"/>
              </w:rPr>
              <w:t>Praska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3BFD">
              <w:rPr>
                <w:bCs/>
                <w:sz w:val="22"/>
                <w:szCs w:val="22"/>
              </w:rPr>
              <w:t>54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43BFD">
              <w:rPr>
                <w:bCs/>
                <w:sz w:val="22"/>
                <w:szCs w:val="22"/>
              </w:rPr>
              <w:t>/23</w:t>
            </w:r>
          </w:p>
          <w:p w14:paraId="6D363BB8" w14:textId="77777777" w:rsidR="00843BFD" w:rsidRPr="009F0E5C" w:rsidRDefault="00843BFD" w:rsidP="00640DAC">
            <w:pPr>
              <w:jc w:val="both"/>
              <w:rPr>
                <w:bCs/>
                <w:sz w:val="22"/>
                <w:szCs w:val="22"/>
              </w:rPr>
            </w:pPr>
            <w:r w:rsidRPr="00843BFD">
              <w:rPr>
                <w:bCs/>
                <w:sz w:val="22"/>
                <w:szCs w:val="22"/>
              </w:rPr>
              <w:t>30-322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3BFD">
              <w:rPr>
                <w:bCs/>
                <w:sz w:val="22"/>
                <w:szCs w:val="22"/>
              </w:rPr>
              <w:t>Kraków</w:t>
            </w:r>
          </w:p>
          <w:p w14:paraId="549DF0F6" w14:textId="77777777" w:rsidR="00843BFD" w:rsidRDefault="00843BFD" w:rsidP="00640D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31F598" w14:textId="77777777" w:rsidR="00843BFD" w:rsidRDefault="00843BFD" w:rsidP="00640D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43BF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43BFD">
              <w:rPr>
                <w:sz w:val="22"/>
                <w:szCs w:val="22"/>
              </w:rPr>
              <w:t>Wykonanie bieżących robót budowlanych i instalacyjnych w kompleksie pawilonów "B"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9A79518" w14:textId="77777777" w:rsidR="00843BFD" w:rsidRPr="00211A34" w:rsidRDefault="00843BFD" w:rsidP="00640D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43BFD">
              <w:rPr>
                <w:b/>
                <w:sz w:val="22"/>
                <w:szCs w:val="22"/>
              </w:rPr>
              <w:t>979 966.97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0FA17F" w14:textId="77777777" w:rsidR="00843BFD" w:rsidRDefault="00843BFD" w:rsidP="00640DA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843BFD" w14:paraId="6DCABFB9" w14:textId="77777777" w:rsidTr="00640D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8DCCAB0" w14:textId="77777777" w:rsidR="00843BFD" w:rsidRPr="00D26ED6" w:rsidRDefault="00843BFD" w:rsidP="00640DA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43BFD">
              <w:rPr>
                <w:b/>
                <w:sz w:val="22"/>
                <w:szCs w:val="22"/>
              </w:rPr>
              <w:t>FRB "MASTER" Bartłomiej Żurek</w:t>
            </w:r>
          </w:p>
          <w:p w14:paraId="09588501" w14:textId="77777777" w:rsidR="00843BFD" w:rsidRPr="009F0E5C" w:rsidRDefault="00843BFD" w:rsidP="00640DAC">
            <w:pPr>
              <w:jc w:val="both"/>
              <w:rPr>
                <w:bCs/>
                <w:sz w:val="22"/>
                <w:szCs w:val="22"/>
              </w:rPr>
            </w:pPr>
            <w:r w:rsidRPr="00843BFD">
              <w:rPr>
                <w:bCs/>
                <w:sz w:val="22"/>
                <w:szCs w:val="22"/>
              </w:rPr>
              <w:t>Bęczarka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3BFD">
              <w:rPr>
                <w:bCs/>
                <w:sz w:val="22"/>
                <w:szCs w:val="22"/>
              </w:rPr>
              <w:t>270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43BFD">
              <w:rPr>
                <w:bCs/>
                <w:sz w:val="22"/>
                <w:szCs w:val="22"/>
              </w:rPr>
              <w:t>/270</w:t>
            </w:r>
          </w:p>
          <w:p w14:paraId="23F31A48" w14:textId="77777777" w:rsidR="00843BFD" w:rsidRPr="009F0E5C" w:rsidRDefault="00843BFD" w:rsidP="00640DAC">
            <w:pPr>
              <w:jc w:val="both"/>
              <w:rPr>
                <w:bCs/>
                <w:sz w:val="22"/>
                <w:szCs w:val="22"/>
              </w:rPr>
            </w:pPr>
            <w:r w:rsidRPr="00843BFD">
              <w:rPr>
                <w:bCs/>
                <w:sz w:val="22"/>
                <w:szCs w:val="22"/>
              </w:rPr>
              <w:t>32-444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3BFD">
              <w:rPr>
                <w:bCs/>
                <w:sz w:val="22"/>
                <w:szCs w:val="22"/>
              </w:rPr>
              <w:t>Bęczarka</w:t>
            </w:r>
          </w:p>
          <w:p w14:paraId="4044085C" w14:textId="77777777" w:rsidR="00843BFD" w:rsidRDefault="00843BFD" w:rsidP="00640D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0180D9" w14:textId="77777777" w:rsidR="00843BFD" w:rsidRDefault="00843BFD" w:rsidP="00640D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43BFD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43BFD">
              <w:rPr>
                <w:sz w:val="22"/>
                <w:szCs w:val="22"/>
              </w:rPr>
              <w:t>Wykonanie bieżących robót budowlanych i instalacyjnych w kompleksie pawilonów "C"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DB8CCFE" w14:textId="77777777" w:rsidR="00843BFD" w:rsidRPr="00211A34" w:rsidRDefault="00843BFD" w:rsidP="00640D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43BFD">
              <w:rPr>
                <w:b/>
                <w:sz w:val="22"/>
                <w:szCs w:val="22"/>
              </w:rPr>
              <w:t>979 905.13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59CDCAE" w14:textId="77777777" w:rsidR="00843BFD" w:rsidRDefault="00843BFD" w:rsidP="00640DA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843BFD" w14:paraId="01A8FE67" w14:textId="77777777" w:rsidTr="00640D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62A051C" w14:textId="77777777" w:rsidR="00843BFD" w:rsidRPr="00D26ED6" w:rsidRDefault="00843BFD" w:rsidP="00640DA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43BFD">
              <w:rPr>
                <w:b/>
                <w:sz w:val="22"/>
                <w:szCs w:val="22"/>
              </w:rPr>
              <w:lastRenderedPageBreak/>
              <w:t>Zakład Budowlano-Ślusarski TOMBUDOS Kazimierz Tomczyk</w:t>
            </w:r>
          </w:p>
          <w:p w14:paraId="6512C209" w14:textId="77777777" w:rsidR="00843BFD" w:rsidRPr="009F0E5C" w:rsidRDefault="00843BFD" w:rsidP="00640DAC">
            <w:pPr>
              <w:jc w:val="both"/>
              <w:rPr>
                <w:bCs/>
                <w:sz w:val="22"/>
                <w:szCs w:val="22"/>
              </w:rPr>
            </w:pPr>
            <w:r w:rsidRPr="00843BFD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3BFD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BAABC52" w14:textId="77777777" w:rsidR="00843BFD" w:rsidRPr="009F0E5C" w:rsidRDefault="00843BFD" w:rsidP="00640DAC">
            <w:pPr>
              <w:jc w:val="both"/>
              <w:rPr>
                <w:bCs/>
                <w:sz w:val="22"/>
                <w:szCs w:val="22"/>
              </w:rPr>
            </w:pPr>
            <w:r w:rsidRPr="00843BFD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3BFD">
              <w:rPr>
                <w:bCs/>
                <w:sz w:val="22"/>
                <w:szCs w:val="22"/>
              </w:rPr>
              <w:t>Gdów</w:t>
            </w:r>
          </w:p>
          <w:p w14:paraId="00076298" w14:textId="77777777" w:rsidR="00843BFD" w:rsidRDefault="00843BFD" w:rsidP="00640D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5E1BAA" w14:textId="77777777" w:rsidR="00843BFD" w:rsidRDefault="00843BFD" w:rsidP="00640D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43BFD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43BFD">
              <w:rPr>
                <w:sz w:val="22"/>
                <w:szCs w:val="22"/>
              </w:rPr>
              <w:t>Wykonanie bieżących robót budowlanych i instalacyjnych w kompleksie pawilonów "S,U,Z"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358164F" w14:textId="77777777" w:rsidR="00843BFD" w:rsidRPr="00211A34" w:rsidRDefault="00843BFD" w:rsidP="00640D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43BFD">
              <w:rPr>
                <w:b/>
                <w:sz w:val="22"/>
                <w:szCs w:val="22"/>
              </w:rPr>
              <w:t>949 092.66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55CBC19" w14:textId="77777777" w:rsidR="00843BFD" w:rsidRDefault="00843BFD" w:rsidP="00640DA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B34578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67E89BD" w14:textId="77777777" w:rsidTr="00596EA3">
        <w:tc>
          <w:tcPr>
            <w:tcW w:w="2169" w:type="dxa"/>
            <w:shd w:val="clear" w:color="auto" w:fill="F3F3F3"/>
          </w:tcPr>
          <w:p w14:paraId="320E08D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F770E8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5744D3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9C4305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843BFD" w:rsidRPr="00834EF4" w14:paraId="1AAE3A59" w14:textId="77777777" w:rsidTr="00640DAC">
        <w:tc>
          <w:tcPr>
            <w:tcW w:w="2169" w:type="dxa"/>
          </w:tcPr>
          <w:p w14:paraId="7F76EA3A" w14:textId="77777777" w:rsidR="00843BFD" w:rsidRPr="00211A34" w:rsidRDefault="00843BFD" w:rsidP="00640D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3BFD">
              <w:rPr>
                <w:sz w:val="20"/>
                <w:szCs w:val="20"/>
              </w:rPr>
              <w:t>Wykonanie bieżących robót budowlanych i instalacyjnych w kompleksie pawilonów "A"</w:t>
            </w:r>
          </w:p>
        </w:tc>
        <w:tc>
          <w:tcPr>
            <w:tcW w:w="2793" w:type="dxa"/>
          </w:tcPr>
          <w:p w14:paraId="1004B9B8" w14:textId="77777777" w:rsidR="00843BFD" w:rsidRPr="00211A34" w:rsidRDefault="00843BFD" w:rsidP="00640D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43BFD">
              <w:rPr>
                <w:b/>
                <w:bCs/>
                <w:sz w:val="20"/>
                <w:szCs w:val="20"/>
              </w:rPr>
              <w:t>"RAD-REM" Usługi Remontowo Budowlane Radomir Kowalczyk</w:t>
            </w:r>
          </w:p>
          <w:p w14:paraId="20558B0F" w14:textId="77777777" w:rsidR="00843BFD" w:rsidRPr="00211A34" w:rsidRDefault="00843BFD" w:rsidP="00640DAC">
            <w:pPr>
              <w:rPr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Filtrowa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3BFD">
              <w:rPr>
                <w:sz w:val="20"/>
                <w:szCs w:val="20"/>
              </w:rPr>
              <w:t>4/22</w:t>
            </w:r>
          </w:p>
          <w:p w14:paraId="0CC46F4E" w14:textId="77777777" w:rsidR="00843BFD" w:rsidRPr="00211A34" w:rsidRDefault="00843BFD" w:rsidP="00640DAC">
            <w:pPr>
              <w:spacing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30-148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3BFD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</w:tcPr>
          <w:p w14:paraId="66EEC74B" w14:textId="77777777" w:rsidR="00843BFD" w:rsidRPr="00843BFD" w:rsidRDefault="00843BFD" w:rsidP="00640DAC">
            <w:pPr>
              <w:spacing w:before="40" w:after="40"/>
              <w:rPr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1 - Cena - 60.00</w:t>
            </w:r>
          </w:p>
          <w:p w14:paraId="71607EC8" w14:textId="77777777" w:rsidR="00843BFD" w:rsidRPr="00211A34" w:rsidRDefault="00843BFD" w:rsidP="00640D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560" w:type="dxa"/>
            <w:vAlign w:val="center"/>
          </w:tcPr>
          <w:p w14:paraId="1DECA622" w14:textId="77777777" w:rsidR="00843BFD" w:rsidRPr="00211A34" w:rsidRDefault="00843BFD" w:rsidP="00640DAC">
            <w:pPr>
              <w:jc w:val="center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 xml:space="preserve">  100,00</w:t>
            </w:r>
          </w:p>
        </w:tc>
      </w:tr>
      <w:tr w:rsidR="00843BFD" w:rsidRPr="00834EF4" w14:paraId="0F857703" w14:textId="77777777" w:rsidTr="00640DAC">
        <w:tc>
          <w:tcPr>
            <w:tcW w:w="2169" w:type="dxa"/>
          </w:tcPr>
          <w:p w14:paraId="29013390" w14:textId="77777777" w:rsidR="00843BFD" w:rsidRPr="00211A34" w:rsidRDefault="00843BFD" w:rsidP="00640D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3BFD">
              <w:rPr>
                <w:sz w:val="20"/>
                <w:szCs w:val="20"/>
              </w:rPr>
              <w:t>Wykonanie bieżących robót budowlanych i instalacyjnych w kompleksie pawilonów "A"</w:t>
            </w:r>
          </w:p>
        </w:tc>
        <w:tc>
          <w:tcPr>
            <w:tcW w:w="2793" w:type="dxa"/>
          </w:tcPr>
          <w:p w14:paraId="2E23DCE0" w14:textId="77777777" w:rsidR="00843BFD" w:rsidRPr="00211A34" w:rsidRDefault="00843BFD" w:rsidP="00640D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43BFD">
              <w:rPr>
                <w:b/>
                <w:bCs/>
                <w:sz w:val="20"/>
                <w:szCs w:val="20"/>
              </w:rPr>
              <w:t>F.H.U "BARTEK" ROMAN ŻUREK</w:t>
            </w:r>
          </w:p>
          <w:p w14:paraId="30DD54BE" w14:textId="77777777" w:rsidR="00843BFD" w:rsidRPr="00211A34" w:rsidRDefault="00843BFD" w:rsidP="00640DAC">
            <w:pPr>
              <w:rPr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Praska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3BFD">
              <w:rPr>
                <w:sz w:val="20"/>
                <w:szCs w:val="20"/>
              </w:rPr>
              <w:t>54/23</w:t>
            </w:r>
          </w:p>
          <w:p w14:paraId="3608CEEC" w14:textId="77777777" w:rsidR="00843BFD" w:rsidRPr="00211A34" w:rsidRDefault="00843BFD" w:rsidP="00640DAC">
            <w:pPr>
              <w:spacing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30-322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3BFD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</w:tcPr>
          <w:p w14:paraId="0AF6FBAB" w14:textId="77777777" w:rsidR="00843BFD" w:rsidRPr="00843BFD" w:rsidRDefault="00843BFD" w:rsidP="00640DAC">
            <w:pPr>
              <w:spacing w:before="40" w:after="40"/>
              <w:rPr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1 - Cena - 59.89</w:t>
            </w:r>
          </w:p>
          <w:p w14:paraId="402190FC" w14:textId="77777777" w:rsidR="00843BFD" w:rsidRPr="00211A34" w:rsidRDefault="00843BFD" w:rsidP="00640D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560" w:type="dxa"/>
            <w:vAlign w:val="center"/>
          </w:tcPr>
          <w:p w14:paraId="62C3E06C" w14:textId="77777777" w:rsidR="00843BFD" w:rsidRPr="00211A34" w:rsidRDefault="00843BFD" w:rsidP="00640DAC">
            <w:pPr>
              <w:jc w:val="center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 xml:space="preserve">  99,89</w:t>
            </w:r>
          </w:p>
        </w:tc>
      </w:tr>
      <w:tr w:rsidR="00843BFD" w:rsidRPr="00834EF4" w14:paraId="49B3D7C5" w14:textId="77777777" w:rsidTr="00640DAC">
        <w:tc>
          <w:tcPr>
            <w:tcW w:w="2169" w:type="dxa"/>
          </w:tcPr>
          <w:p w14:paraId="0E337786" w14:textId="77777777" w:rsidR="00843BFD" w:rsidRPr="00211A34" w:rsidRDefault="00843BFD" w:rsidP="00640D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3BFD">
              <w:rPr>
                <w:sz w:val="20"/>
                <w:szCs w:val="20"/>
              </w:rPr>
              <w:t>Wykonanie bieżących robót budowlanych i instalacyjnych w kompleksie pawilonów "B"</w:t>
            </w:r>
          </w:p>
        </w:tc>
        <w:tc>
          <w:tcPr>
            <w:tcW w:w="2793" w:type="dxa"/>
          </w:tcPr>
          <w:p w14:paraId="677D0374" w14:textId="77777777" w:rsidR="00843BFD" w:rsidRPr="00211A34" w:rsidRDefault="00843BFD" w:rsidP="00640D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43BFD">
              <w:rPr>
                <w:b/>
                <w:bCs/>
                <w:sz w:val="20"/>
                <w:szCs w:val="20"/>
              </w:rPr>
              <w:t>F.H.U "BARTEK" ROMAN ŻUREK</w:t>
            </w:r>
          </w:p>
          <w:p w14:paraId="41FA66B0" w14:textId="77777777" w:rsidR="00843BFD" w:rsidRPr="00211A34" w:rsidRDefault="00843BFD" w:rsidP="00640DAC">
            <w:pPr>
              <w:rPr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Praska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3BFD">
              <w:rPr>
                <w:sz w:val="20"/>
                <w:szCs w:val="20"/>
              </w:rPr>
              <w:t>54/23</w:t>
            </w:r>
          </w:p>
          <w:p w14:paraId="3E4236D8" w14:textId="77777777" w:rsidR="00843BFD" w:rsidRPr="00211A34" w:rsidRDefault="00843BFD" w:rsidP="00640DAC">
            <w:pPr>
              <w:spacing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30-322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3BFD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</w:tcPr>
          <w:p w14:paraId="0D3ECC32" w14:textId="77777777" w:rsidR="00843BFD" w:rsidRPr="00843BFD" w:rsidRDefault="00843BFD" w:rsidP="00640DAC">
            <w:pPr>
              <w:spacing w:before="40" w:after="40"/>
              <w:rPr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1 - Cena - 60.00</w:t>
            </w:r>
          </w:p>
          <w:p w14:paraId="3D2C57D5" w14:textId="77777777" w:rsidR="00843BFD" w:rsidRPr="00211A34" w:rsidRDefault="00843BFD" w:rsidP="00640D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560" w:type="dxa"/>
            <w:vAlign w:val="center"/>
          </w:tcPr>
          <w:p w14:paraId="69324CA9" w14:textId="77777777" w:rsidR="00843BFD" w:rsidRPr="00211A34" w:rsidRDefault="00843BFD" w:rsidP="00640DAC">
            <w:pPr>
              <w:jc w:val="center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 xml:space="preserve">  100,00</w:t>
            </w:r>
          </w:p>
        </w:tc>
      </w:tr>
      <w:tr w:rsidR="00843BFD" w:rsidRPr="00834EF4" w14:paraId="2A292371" w14:textId="77777777" w:rsidTr="00640DAC">
        <w:tc>
          <w:tcPr>
            <w:tcW w:w="2169" w:type="dxa"/>
          </w:tcPr>
          <w:p w14:paraId="13697B62" w14:textId="77777777" w:rsidR="00843BFD" w:rsidRPr="00211A34" w:rsidRDefault="00843BFD" w:rsidP="00640D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3BFD">
              <w:rPr>
                <w:sz w:val="20"/>
                <w:szCs w:val="20"/>
              </w:rPr>
              <w:t>Wykonanie bieżących robót budowlanych i instalacyjnych w kompleksie pawilonów "B"</w:t>
            </w:r>
          </w:p>
        </w:tc>
        <w:tc>
          <w:tcPr>
            <w:tcW w:w="2793" w:type="dxa"/>
          </w:tcPr>
          <w:p w14:paraId="50AF17C5" w14:textId="77777777" w:rsidR="00843BFD" w:rsidRPr="00211A34" w:rsidRDefault="00843BFD" w:rsidP="00640D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43BFD">
              <w:rPr>
                <w:b/>
                <w:bCs/>
                <w:sz w:val="20"/>
                <w:szCs w:val="20"/>
              </w:rPr>
              <w:t>"RAD-REM" Usługi Remontowo Budowlane Radomir Kowalczyk</w:t>
            </w:r>
          </w:p>
          <w:p w14:paraId="682FD11B" w14:textId="77777777" w:rsidR="00843BFD" w:rsidRPr="00211A34" w:rsidRDefault="00843BFD" w:rsidP="00640DAC">
            <w:pPr>
              <w:rPr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Filtrowa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3BFD">
              <w:rPr>
                <w:sz w:val="20"/>
                <w:szCs w:val="20"/>
              </w:rPr>
              <w:t>4/22</w:t>
            </w:r>
          </w:p>
          <w:p w14:paraId="0D75F245" w14:textId="77777777" w:rsidR="00843BFD" w:rsidRPr="00211A34" w:rsidRDefault="00843BFD" w:rsidP="00640DAC">
            <w:pPr>
              <w:spacing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30-148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3BFD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</w:tcPr>
          <w:p w14:paraId="00DC0568" w14:textId="77777777" w:rsidR="00843BFD" w:rsidRPr="00843BFD" w:rsidRDefault="00843BFD" w:rsidP="00640DAC">
            <w:pPr>
              <w:spacing w:before="40" w:after="40"/>
              <w:rPr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1 - Cena - 59.49</w:t>
            </w:r>
          </w:p>
          <w:p w14:paraId="13C80D13" w14:textId="77777777" w:rsidR="00843BFD" w:rsidRPr="00211A34" w:rsidRDefault="00843BFD" w:rsidP="00640D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560" w:type="dxa"/>
            <w:vAlign w:val="center"/>
          </w:tcPr>
          <w:p w14:paraId="7CAA3E68" w14:textId="77777777" w:rsidR="00843BFD" w:rsidRPr="00211A34" w:rsidRDefault="00843BFD" w:rsidP="00640DAC">
            <w:pPr>
              <w:jc w:val="center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 xml:space="preserve">  99,49</w:t>
            </w:r>
          </w:p>
        </w:tc>
      </w:tr>
      <w:tr w:rsidR="00843BFD" w:rsidRPr="00834EF4" w14:paraId="0F71A98D" w14:textId="77777777" w:rsidTr="00640DAC">
        <w:tc>
          <w:tcPr>
            <w:tcW w:w="2169" w:type="dxa"/>
          </w:tcPr>
          <w:p w14:paraId="07416778" w14:textId="77777777" w:rsidR="00843BFD" w:rsidRPr="00211A34" w:rsidRDefault="00843BFD" w:rsidP="00640D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3BFD">
              <w:rPr>
                <w:sz w:val="20"/>
                <w:szCs w:val="20"/>
              </w:rPr>
              <w:t>Wykonanie bieżących robót budowlanych i instalacyjnych w kompleksie pawilonów "C"</w:t>
            </w:r>
          </w:p>
        </w:tc>
        <w:tc>
          <w:tcPr>
            <w:tcW w:w="2793" w:type="dxa"/>
          </w:tcPr>
          <w:p w14:paraId="732B09A8" w14:textId="77777777" w:rsidR="00843BFD" w:rsidRPr="00211A34" w:rsidRDefault="00843BFD" w:rsidP="00640D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43BFD">
              <w:rPr>
                <w:b/>
                <w:bCs/>
                <w:sz w:val="20"/>
                <w:szCs w:val="20"/>
              </w:rPr>
              <w:t>FRB "MASTER" Bartłomiej Żurek</w:t>
            </w:r>
          </w:p>
          <w:p w14:paraId="551E7288" w14:textId="77777777" w:rsidR="00843BFD" w:rsidRPr="00211A34" w:rsidRDefault="00843BFD" w:rsidP="00640DAC">
            <w:pPr>
              <w:rPr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Bęczarka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3BFD">
              <w:rPr>
                <w:sz w:val="20"/>
                <w:szCs w:val="20"/>
              </w:rPr>
              <w:t>270/270</w:t>
            </w:r>
          </w:p>
          <w:p w14:paraId="0C1CB908" w14:textId="77777777" w:rsidR="00843BFD" w:rsidRPr="00211A34" w:rsidRDefault="00843BFD" w:rsidP="00640DAC">
            <w:pPr>
              <w:spacing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32-444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3BFD">
              <w:rPr>
                <w:sz w:val="20"/>
                <w:szCs w:val="20"/>
              </w:rPr>
              <w:t>Bęczarka</w:t>
            </w:r>
          </w:p>
        </w:tc>
        <w:tc>
          <w:tcPr>
            <w:tcW w:w="2976" w:type="dxa"/>
          </w:tcPr>
          <w:p w14:paraId="44F3116B" w14:textId="77777777" w:rsidR="00843BFD" w:rsidRPr="00843BFD" w:rsidRDefault="00843BFD" w:rsidP="00640DAC">
            <w:pPr>
              <w:spacing w:before="40" w:after="40"/>
              <w:rPr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1 - Cena - 60.00</w:t>
            </w:r>
          </w:p>
          <w:p w14:paraId="3BF00179" w14:textId="77777777" w:rsidR="00843BFD" w:rsidRPr="00211A34" w:rsidRDefault="00843BFD" w:rsidP="00640D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560" w:type="dxa"/>
            <w:vAlign w:val="center"/>
          </w:tcPr>
          <w:p w14:paraId="0175635D" w14:textId="77777777" w:rsidR="00843BFD" w:rsidRPr="00211A34" w:rsidRDefault="00843BFD" w:rsidP="00640DAC">
            <w:pPr>
              <w:jc w:val="center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 xml:space="preserve">  100,00</w:t>
            </w:r>
          </w:p>
        </w:tc>
      </w:tr>
      <w:tr w:rsidR="00843BFD" w:rsidRPr="00834EF4" w14:paraId="358ECF21" w14:textId="77777777" w:rsidTr="00640DAC">
        <w:tc>
          <w:tcPr>
            <w:tcW w:w="2169" w:type="dxa"/>
          </w:tcPr>
          <w:p w14:paraId="168233A2" w14:textId="77777777" w:rsidR="00843BFD" w:rsidRPr="00211A34" w:rsidRDefault="00843BFD" w:rsidP="00640D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43BFD">
              <w:rPr>
                <w:sz w:val="20"/>
                <w:szCs w:val="20"/>
              </w:rPr>
              <w:t>Wykonanie bieżących robót budowlanych i instalacyjnych w kompleksie pawilonów "S,U,Z"</w:t>
            </w:r>
          </w:p>
        </w:tc>
        <w:tc>
          <w:tcPr>
            <w:tcW w:w="2793" w:type="dxa"/>
          </w:tcPr>
          <w:p w14:paraId="1C038FAE" w14:textId="77777777" w:rsidR="00843BFD" w:rsidRPr="00211A34" w:rsidRDefault="00843BFD" w:rsidP="00640D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43BFD">
              <w:rPr>
                <w:b/>
                <w:bCs/>
                <w:sz w:val="20"/>
                <w:szCs w:val="20"/>
              </w:rPr>
              <w:t>Zakład Budowlano-Ślusarski TOMBUDOS Kazimierz Tomczyk</w:t>
            </w:r>
          </w:p>
          <w:p w14:paraId="4FABBC6C" w14:textId="77777777" w:rsidR="00843BFD" w:rsidRPr="00211A34" w:rsidRDefault="00843BFD" w:rsidP="00640DAC">
            <w:pPr>
              <w:rPr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Zręczyce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3BFD">
              <w:rPr>
                <w:sz w:val="20"/>
                <w:szCs w:val="20"/>
              </w:rPr>
              <w:t>60</w:t>
            </w:r>
          </w:p>
          <w:p w14:paraId="0A6851E4" w14:textId="77777777" w:rsidR="00843BFD" w:rsidRPr="00211A34" w:rsidRDefault="00843BFD" w:rsidP="00640DAC">
            <w:pPr>
              <w:spacing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32-420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43BFD">
              <w:rPr>
                <w:sz w:val="20"/>
                <w:szCs w:val="20"/>
              </w:rPr>
              <w:t>Gdów</w:t>
            </w:r>
          </w:p>
        </w:tc>
        <w:tc>
          <w:tcPr>
            <w:tcW w:w="2976" w:type="dxa"/>
          </w:tcPr>
          <w:p w14:paraId="5F1A611B" w14:textId="77777777" w:rsidR="00843BFD" w:rsidRPr="00843BFD" w:rsidRDefault="00843BFD" w:rsidP="00640DAC">
            <w:pPr>
              <w:spacing w:before="40" w:after="40"/>
              <w:rPr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1 - Cena - 60.00</w:t>
            </w:r>
          </w:p>
          <w:p w14:paraId="120C3B61" w14:textId="77777777" w:rsidR="00843BFD" w:rsidRPr="00211A34" w:rsidRDefault="00843BFD" w:rsidP="00640D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560" w:type="dxa"/>
            <w:vAlign w:val="center"/>
          </w:tcPr>
          <w:p w14:paraId="7A4EA14C" w14:textId="77777777" w:rsidR="00843BFD" w:rsidRPr="00211A34" w:rsidRDefault="00843BFD" w:rsidP="00640DAC">
            <w:pPr>
              <w:jc w:val="center"/>
              <w:rPr>
                <w:color w:val="000000"/>
                <w:sz w:val="20"/>
                <w:szCs w:val="20"/>
              </w:rPr>
            </w:pPr>
            <w:r w:rsidRPr="00843BFD">
              <w:rPr>
                <w:sz w:val="20"/>
                <w:szCs w:val="20"/>
              </w:rPr>
              <w:t xml:space="preserve">  100,00</w:t>
            </w:r>
          </w:p>
        </w:tc>
      </w:tr>
    </w:tbl>
    <w:p w14:paraId="42ACFBD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1B61D" w14:textId="77777777" w:rsidR="00DA4756" w:rsidRDefault="00DA4756">
      <w:r>
        <w:separator/>
      </w:r>
    </w:p>
  </w:endnote>
  <w:endnote w:type="continuationSeparator" w:id="0">
    <w:p w14:paraId="25647856" w14:textId="77777777" w:rsidR="00DA4756" w:rsidRDefault="00DA4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04F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B75A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1FC665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EF3B6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A40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D996D" w14:textId="77777777" w:rsidR="00DA4756" w:rsidRDefault="00DA4756">
      <w:r>
        <w:separator/>
      </w:r>
    </w:p>
  </w:footnote>
  <w:footnote w:type="continuationSeparator" w:id="0">
    <w:p w14:paraId="15F5D4C2" w14:textId="77777777" w:rsidR="00DA4756" w:rsidRDefault="00DA4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4BE5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F316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98B7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475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43BFD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DA4756"/>
    <w:rsid w:val="00DB4712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DCC204"/>
  <w15:chartTrackingRefBased/>
  <w15:docId w15:val="{B4681EA6-F84F-4593-8F4D-42674B4E6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503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2025-08-21T11:42:00Z</dcterms:created>
  <dcterms:modified xsi:type="dcterms:W3CDTF">2025-08-21T11:42:00Z</dcterms:modified>
</cp:coreProperties>
</file>