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ED7BC" w14:textId="77777777" w:rsidR="00FB7F50" w:rsidRPr="002245BE" w:rsidRDefault="0006484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484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484F">
        <w:rPr>
          <w:sz w:val="22"/>
          <w:szCs w:val="22"/>
        </w:rPr>
        <w:t>2025-08-21</w:t>
      </w:r>
    </w:p>
    <w:p w14:paraId="1026FF6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218795" w14:textId="77777777" w:rsidR="0006484F" w:rsidRPr="0006484F" w:rsidRDefault="0006484F" w:rsidP="00FB7F50">
      <w:pPr>
        <w:spacing w:after="40"/>
        <w:rPr>
          <w:b/>
          <w:bCs/>
          <w:sz w:val="22"/>
          <w:szCs w:val="22"/>
        </w:rPr>
      </w:pPr>
      <w:r w:rsidRPr="0006484F">
        <w:rPr>
          <w:b/>
          <w:bCs/>
          <w:sz w:val="22"/>
          <w:szCs w:val="22"/>
        </w:rPr>
        <w:t>Akademia Górniczo - Hutnicza</w:t>
      </w:r>
    </w:p>
    <w:p w14:paraId="785B458E" w14:textId="77777777" w:rsidR="0006484F" w:rsidRPr="0006484F" w:rsidRDefault="0006484F" w:rsidP="00FB7F50">
      <w:pPr>
        <w:spacing w:after="40"/>
        <w:rPr>
          <w:b/>
          <w:bCs/>
          <w:sz w:val="22"/>
          <w:szCs w:val="22"/>
        </w:rPr>
      </w:pPr>
      <w:r w:rsidRPr="0006484F">
        <w:rPr>
          <w:b/>
          <w:bCs/>
          <w:sz w:val="22"/>
          <w:szCs w:val="22"/>
        </w:rPr>
        <w:t>im. Stanisława Staszica w Krakowie</w:t>
      </w:r>
    </w:p>
    <w:p w14:paraId="60883E0A" w14:textId="77777777" w:rsidR="00FB7F50" w:rsidRPr="002245BE" w:rsidRDefault="0006484F" w:rsidP="00FB7F50">
      <w:pPr>
        <w:spacing w:after="40"/>
        <w:rPr>
          <w:b/>
          <w:bCs/>
          <w:sz w:val="22"/>
          <w:szCs w:val="22"/>
        </w:rPr>
      </w:pPr>
      <w:r w:rsidRPr="0006484F">
        <w:rPr>
          <w:b/>
          <w:bCs/>
          <w:sz w:val="22"/>
          <w:szCs w:val="22"/>
        </w:rPr>
        <w:t>Dział Zamówień Publicznych</w:t>
      </w:r>
    </w:p>
    <w:p w14:paraId="65C0DD5F" w14:textId="77777777" w:rsidR="00FB7F50" w:rsidRPr="002245BE" w:rsidRDefault="0006484F" w:rsidP="00FB7F50">
      <w:pPr>
        <w:rPr>
          <w:sz w:val="22"/>
          <w:szCs w:val="22"/>
        </w:rPr>
      </w:pPr>
      <w:r w:rsidRPr="0006484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6484F">
        <w:rPr>
          <w:sz w:val="22"/>
          <w:szCs w:val="22"/>
        </w:rPr>
        <w:t>30</w:t>
      </w:r>
    </w:p>
    <w:p w14:paraId="32F97A40" w14:textId="77777777" w:rsidR="00FB7F50" w:rsidRPr="002245BE" w:rsidRDefault="0006484F" w:rsidP="00FB7F50">
      <w:pPr>
        <w:rPr>
          <w:sz w:val="22"/>
          <w:szCs w:val="22"/>
        </w:rPr>
      </w:pPr>
      <w:r w:rsidRPr="0006484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6484F">
        <w:rPr>
          <w:sz w:val="22"/>
          <w:szCs w:val="22"/>
        </w:rPr>
        <w:t>Kraków</w:t>
      </w:r>
    </w:p>
    <w:p w14:paraId="27D3C2F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1EA5B4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484F" w:rsidRPr="00607F9B" w14:paraId="60D33DBD" w14:textId="77777777" w:rsidTr="00580843">
        <w:trPr>
          <w:trHeight w:val="638"/>
        </w:trPr>
        <w:tc>
          <w:tcPr>
            <w:tcW w:w="959" w:type="dxa"/>
          </w:tcPr>
          <w:p w14:paraId="16BCE127" w14:textId="77777777" w:rsidR="0006484F" w:rsidRPr="00607F9B" w:rsidRDefault="0006484F" w:rsidP="005808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71662A5" w14:textId="057A7E5F" w:rsidR="0006484F" w:rsidRPr="00607F9B" w:rsidRDefault="0006484F" w:rsidP="005808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6484F">
              <w:rPr>
                <w:sz w:val="22"/>
                <w:szCs w:val="22"/>
              </w:rPr>
              <w:t>podstawowy</w:t>
            </w:r>
            <w:r w:rsidR="008F7486">
              <w:rPr>
                <w:sz w:val="22"/>
                <w:szCs w:val="22"/>
              </w:rPr>
              <w:t>m</w:t>
            </w:r>
            <w:r w:rsidRPr="0006484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6484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484F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484F">
              <w:rPr>
                <w:b/>
                <w:sz w:val="22"/>
                <w:szCs w:val="22"/>
              </w:rPr>
              <w:t>DE-dzp.272-446/25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F467C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484F" w14:paraId="03E39099" w14:textId="77777777" w:rsidTr="005808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53E419F" w14:textId="77777777" w:rsidR="0006484F" w:rsidRPr="00D26ED6" w:rsidRDefault="0006484F" w:rsidP="0058084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6484F">
              <w:rPr>
                <w:b/>
                <w:sz w:val="22"/>
                <w:szCs w:val="22"/>
              </w:rPr>
              <w:t>BINO COMPUTERS S. Bobek, B. Bielak, S. Bara sp. jawna</w:t>
            </w:r>
          </w:p>
          <w:p w14:paraId="10681BB3" w14:textId="77777777" w:rsidR="0006484F" w:rsidRPr="009F0E5C" w:rsidRDefault="0006484F" w:rsidP="00580843">
            <w:pPr>
              <w:jc w:val="both"/>
              <w:rPr>
                <w:bCs/>
                <w:sz w:val="22"/>
                <w:szCs w:val="22"/>
              </w:rPr>
            </w:pPr>
            <w:r w:rsidRPr="0006484F">
              <w:rPr>
                <w:bCs/>
                <w:sz w:val="22"/>
                <w:szCs w:val="22"/>
              </w:rPr>
              <w:t>ul. 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484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FB5894" w14:textId="33C4E445" w:rsidR="0006484F" w:rsidRPr="009F0E5C" w:rsidRDefault="0006484F" w:rsidP="00580843">
            <w:pPr>
              <w:jc w:val="both"/>
              <w:rPr>
                <w:bCs/>
                <w:sz w:val="22"/>
                <w:szCs w:val="22"/>
              </w:rPr>
            </w:pPr>
            <w:r w:rsidRPr="0006484F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8F7486" w:rsidRPr="0006484F">
              <w:rPr>
                <w:bCs/>
                <w:sz w:val="22"/>
                <w:szCs w:val="22"/>
              </w:rPr>
              <w:t>Wrząsowice</w:t>
            </w:r>
          </w:p>
          <w:p w14:paraId="3981E23C" w14:textId="77777777" w:rsidR="0006484F" w:rsidRPr="00D26ED6" w:rsidRDefault="0006484F" w:rsidP="005808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D0E1AD" w14:textId="007657AA" w:rsidR="0006484F" w:rsidRDefault="0006484F" w:rsidP="0058084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6484F">
              <w:rPr>
                <w:sz w:val="22"/>
                <w:szCs w:val="22"/>
              </w:rPr>
              <w:t>Dostaw</w:t>
            </w:r>
            <w:r w:rsidR="008F7486">
              <w:rPr>
                <w:sz w:val="22"/>
                <w:szCs w:val="22"/>
              </w:rPr>
              <w:t>ę</w:t>
            </w:r>
            <w:r w:rsidRPr="0006484F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66E876F" w14:textId="77777777" w:rsidR="0006484F" w:rsidRPr="00D26ED6" w:rsidRDefault="0006484F" w:rsidP="0058084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6484F">
              <w:rPr>
                <w:b/>
                <w:sz w:val="22"/>
                <w:szCs w:val="22"/>
              </w:rPr>
              <w:t>38 007.00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94E8224" w14:textId="77777777" w:rsidR="0006484F" w:rsidRDefault="0006484F" w:rsidP="0058084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C2EF82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0AB6E9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0F3B1D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FFA304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C1A6C29" w14:textId="77777777" w:rsidR="002B6761" w:rsidRPr="008567C7" w:rsidRDefault="000648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CB41100" w14:textId="77777777" w:rsidR="002B6761" w:rsidRPr="008567C7" w:rsidRDefault="000648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62FCF80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C3116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F7EC05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A54DA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A0D22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6484F" w:rsidRPr="008567C7" w14:paraId="21E7E2A2" w14:textId="77777777" w:rsidTr="00580843">
        <w:tc>
          <w:tcPr>
            <w:tcW w:w="709" w:type="dxa"/>
            <w:vAlign w:val="center"/>
          </w:tcPr>
          <w:p w14:paraId="1BBDC4A9" w14:textId="77777777" w:rsidR="0006484F" w:rsidRPr="008567C7" w:rsidRDefault="0006484F" w:rsidP="00580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A2E5744" w14:textId="77777777" w:rsidR="0006484F" w:rsidRPr="002B6761" w:rsidRDefault="0006484F" w:rsidP="0058084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3ED6BDAB" w14:textId="77777777" w:rsidR="0006484F" w:rsidRPr="008567C7" w:rsidRDefault="0006484F" w:rsidP="0058084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484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372D86" w14:textId="77777777" w:rsidR="0006484F" w:rsidRPr="001B7815" w:rsidRDefault="0006484F" w:rsidP="0058084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6484F">
              <w:rPr>
                <w:rFonts w:ascii="Times New Roman" w:hAnsi="Times New Roman" w:cs="Times New Roman"/>
                <w:bCs/>
                <w:sz w:val="18"/>
                <w:szCs w:val="18"/>
              </w:rPr>
              <w:t>Wrzaąsowice</w:t>
            </w:r>
            <w:proofErr w:type="spellEnd"/>
          </w:p>
        </w:tc>
        <w:tc>
          <w:tcPr>
            <w:tcW w:w="1134" w:type="dxa"/>
            <w:vAlign w:val="center"/>
          </w:tcPr>
          <w:p w14:paraId="12DA56CF" w14:textId="77777777" w:rsidR="0006484F" w:rsidRPr="008567C7" w:rsidRDefault="0006484F" w:rsidP="00580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D40F09B" w14:textId="77777777" w:rsidR="0006484F" w:rsidRPr="008567C7" w:rsidRDefault="0006484F" w:rsidP="00580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F5B46FF" w14:textId="77777777" w:rsidR="0006484F" w:rsidRPr="008567C7" w:rsidRDefault="0006484F" w:rsidP="00580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BF7291" w14:textId="77777777" w:rsidR="0006484F" w:rsidRPr="008567C7" w:rsidRDefault="0006484F" w:rsidP="00580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A9AD48E" w14:textId="77777777" w:rsidR="0006484F" w:rsidRPr="008567C7" w:rsidRDefault="0006484F" w:rsidP="00580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0D9280C" w14:textId="77777777" w:rsidR="0006484F" w:rsidRPr="008567C7" w:rsidRDefault="0006484F" w:rsidP="00580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E233BF" w14:textId="77777777" w:rsidR="0006484F" w:rsidRPr="008567C7" w:rsidRDefault="0006484F" w:rsidP="00580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48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7EE15D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3C8299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0F0CCA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B5E39" w14:textId="77777777" w:rsidR="005C5EF2" w:rsidRDefault="005C5EF2">
      <w:r>
        <w:separator/>
      </w:r>
    </w:p>
  </w:endnote>
  <w:endnote w:type="continuationSeparator" w:id="0">
    <w:p w14:paraId="50183F75" w14:textId="77777777" w:rsidR="005C5EF2" w:rsidRDefault="005C5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89E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1D8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EB907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131D2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1D13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B6D35" w14:textId="77777777" w:rsidR="005C5EF2" w:rsidRDefault="005C5EF2">
      <w:r>
        <w:separator/>
      </w:r>
    </w:p>
  </w:footnote>
  <w:footnote w:type="continuationSeparator" w:id="0">
    <w:p w14:paraId="0BB4C9C6" w14:textId="77777777" w:rsidR="005C5EF2" w:rsidRDefault="005C5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55A2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C2A9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5E8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EF2"/>
    <w:rsid w:val="00005838"/>
    <w:rsid w:val="00022322"/>
    <w:rsid w:val="00042497"/>
    <w:rsid w:val="0006484F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5EF2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7486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D4472"/>
  <w15:chartTrackingRefBased/>
  <w15:docId w15:val="{97686060-D40C-4A6D-98B1-8E9276123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2025-08-21T10:36:00Z</cp:lastPrinted>
  <dcterms:created xsi:type="dcterms:W3CDTF">2025-08-21T10:35:00Z</dcterms:created>
  <dcterms:modified xsi:type="dcterms:W3CDTF">2025-08-21T10:36:00Z</dcterms:modified>
</cp:coreProperties>
</file>