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C63B2D" w14:textId="3E2FC86B" w:rsidR="00B36EDA" w:rsidRPr="00527E5B" w:rsidRDefault="001731FF" w:rsidP="00527E5B">
      <w:pPr>
        <w:spacing w:after="600" w:line="276" w:lineRule="auto"/>
        <w:jc w:val="right"/>
        <w:rPr>
          <w:sz w:val="22"/>
          <w:szCs w:val="22"/>
        </w:rPr>
      </w:pPr>
      <w:bookmarkStart w:id="0" w:name="_Hlk53520193"/>
      <w:r w:rsidRPr="00527E5B">
        <w:rPr>
          <w:sz w:val="22"/>
          <w:szCs w:val="22"/>
        </w:rPr>
        <w:t>Kraków</w:t>
      </w:r>
      <w:r w:rsidR="00B36EDA" w:rsidRPr="00527E5B">
        <w:rPr>
          <w:sz w:val="22"/>
          <w:szCs w:val="22"/>
        </w:rPr>
        <w:t xml:space="preserve"> dnia: </w:t>
      </w:r>
      <w:r w:rsidR="0042163A">
        <w:rPr>
          <w:sz w:val="22"/>
          <w:szCs w:val="22"/>
        </w:rPr>
        <w:t>21.08.2025r.</w:t>
      </w:r>
    </w:p>
    <w:p w14:paraId="16D91E44" w14:textId="77777777" w:rsidR="001731FF" w:rsidRPr="00527E5B" w:rsidRDefault="001731FF" w:rsidP="00527E5B">
      <w:pPr>
        <w:spacing w:line="276" w:lineRule="auto"/>
        <w:ind w:right="3969"/>
        <w:rPr>
          <w:b/>
          <w:bCs/>
          <w:sz w:val="22"/>
          <w:szCs w:val="22"/>
        </w:rPr>
      </w:pPr>
      <w:r w:rsidRPr="00527E5B">
        <w:rPr>
          <w:b/>
          <w:bCs/>
          <w:sz w:val="22"/>
          <w:szCs w:val="22"/>
        </w:rPr>
        <w:t>Szpital Miejski Specjalistyczny</w:t>
      </w:r>
    </w:p>
    <w:p w14:paraId="226AE65B" w14:textId="77777777" w:rsidR="001731FF" w:rsidRPr="00527E5B" w:rsidRDefault="001731FF" w:rsidP="00527E5B">
      <w:pPr>
        <w:spacing w:line="276" w:lineRule="auto"/>
        <w:ind w:right="3969"/>
        <w:rPr>
          <w:b/>
          <w:bCs/>
          <w:sz w:val="22"/>
          <w:szCs w:val="22"/>
        </w:rPr>
      </w:pPr>
      <w:r w:rsidRPr="00527E5B">
        <w:rPr>
          <w:b/>
          <w:bCs/>
          <w:sz w:val="22"/>
          <w:szCs w:val="22"/>
        </w:rPr>
        <w:t>im. Gabriela Narutowicza w Krakowie</w:t>
      </w:r>
    </w:p>
    <w:p w14:paraId="68AEC7E1" w14:textId="77777777" w:rsidR="00B36EDA" w:rsidRPr="00527E5B" w:rsidRDefault="001731FF" w:rsidP="00527E5B">
      <w:pPr>
        <w:spacing w:line="276" w:lineRule="auto"/>
        <w:ind w:right="3969"/>
        <w:rPr>
          <w:sz w:val="22"/>
          <w:szCs w:val="22"/>
        </w:rPr>
      </w:pPr>
      <w:r w:rsidRPr="00527E5B">
        <w:rPr>
          <w:sz w:val="22"/>
          <w:szCs w:val="22"/>
        </w:rPr>
        <w:t>ul. Prądnicka</w:t>
      </w:r>
      <w:r w:rsidR="00B36EDA" w:rsidRPr="00527E5B">
        <w:rPr>
          <w:sz w:val="22"/>
          <w:szCs w:val="22"/>
        </w:rPr>
        <w:t xml:space="preserve"> </w:t>
      </w:r>
      <w:r w:rsidRPr="00527E5B">
        <w:rPr>
          <w:sz w:val="22"/>
          <w:szCs w:val="22"/>
        </w:rPr>
        <w:t>35-37</w:t>
      </w:r>
    </w:p>
    <w:p w14:paraId="1436EAD1" w14:textId="77777777" w:rsidR="00B36EDA" w:rsidRPr="00527E5B" w:rsidRDefault="001731FF" w:rsidP="00527E5B">
      <w:pPr>
        <w:spacing w:line="276" w:lineRule="auto"/>
        <w:ind w:right="3969"/>
        <w:rPr>
          <w:sz w:val="22"/>
          <w:szCs w:val="22"/>
        </w:rPr>
      </w:pPr>
      <w:r w:rsidRPr="00527E5B">
        <w:rPr>
          <w:sz w:val="22"/>
          <w:szCs w:val="22"/>
        </w:rPr>
        <w:t>31-202</w:t>
      </w:r>
      <w:r w:rsidR="00B36EDA" w:rsidRPr="00527E5B">
        <w:rPr>
          <w:sz w:val="22"/>
          <w:szCs w:val="22"/>
        </w:rPr>
        <w:t xml:space="preserve"> </w:t>
      </w:r>
      <w:r w:rsidRPr="00527E5B">
        <w:rPr>
          <w:sz w:val="22"/>
          <w:szCs w:val="22"/>
        </w:rPr>
        <w:t>Kraków</w:t>
      </w:r>
    </w:p>
    <w:p w14:paraId="4832B104" w14:textId="77777777" w:rsidR="00B36EDA" w:rsidRPr="00527E5B" w:rsidRDefault="00B36EDA" w:rsidP="00B36EDA">
      <w:pPr>
        <w:tabs>
          <w:tab w:val="left" w:pos="708"/>
          <w:tab w:val="center" w:pos="4536"/>
          <w:tab w:val="right" w:pos="9072"/>
        </w:tabs>
        <w:spacing w:after="20"/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527E5B" w14:paraId="1AB1700C" w14:textId="77777777" w:rsidTr="00B36EDA">
        <w:tc>
          <w:tcPr>
            <w:tcW w:w="9923" w:type="dxa"/>
            <w:shd w:val="clear" w:color="auto" w:fill="F2F2F2"/>
            <w:hideMark/>
          </w:tcPr>
          <w:p w14:paraId="5BBDC7A2" w14:textId="0EC7F2E5" w:rsidR="00B36EDA" w:rsidRPr="00527E5B" w:rsidRDefault="00527E5B" w:rsidP="00967BF4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36"/>
                <w:szCs w:val="36"/>
              </w:rPr>
            </w:pPr>
            <w:r>
              <w:rPr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14:paraId="1AA0823F" w14:textId="77777777" w:rsidR="00B36EDA" w:rsidRPr="00527E5B" w:rsidRDefault="00B36EDA" w:rsidP="00967BF4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527E5B">
              <w:rPr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242448F0" w14:textId="77777777" w:rsidR="00B36EDA" w:rsidRPr="00527E5B" w:rsidRDefault="00B36EDA" w:rsidP="00B36EDA">
      <w:pPr>
        <w:keepNext/>
        <w:spacing w:after="240"/>
        <w:outlineLvl w:val="0"/>
        <w:rPr>
          <w:b/>
        </w:rPr>
      </w:pPr>
    </w:p>
    <w:p w14:paraId="1F0EEB18" w14:textId="77777777" w:rsidR="00B36EDA" w:rsidRPr="00527E5B" w:rsidRDefault="00B36EDA" w:rsidP="00527E5B">
      <w:pPr>
        <w:spacing w:after="120" w:line="276" w:lineRule="auto"/>
        <w:jc w:val="both"/>
        <w:rPr>
          <w:rFonts w:eastAsia="Calibri"/>
          <w:sz w:val="22"/>
          <w:szCs w:val="22"/>
          <w:lang w:eastAsia="en-US"/>
        </w:rPr>
      </w:pPr>
      <w:r w:rsidRPr="00527E5B">
        <w:rPr>
          <w:rFonts w:eastAsia="Calibri"/>
          <w:sz w:val="22"/>
          <w:szCs w:val="22"/>
          <w:lang w:eastAsia="en-US"/>
        </w:rPr>
        <w:t xml:space="preserve">Dotyczy </w:t>
      </w:r>
      <w:r w:rsidRPr="00527E5B">
        <w:rPr>
          <w:sz w:val="22"/>
          <w:szCs w:val="22"/>
        </w:rPr>
        <w:t>postępowania o udzielenie zamówienia publicznego</w:t>
      </w:r>
      <w:r w:rsidRPr="00527E5B">
        <w:rPr>
          <w:rFonts w:eastAsia="Calibri"/>
          <w:sz w:val="22"/>
          <w:szCs w:val="22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527E5B" w14:paraId="53584B05" w14:textId="77777777" w:rsidTr="00B36EDA">
        <w:tc>
          <w:tcPr>
            <w:tcW w:w="2269" w:type="dxa"/>
          </w:tcPr>
          <w:p w14:paraId="1A5DAB46" w14:textId="77777777" w:rsidR="00B36EDA" w:rsidRPr="00527E5B" w:rsidRDefault="00B36EDA" w:rsidP="00527E5B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sz w:val="22"/>
                <w:szCs w:val="22"/>
              </w:rPr>
            </w:pPr>
            <w:r w:rsidRPr="00527E5B">
              <w:rPr>
                <w:sz w:val="22"/>
                <w:szCs w:val="22"/>
              </w:rPr>
              <w:t>Nazwa zamówienia:</w:t>
            </w:r>
          </w:p>
        </w:tc>
        <w:tc>
          <w:tcPr>
            <w:tcW w:w="7654" w:type="dxa"/>
          </w:tcPr>
          <w:p w14:paraId="16804EB6" w14:textId="77777777" w:rsidR="00B36EDA" w:rsidRPr="00527E5B" w:rsidRDefault="001731FF" w:rsidP="00527E5B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  <w:i/>
                <w:iCs/>
                <w:sz w:val="22"/>
                <w:szCs w:val="22"/>
              </w:rPr>
            </w:pPr>
            <w:r w:rsidRPr="00527E5B">
              <w:rPr>
                <w:bCs/>
                <w:i/>
                <w:iCs/>
                <w:sz w:val="22"/>
                <w:szCs w:val="22"/>
              </w:rPr>
              <w:t>Zakup i dostawa produktów farmaceutycznych II</w:t>
            </w:r>
          </w:p>
        </w:tc>
      </w:tr>
      <w:tr w:rsidR="001731FF" w:rsidRPr="00527E5B" w14:paraId="662E6D33" w14:textId="77777777" w:rsidTr="006146D5">
        <w:tc>
          <w:tcPr>
            <w:tcW w:w="2269" w:type="dxa"/>
          </w:tcPr>
          <w:p w14:paraId="7D42F3C7" w14:textId="77777777" w:rsidR="001731FF" w:rsidRPr="00527E5B" w:rsidRDefault="001731FF" w:rsidP="00527E5B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sz w:val="22"/>
                <w:szCs w:val="22"/>
              </w:rPr>
            </w:pPr>
            <w:r w:rsidRPr="00527E5B">
              <w:rPr>
                <w:sz w:val="22"/>
                <w:szCs w:val="22"/>
              </w:rPr>
              <w:t>Numer referencyjny:</w:t>
            </w:r>
          </w:p>
        </w:tc>
        <w:tc>
          <w:tcPr>
            <w:tcW w:w="7654" w:type="dxa"/>
          </w:tcPr>
          <w:p w14:paraId="0C8F07E4" w14:textId="77777777" w:rsidR="001731FF" w:rsidRPr="00527E5B" w:rsidRDefault="001731FF" w:rsidP="00527E5B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527E5B">
              <w:rPr>
                <w:b/>
                <w:sz w:val="22"/>
                <w:szCs w:val="22"/>
              </w:rPr>
              <w:t>ZP/34/2025</w:t>
            </w:r>
          </w:p>
        </w:tc>
      </w:tr>
    </w:tbl>
    <w:p w14:paraId="1E202049" w14:textId="77777777" w:rsidR="00B36EDA" w:rsidRPr="00527E5B" w:rsidRDefault="00B36EDA" w:rsidP="00B36EDA">
      <w:pPr>
        <w:tabs>
          <w:tab w:val="left" w:pos="708"/>
          <w:tab w:val="center" w:pos="4536"/>
          <w:tab w:val="right" w:pos="9072"/>
        </w:tabs>
      </w:pPr>
    </w:p>
    <w:p w14:paraId="32026891" w14:textId="396BDF53" w:rsidR="00B36EDA" w:rsidRPr="00527E5B" w:rsidRDefault="00B36EDA" w:rsidP="00527E5B">
      <w:pPr>
        <w:pStyle w:val="Nagwek"/>
        <w:tabs>
          <w:tab w:val="left" w:pos="708"/>
        </w:tabs>
        <w:spacing w:after="120" w:line="276" w:lineRule="auto"/>
        <w:ind w:right="-283"/>
        <w:jc w:val="both"/>
        <w:rPr>
          <w:sz w:val="22"/>
          <w:szCs w:val="22"/>
        </w:rPr>
      </w:pPr>
      <w:r w:rsidRPr="00527E5B">
        <w:rPr>
          <w:sz w:val="22"/>
          <w:szCs w:val="22"/>
        </w:rPr>
        <w:t xml:space="preserve">Zamawiający, działając na podstawie art. 253 ust. 1 pkt. 1 i ust. 2 ustawy z dnia 11 września 2019r. Prawo zamówień publicznych </w:t>
      </w:r>
      <w:r w:rsidR="001731FF" w:rsidRPr="00527E5B">
        <w:rPr>
          <w:sz w:val="22"/>
          <w:szCs w:val="22"/>
        </w:rPr>
        <w:t>(t.j. Dz. U. z 2024 poz. 1320)</w:t>
      </w:r>
      <w:r w:rsidRPr="00527E5B">
        <w:rPr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1731FF" w:rsidRPr="00527E5B" w14:paraId="1C0B2AE6" w14:textId="77777777" w:rsidTr="001731F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72515A" w14:textId="74D16756" w:rsidR="001731FF" w:rsidRPr="00527E5B" w:rsidRDefault="001731FF" w:rsidP="006E0092">
            <w:pPr>
              <w:spacing w:before="120" w:after="240"/>
              <w:jc w:val="both"/>
              <w:rPr>
                <w:b/>
                <w:bCs/>
                <w:sz w:val="20"/>
                <w:szCs w:val="20"/>
              </w:rPr>
            </w:pPr>
            <w:r w:rsidRPr="00527E5B">
              <w:rPr>
                <w:b/>
                <w:bCs/>
                <w:sz w:val="20"/>
                <w:szCs w:val="20"/>
              </w:rPr>
              <w:t>Pakiet 1 - Antybiotyki I</w:t>
            </w:r>
          </w:p>
          <w:p w14:paraId="39A7B8E5" w14:textId="77777777" w:rsidR="001731FF" w:rsidRPr="00527E5B" w:rsidRDefault="001731FF" w:rsidP="006E0092">
            <w:pPr>
              <w:spacing w:before="60"/>
              <w:jc w:val="both"/>
              <w:rPr>
                <w:b/>
                <w:sz w:val="20"/>
                <w:szCs w:val="20"/>
              </w:rPr>
            </w:pPr>
            <w:r w:rsidRPr="00527E5B">
              <w:rPr>
                <w:b/>
                <w:sz w:val="20"/>
                <w:szCs w:val="20"/>
              </w:rPr>
              <w:t>Salus International Sp. z o.o.</w:t>
            </w:r>
          </w:p>
          <w:p w14:paraId="726D02CE" w14:textId="77777777" w:rsidR="001731FF" w:rsidRPr="00527E5B" w:rsidRDefault="001731FF" w:rsidP="006E0092">
            <w:pPr>
              <w:jc w:val="both"/>
              <w:rPr>
                <w:bCs/>
                <w:sz w:val="20"/>
                <w:szCs w:val="20"/>
              </w:rPr>
            </w:pPr>
            <w:r w:rsidRPr="00527E5B">
              <w:rPr>
                <w:bCs/>
                <w:sz w:val="20"/>
                <w:szCs w:val="20"/>
              </w:rPr>
              <w:t xml:space="preserve">ul. Gen. Kazimierza Pułaskiego 9 </w:t>
            </w:r>
          </w:p>
          <w:p w14:paraId="5B117BF7" w14:textId="77777777" w:rsidR="001731FF" w:rsidRPr="00527E5B" w:rsidRDefault="001731FF" w:rsidP="006E0092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527E5B">
              <w:rPr>
                <w:bCs/>
                <w:sz w:val="20"/>
                <w:szCs w:val="20"/>
              </w:rPr>
              <w:t>40-273 Katowice</w:t>
            </w:r>
          </w:p>
          <w:p w14:paraId="66EFE403" w14:textId="768C7312" w:rsidR="001731FF" w:rsidRPr="00527E5B" w:rsidRDefault="001731FF" w:rsidP="006E0092">
            <w:pPr>
              <w:spacing w:before="120"/>
              <w:jc w:val="both"/>
              <w:rPr>
                <w:color w:val="000000"/>
                <w:sz w:val="20"/>
                <w:szCs w:val="20"/>
              </w:rPr>
            </w:pPr>
            <w:r w:rsidRPr="00527E5B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527E5B">
              <w:rPr>
                <w:color w:val="000000"/>
                <w:sz w:val="20"/>
                <w:szCs w:val="20"/>
              </w:rPr>
              <w:t>:</w:t>
            </w:r>
            <w:r w:rsidR="00527E5B" w:rsidRPr="00527E5B">
              <w:rPr>
                <w:color w:val="000000"/>
                <w:sz w:val="20"/>
                <w:szCs w:val="20"/>
              </w:rPr>
              <w:t xml:space="preserve"> </w:t>
            </w:r>
            <w:r w:rsidRPr="00527E5B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1731FF" w:rsidRPr="00527E5B" w14:paraId="72A13306" w14:textId="77777777" w:rsidTr="001731F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796AEE" w14:textId="0E7B2BFF" w:rsidR="001731FF" w:rsidRPr="00527E5B" w:rsidRDefault="001731FF" w:rsidP="006E0092">
            <w:pPr>
              <w:spacing w:before="120" w:after="240"/>
              <w:jc w:val="both"/>
              <w:rPr>
                <w:b/>
                <w:bCs/>
                <w:sz w:val="20"/>
                <w:szCs w:val="20"/>
              </w:rPr>
            </w:pPr>
            <w:r w:rsidRPr="00527E5B">
              <w:rPr>
                <w:b/>
                <w:bCs/>
                <w:sz w:val="20"/>
                <w:szCs w:val="20"/>
              </w:rPr>
              <w:t>Pakiet 2 - Ifosfamidum</w:t>
            </w:r>
          </w:p>
          <w:p w14:paraId="14082134" w14:textId="77777777" w:rsidR="001731FF" w:rsidRPr="00527E5B" w:rsidRDefault="001731FF" w:rsidP="006E0092">
            <w:pPr>
              <w:spacing w:before="60"/>
              <w:jc w:val="both"/>
              <w:rPr>
                <w:b/>
                <w:sz w:val="20"/>
                <w:szCs w:val="20"/>
              </w:rPr>
            </w:pPr>
            <w:r w:rsidRPr="00527E5B">
              <w:rPr>
                <w:b/>
                <w:sz w:val="20"/>
                <w:szCs w:val="20"/>
              </w:rPr>
              <w:t>Baxter Polska Sp. z o.o.</w:t>
            </w:r>
          </w:p>
          <w:p w14:paraId="16EE7B5F" w14:textId="77777777" w:rsidR="001731FF" w:rsidRPr="00527E5B" w:rsidRDefault="001731FF" w:rsidP="006E0092">
            <w:pPr>
              <w:jc w:val="both"/>
              <w:rPr>
                <w:bCs/>
                <w:sz w:val="20"/>
                <w:szCs w:val="20"/>
              </w:rPr>
            </w:pPr>
            <w:r w:rsidRPr="00527E5B">
              <w:rPr>
                <w:bCs/>
                <w:sz w:val="20"/>
                <w:szCs w:val="20"/>
              </w:rPr>
              <w:t xml:space="preserve">ul. Kruczkowskiego 8 </w:t>
            </w:r>
          </w:p>
          <w:p w14:paraId="55FF96D2" w14:textId="77777777" w:rsidR="001731FF" w:rsidRPr="00527E5B" w:rsidRDefault="001731FF" w:rsidP="006E0092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527E5B">
              <w:rPr>
                <w:bCs/>
                <w:sz w:val="20"/>
                <w:szCs w:val="20"/>
              </w:rPr>
              <w:t>00-380 Warszawa</w:t>
            </w:r>
          </w:p>
          <w:p w14:paraId="3769D871" w14:textId="6C476025" w:rsidR="001731FF" w:rsidRPr="00527E5B" w:rsidRDefault="001731FF" w:rsidP="006E0092">
            <w:pPr>
              <w:spacing w:before="120"/>
              <w:jc w:val="both"/>
              <w:rPr>
                <w:color w:val="000000"/>
                <w:sz w:val="20"/>
                <w:szCs w:val="20"/>
              </w:rPr>
            </w:pPr>
            <w:r w:rsidRPr="00527E5B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527E5B">
              <w:rPr>
                <w:color w:val="000000"/>
                <w:sz w:val="20"/>
                <w:szCs w:val="20"/>
              </w:rPr>
              <w:t>:</w:t>
            </w:r>
            <w:r w:rsidR="00527E5B" w:rsidRPr="00527E5B">
              <w:rPr>
                <w:color w:val="000000"/>
                <w:sz w:val="20"/>
                <w:szCs w:val="20"/>
              </w:rPr>
              <w:t xml:space="preserve"> </w:t>
            </w:r>
            <w:r w:rsidRPr="00527E5B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1731FF" w:rsidRPr="00527E5B" w14:paraId="1F6BA360" w14:textId="77777777" w:rsidTr="001731F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2F746D" w14:textId="5B08D1F1" w:rsidR="001731FF" w:rsidRPr="00527E5B" w:rsidRDefault="001731FF" w:rsidP="006E0092">
            <w:pPr>
              <w:spacing w:before="120" w:after="240"/>
              <w:jc w:val="both"/>
              <w:rPr>
                <w:b/>
                <w:bCs/>
                <w:sz w:val="20"/>
                <w:szCs w:val="20"/>
              </w:rPr>
            </w:pPr>
            <w:r w:rsidRPr="00527E5B">
              <w:rPr>
                <w:b/>
                <w:bCs/>
                <w:sz w:val="20"/>
                <w:szCs w:val="20"/>
              </w:rPr>
              <w:t>Pakiet 3 - Mesnum</w:t>
            </w:r>
          </w:p>
          <w:p w14:paraId="10924E32" w14:textId="77777777" w:rsidR="001731FF" w:rsidRPr="00527E5B" w:rsidRDefault="001731FF" w:rsidP="006E0092">
            <w:pPr>
              <w:spacing w:before="60"/>
              <w:jc w:val="both"/>
              <w:rPr>
                <w:b/>
                <w:sz w:val="20"/>
                <w:szCs w:val="20"/>
              </w:rPr>
            </w:pPr>
            <w:r w:rsidRPr="00527E5B">
              <w:rPr>
                <w:b/>
                <w:sz w:val="20"/>
                <w:szCs w:val="20"/>
              </w:rPr>
              <w:t>Baxter Polska Sp. z o.o.</w:t>
            </w:r>
          </w:p>
          <w:p w14:paraId="57CE8A69" w14:textId="77777777" w:rsidR="001731FF" w:rsidRPr="00527E5B" w:rsidRDefault="001731FF" w:rsidP="006E0092">
            <w:pPr>
              <w:jc w:val="both"/>
              <w:rPr>
                <w:bCs/>
                <w:sz w:val="20"/>
                <w:szCs w:val="20"/>
              </w:rPr>
            </w:pPr>
            <w:r w:rsidRPr="00527E5B">
              <w:rPr>
                <w:bCs/>
                <w:sz w:val="20"/>
                <w:szCs w:val="20"/>
              </w:rPr>
              <w:t xml:space="preserve">ul. Kruczkowskiego 8 </w:t>
            </w:r>
          </w:p>
          <w:p w14:paraId="29A0CB77" w14:textId="77777777" w:rsidR="001731FF" w:rsidRPr="00527E5B" w:rsidRDefault="001731FF" w:rsidP="006E0092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527E5B">
              <w:rPr>
                <w:bCs/>
                <w:sz w:val="20"/>
                <w:szCs w:val="20"/>
              </w:rPr>
              <w:t>00-380 Warszawa</w:t>
            </w:r>
          </w:p>
          <w:p w14:paraId="0443283F" w14:textId="46F3FA5D" w:rsidR="001731FF" w:rsidRPr="00527E5B" w:rsidRDefault="001731FF" w:rsidP="006E0092">
            <w:pPr>
              <w:spacing w:before="120"/>
              <w:jc w:val="both"/>
              <w:rPr>
                <w:color w:val="000000"/>
                <w:sz w:val="20"/>
                <w:szCs w:val="20"/>
              </w:rPr>
            </w:pPr>
            <w:r w:rsidRPr="00527E5B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527E5B">
              <w:rPr>
                <w:color w:val="000000"/>
                <w:sz w:val="20"/>
                <w:szCs w:val="20"/>
              </w:rPr>
              <w:t>:</w:t>
            </w:r>
            <w:r w:rsidR="00527E5B">
              <w:rPr>
                <w:color w:val="000000"/>
                <w:sz w:val="20"/>
                <w:szCs w:val="20"/>
              </w:rPr>
              <w:t xml:space="preserve"> </w:t>
            </w:r>
            <w:r w:rsidRPr="00527E5B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1731FF" w:rsidRPr="00527E5B" w14:paraId="04A697F9" w14:textId="77777777" w:rsidTr="001731F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674CF9" w14:textId="23C3A028" w:rsidR="001731FF" w:rsidRPr="00527E5B" w:rsidRDefault="001731FF" w:rsidP="006E0092">
            <w:pPr>
              <w:spacing w:before="120" w:after="240"/>
              <w:jc w:val="both"/>
              <w:rPr>
                <w:b/>
                <w:bCs/>
                <w:sz w:val="20"/>
                <w:szCs w:val="20"/>
              </w:rPr>
            </w:pPr>
            <w:r w:rsidRPr="00527E5B">
              <w:rPr>
                <w:b/>
                <w:bCs/>
                <w:sz w:val="20"/>
                <w:szCs w:val="20"/>
              </w:rPr>
              <w:t>Pakiet 4 - Phenobarbital</w:t>
            </w:r>
          </w:p>
          <w:p w14:paraId="3900E804" w14:textId="1701D966" w:rsidR="001731FF" w:rsidRPr="00527E5B" w:rsidRDefault="00527E5B" w:rsidP="006E0092">
            <w:pPr>
              <w:spacing w:before="60"/>
              <w:jc w:val="both"/>
              <w:rPr>
                <w:b/>
                <w:sz w:val="20"/>
                <w:szCs w:val="20"/>
              </w:rPr>
            </w:pPr>
            <w:r w:rsidRPr="00527E5B">
              <w:rPr>
                <w:b/>
                <w:sz w:val="20"/>
                <w:szCs w:val="20"/>
              </w:rPr>
              <w:t xml:space="preserve">Genesis Pharm </w:t>
            </w:r>
            <w:r w:rsidR="001731FF" w:rsidRPr="00527E5B">
              <w:rPr>
                <w:b/>
                <w:sz w:val="20"/>
                <w:szCs w:val="20"/>
              </w:rPr>
              <w:t xml:space="preserve">Sp. z o. o. Sp. </w:t>
            </w:r>
            <w:r>
              <w:rPr>
                <w:b/>
                <w:sz w:val="20"/>
                <w:szCs w:val="20"/>
              </w:rPr>
              <w:t>k</w:t>
            </w:r>
            <w:r w:rsidR="001731FF" w:rsidRPr="00527E5B">
              <w:rPr>
                <w:b/>
                <w:sz w:val="20"/>
                <w:szCs w:val="20"/>
              </w:rPr>
              <w:t>.</w:t>
            </w:r>
          </w:p>
          <w:p w14:paraId="72D1A928" w14:textId="0CB4E51F" w:rsidR="001731FF" w:rsidRPr="00527E5B" w:rsidRDefault="00527E5B" w:rsidP="006E0092"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1731FF" w:rsidRPr="00527E5B">
              <w:rPr>
                <w:bCs/>
                <w:sz w:val="20"/>
                <w:szCs w:val="20"/>
              </w:rPr>
              <w:t xml:space="preserve">Obywatelska 128/152 </w:t>
            </w:r>
          </w:p>
          <w:p w14:paraId="70535D36" w14:textId="77777777" w:rsidR="001731FF" w:rsidRPr="00527E5B" w:rsidRDefault="001731FF" w:rsidP="006E0092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527E5B">
              <w:rPr>
                <w:bCs/>
                <w:sz w:val="20"/>
                <w:szCs w:val="20"/>
              </w:rPr>
              <w:t>94-104 Łódź</w:t>
            </w:r>
          </w:p>
          <w:p w14:paraId="12C0AC81" w14:textId="283E55E5" w:rsidR="001731FF" w:rsidRPr="00527E5B" w:rsidRDefault="001731FF" w:rsidP="006E0092">
            <w:pPr>
              <w:spacing w:before="120"/>
              <w:jc w:val="both"/>
              <w:rPr>
                <w:color w:val="000000"/>
                <w:sz w:val="20"/>
                <w:szCs w:val="20"/>
              </w:rPr>
            </w:pPr>
            <w:r w:rsidRPr="00527E5B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527E5B">
              <w:rPr>
                <w:color w:val="000000"/>
                <w:sz w:val="20"/>
                <w:szCs w:val="20"/>
              </w:rPr>
              <w:t>:</w:t>
            </w:r>
            <w:r w:rsidR="00527E5B">
              <w:rPr>
                <w:color w:val="000000"/>
                <w:sz w:val="20"/>
                <w:szCs w:val="20"/>
              </w:rPr>
              <w:t xml:space="preserve"> </w:t>
            </w:r>
            <w:r w:rsidRPr="00527E5B">
              <w:rPr>
                <w:sz w:val="20"/>
                <w:szCs w:val="20"/>
              </w:rPr>
              <w:t>Jedyna złożona oferta spełniająca wymagania Zamawiającego.</w:t>
            </w:r>
          </w:p>
        </w:tc>
      </w:tr>
      <w:tr w:rsidR="001731FF" w:rsidRPr="00527E5B" w14:paraId="54BF9652" w14:textId="77777777" w:rsidTr="001731F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20ED66" w14:textId="27583332" w:rsidR="001731FF" w:rsidRPr="00527E5B" w:rsidRDefault="001731FF" w:rsidP="006E0092">
            <w:pPr>
              <w:spacing w:before="120" w:after="240"/>
              <w:jc w:val="both"/>
              <w:rPr>
                <w:b/>
                <w:bCs/>
                <w:sz w:val="20"/>
                <w:szCs w:val="20"/>
              </w:rPr>
            </w:pPr>
            <w:r w:rsidRPr="00527E5B">
              <w:rPr>
                <w:b/>
                <w:bCs/>
                <w:sz w:val="20"/>
                <w:szCs w:val="20"/>
              </w:rPr>
              <w:lastRenderedPageBreak/>
              <w:t>Pakiet 5 - Hyaluronidase</w:t>
            </w:r>
          </w:p>
          <w:p w14:paraId="38400F89" w14:textId="4D651336" w:rsidR="001731FF" w:rsidRPr="00527E5B" w:rsidRDefault="00527E5B" w:rsidP="006E0092">
            <w:pPr>
              <w:spacing w:before="60"/>
              <w:jc w:val="both"/>
              <w:rPr>
                <w:b/>
                <w:sz w:val="20"/>
                <w:szCs w:val="20"/>
              </w:rPr>
            </w:pPr>
            <w:r w:rsidRPr="00527E5B">
              <w:rPr>
                <w:b/>
                <w:sz w:val="20"/>
                <w:szCs w:val="20"/>
              </w:rPr>
              <w:t xml:space="preserve">Genesis Pharm </w:t>
            </w:r>
            <w:r w:rsidR="001731FF" w:rsidRPr="00527E5B">
              <w:rPr>
                <w:b/>
                <w:sz w:val="20"/>
                <w:szCs w:val="20"/>
              </w:rPr>
              <w:t xml:space="preserve">Sp. z o. o. Sp. </w:t>
            </w:r>
            <w:r>
              <w:rPr>
                <w:b/>
                <w:sz w:val="20"/>
                <w:szCs w:val="20"/>
              </w:rPr>
              <w:t>k</w:t>
            </w:r>
            <w:r w:rsidR="001731FF" w:rsidRPr="00527E5B">
              <w:rPr>
                <w:b/>
                <w:sz w:val="20"/>
                <w:szCs w:val="20"/>
              </w:rPr>
              <w:t>.</w:t>
            </w:r>
          </w:p>
          <w:p w14:paraId="0CA0DE6D" w14:textId="04EFA6D0" w:rsidR="001731FF" w:rsidRPr="00527E5B" w:rsidRDefault="00527E5B" w:rsidP="006E0092"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1731FF" w:rsidRPr="00527E5B">
              <w:rPr>
                <w:bCs/>
                <w:sz w:val="20"/>
                <w:szCs w:val="20"/>
              </w:rPr>
              <w:t xml:space="preserve">Obywatelska 128/152 </w:t>
            </w:r>
          </w:p>
          <w:p w14:paraId="177ED70A" w14:textId="348F429E" w:rsidR="001731FF" w:rsidRPr="00527E5B" w:rsidRDefault="001731FF" w:rsidP="006E0092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527E5B">
              <w:rPr>
                <w:bCs/>
                <w:sz w:val="20"/>
                <w:szCs w:val="20"/>
              </w:rPr>
              <w:t>94-104 Łódź</w:t>
            </w:r>
          </w:p>
          <w:p w14:paraId="0AFADB66" w14:textId="29C4F0E5" w:rsidR="001731FF" w:rsidRPr="00527E5B" w:rsidRDefault="001731FF" w:rsidP="006E0092">
            <w:pPr>
              <w:spacing w:before="120"/>
              <w:jc w:val="both"/>
              <w:rPr>
                <w:color w:val="000000"/>
                <w:sz w:val="20"/>
                <w:szCs w:val="20"/>
              </w:rPr>
            </w:pPr>
            <w:r w:rsidRPr="00527E5B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527E5B">
              <w:rPr>
                <w:color w:val="000000"/>
                <w:sz w:val="20"/>
                <w:szCs w:val="20"/>
              </w:rPr>
              <w:t>:</w:t>
            </w:r>
            <w:r w:rsidR="00527E5B">
              <w:rPr>
                <w:color w:val="000000"/>
                <w:sz w:val="20"/>
                <w:szCs w:val="20"/>
              </w:rPr>
              <w:t xml:space="preserve"> </w:t>
            </w:r>
            <w:r w:rsidRPr="00527E5B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1731FF" w:rsidRPr="00527E5B" w14:paraId="06C587D9" w14:textId="77777777" w:rsidTr="001731F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F69F74" w14:textId="035A4335" w:rsidR="001731FF" w:rsidRPr="00527E5B" w:rsidRDefault="001731FF" w:rsidP="006E0092">
            <w:pPr>
              <w:spacing w:before="120" w:after="240"/>
              <w:jc w:val="both"/>
              <w:rPr>
                <w:b/>
                <w:bCs/>
                <w:sz w:val="20"/>
                <w:szCs w:val="20"/>
              </w:rPr>
            </w:pPr>
            <w:r w:rsidRPr="00527E5B">
              <w:rPr>
                <w:b/>
                <w:bCs/>
                <w:sz w:val="20"/>
                <w:szCs w:val="20"/>
              </w:rPr>
              <w:t>Pakiet 6 - Atezolizumabum</w:t>
            </w:r>
          </w:p>
          <w:p w14:paraId="145012EA" w14:textId="77777777" w:rsidR="001731FF" w:rsidRPr="00527E5B" w:rsidRDefault="001731FF" w:rsidP="006E0092">
            <w:pPr>
              <w:spacing w:before="60"/>
              <w:jc w:val="both"/>
              <w:rPr>
                <w:b/>
                <w:sz w:val="20"/>
                <w:szCs w:val="20"/>
              </w:rPr>
            </w:pPr>
            <w:r w:rsidRPr="00527E5B">
              <w:rPr>
                <w:b/>
                <w:sz w:val="20"/>
                <w:szCs w:val="20"/>
              </w:rPr>
              <w:t>Roche Polska Sp. z o.o.</w:t>
            </w:r>
          </w:p>
          <w:p w14:paraId="5EF25274" w14:textId="69E8C780" w:rsidR="001731FF" w:rsidRPr="00527E5B" w:rsidRDefault="00527E5B" w:rsidP="006E0092"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1731FF" w:rsidRPr="00527E5B">
              <w:rPr>
                <w:bCs/>
                <w:sz w:val="20"/>
                <w:szCs w:val="20"/>
              </w:rPr>
              <w:t xml:space="preserve">Domaniewska 28 </w:t>
            </w:r>
          </w:p>
          <w:p w14:paraId="115215DE" w14:textId="77777777" w:rsidR="001731FF" w:rsidRPr="00527E5B" w:rsidRDefault="001731FF" w:rsidP="006E0092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527E5B">
              <w:rPr>
                <w:bCs/>
                <w:sz w:val="20"/>
                <w:szCs w:val="20"/>
              </w:rPr>
              <w:t>02-672 Warszawa</w:t>
            </w:r>
          </w:p>
          <w:p w14:paraId="2E86DC7E" w14:textId="364DB7BB" w:rsidR="001731FF" w:rsidRPr="00527E5B" w:rsidRDefault="001731FF" w:rsidP="006E0092">
            <w:pPr>
              <w:spacing w:before="120"/>
              <w:jc w:val="both"/>
              <w:rPr>
                <w:color w:val="000000"/>
                <w:sz w:val="20"/>
                <w:szCs w:val="20"/>
              </w:rPr>
            </w:pPr>
            <w:r w:rsidRPr="00527E5B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527E5B">
              <w:rPr>
                <w:color w:val="000000"/>
                <w:sz w:val="20"/>
                <w:szCs w:val="20"/>
              </w:rPr>
              <w:t>:</w:t>
            </w:r>
            <w:r w:rsidR="00527E5B">
              <w:rPr>
                <w:color w:val="000000"/>
                <w:sz w:val="20"/>
                <w:szCs w:val="20"/>
              </w:rPr>
              <w:t xml:space="preserve"> </w:t>
            </w:r>
            <w:r w:rsidRPr="00527E5B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1731FF" w:rsidRPr="00527E5B" w14:paraId="67CA5C15" w14:textId="77777777" w:rsidTr="001731F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F93A8A" w14:textId="5E8E4D36" w:rsidR="001731FF" w:rsidRPr="00527E5B" w:rsidRDefault="001731FF" w:rsidP="006E0092">
            <w:pPr>
              <w:spacing w:before="120" w:after="240"/>
              <w:jc w:val="both"/>
              <w:rPr>
                <w:b/>
                <w:bCs/>
                <w:sz w:val="20"/>
                <w:szCs w:val="20"/>
              </w:rPr>
            </w:pPr>
            <w:r w:rsidRPr="00527E5B">
              <w:rPr>
                <w:b/>
                <w:bCs/>
                <w:sz w:val="20"/>
                <w:szCs w:val="20"/>
              </w:rPr>
              <w:t>Pakiet 7 - Surowce farmaceutyczne</w:t>
            </w:r>
          </w:p>
          <w:p w14:paraId="0E47AE81" w14:textId="77777777" w:rsidR="001731FF" w:rsidRPr="00527E5B" w:rsidRDefault="001731FF" w:rsidP="006E0092">
            <w:pPr>
              <w:spacing w:before="60"/>
              <w:jc w:val="both"/>
              <w:rPr>
                <w:b/>
                <w:sz w:val="20"/>
                <w:szCs w:val="20"/>
              </w:rPr>
            </w:pPr>
            <w:r w:rsidRPr="00527E5B">
              <w:rPr>
                <w:b/>
                <w:sz w:val="20"/>
                <w:szCs w:val="20"/>
              </w:rPr>
              <w:t>Fagron Sp. z o.o.</w:t>
            </w:r>
          </w:p>
          <w:p w14:paraId="6EFE53B1" w14:textId="77777777" w:rsidR="001731FF" w:rsidRPr="00527E5B" w:rsidRDefault="001731FF" w:rsidP="006E0092">
            <w:pPr>
              <w:jc w:val="both"/>
              <w:rPr>
                <w:bCs/>
                <w:sz w:val="20"/>
                <w:szCs w:val="20"/>
              </w:rPr>
            </w:pPr>
            <w:r w:rsidRPr="00527E5B">
              <w:rPr>
                <w:bCs/>
                <w:sz w:val="20"/>
                <w:szCs w:val="20"/>
              </w:rPr>
              <w:t xml:space="preserve">Pasternik 26 </w:t>
            </w:r>
          </w:p>
          <w:p w14:paraId="2DDD9C6C" w14:textId="77777777" w:rsidR="001731FF" w:rsidRPr="00527E5B" w:rsidRDefault="001731FF" w:rsidP="006E0092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527E5B">
              <w:rPr>
                <w:bCs/>
                <w:sz w:val="20"/>
                <w:szCs w:val="20"/>
              </w:rPr>
              <w:t>31-354 Kraków</w:t>
            </w:r>
          </w:p>
          <w:p w14:paraId="76B062C7" w14:textId="6BB8F3D3" w:rsidR="001731FF" w:rsidRPr="00527E5B" w:rsidRDefault="001731FF" w:rsidP="006E0092">
            <w:pPr>
              <w:spacing w:before="120"/>
              <w:jc w:val="both"/>
              <w:rPr>
                <w:color w:val="000000"/>
                <w:sz w:val="20"/>
                <w:szCs w:val="20"/>
              </w:rPr>
            </w:pPr>
            <w:r w:rsidRPr="00527E5B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527E5B">
              <w:rPr>
                <w:color w:val="000000"/>
                <w:sz w:val="20"/>
                <w:szCs w:val="20"/>
              </w:rPr>
              <w:t>:</w:t>
            </w:r>
            <w:r w:rsidR="00527E5B">
              <w:rPr>
                <w:color w:val="000000"/>
                <w:sz w:val="20"/>
                <w:szCs w:val="20"/>
              </w:rPr>
              <w:t xml:space="preserve"> </w:t>
            </w:r>
            <w:r w:rsidRPr="00527E5B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1731FF" w:rsidRPr="00527E5B" w14:paraId="41929292" w14:textId="77777777" w:rsidTr="001731F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3B9221" w14:textId="316ED5BF" w:rsidR="001731FF" w:rsidRPr="00527E5B" w:rsidRDefault="001731FF" w:rsidP="006E0092">
            <w:pPr>
              <w:spacing w:before="120" w:after="240"/>
              <w:jc w:val="both"/>
              <w:rPr>
                <w:b/>
                <w:bCs/>
                <w:sz w:val="20"/>
                <w:szCs w:val="20"/>
              </w:rPr>
            </w:pPr>
            <w:r w:rsidRPr="00527E5B">
              <w:rPr>
                <w:b/>
                <w:bCs/>
                <w:sz w:val="20"/>
                <w:szCs w:val="20"/>
              </w:rPr>
              <w:t>Pakiet 8 - Drotaverine</w:t>
            </w:r>
          </w:p>
          <w:p w14:paraId="5D61E988" w14:textId="77777777" w:rsidR="001731FF" w:rsidRPr="00527E5B" w:rsidRDefault="001731FF" w:rsidP="006E0092">
            <w:pPr>
              <w:spacing w:before="60"/>
              <w:jc w:val="both"/>
              <w:rPr>
                <w:b/>
                <w:sz w:val="20"/>
                <w:szCs w:val="20"/>
              </w:rPr>
            </w:pPr>
            <w:r w:rsidRPr="00527E5B">
              <w:rPr>
                <w:b/>
                <w:sz w:val="20"/>
                <w:szCs w:val="20"/>
              </w:rPr>
              <w:t>Salus International Sp. z o.o.</w:t>
            </w:r>
          </w:p>
          <w:p w14:paraId="1048F5AE" w14:textId="77777777" w:rsidR="001731FF" w:rsidRPr="00527E5B" w:rsidRDefault="001731FF" w:rsidP="006E0092">
            <w:pPr>
              <w:jc w:val="both"/>
              <w:rPr>
                <w:bCs/>
                <w:sz w:val="20"/>
                <w:szCs w:val="20"/>
              </w:rPr>
            </w:pPr>
            <w:r w:rsidRPr="00527E5B">
              <w:rPr>
                <w:bCs/>
                <w:sz w:val="20"/>
                <w:szCs w:val="20"/>
              </w:rPr>
              <w:t xml:space="preserve">ul. Gen. Kazimierza Pułaskiego 9 </w:t>
            </w:r>
          </w:p>
          <w:p w14:paraId="5A05BD92" w14:textId="77777777" w:rsidR="001731FF" w:rsidRPr="00527E5B" w:rsidRDefault="001731FF" w:rsidP="006E0092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527E5B">
              <w:rPr>
                <w:bCs/>
                <w:sz w:val="20"/>
                <w:szCs w:val="20"/>
              </w:rPr>
              <w:t>40-273 Katowice</w:t>
            </w:r>
          </w:p>
          <w:p w14:paraId="351D56AA" w14:textId="0236B258" w:rsidR="001731FF" w:rsidRPr="00527E5B" w:rsidRDefault="001731FF" w:rsidP="006E0092">
            <w:pPr>
              <w:spacing w:before="120"/>
              <w:jc w:val="both"/>
              <w:rPr>
                <w:color w:val="000000"/>
                <w:sz w:val="20"/>
                <w:szCs w:val="20"/>
              </w:rPr>
            </w:pPr>
            <w:r w:rsidRPr="00527E5B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527E5B">
              <w:rPr>
                <w:color w:val="000000"/>
                <w:sz w:val="20"/>
                <w:szCs w:val="20"/>
              </w:rPr>
              <w:t>:</w:t>
            </w:r>
            <w:r w:rsidR="00527E5B">
              <w:rPr>
                <w:color w:val="000000"/>
                <w:sz w:val="20"/>
                <w:szCs w:val="20"/>
              </w:rPr>
              <w:t xml:space="preserve"> </w:t>
            </w:r>
            <w:r w:rsidRPr="00527E5B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1731FF" w:rsidRPr="00527E5B" w14:paraId="37FA1918" w14:textId="77777777" w:rsidTr="001731F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0DCA93" w14:textId="076491CB" w:rsidR="001731FF" w:rsidRPr="00527E5B" w:rsidRDefault="001731FF" w:rsidP="006E0092">
            <w:pPr>
              <w:spacing w:before="120" w:after="240"/>
              <w:jc w:val="both"/>
              <w:rPr>
                <w:b/>
                <w:bCs/>
                <w:sz w:val="20"/>
                <w:szCs w:val="20"/>
              </w:rPr>
            </w:pPr>
            <w:r w:rsidRPr="00527E5B">
              <w:rPr>
                <w:b/>
                <w:bCs/>
                <w:sz w:val="20"/>
                <w:szCs w:val="20"/>
              </w:rPr>
              <w:t>Pakiet 11 - Topotecanum</w:t>
            </w:r>
          </w:p>
          <w:p w14:paraId="3F213395" w14:textId="77777777" w:rsidR="001731FF" w:rsidRPr="00527E5B" w:rsidRDefault="001731FF" w:rsidP="006E0092">
            <w:pPr>
              <w:spacing w:before="60"/>
              <w:jc w:val="both"/>
              <w:rPr>
                <w:b/>
                <w:sz w:val="20"/>
                <w:szCs w:val="20"/>
              </w:rPr>
            </w:pPr>
            <w:r w:rsidRPr="00527E5B">
              <w:rPr>
                <w:b/>
                <w:sz w:val="20"/>
                <w:szCs w:val="20"/>
              </w:rPr>
              <w:t>Salus International Sp. z o.o.</w:t>
            </w:r>
          </w:p>
          <w:p w14:paraId="77C4AE39" w14:textId="77777777" w:rsidR="001731FF" w:rsidRPr="00527E5B" w:rsidRDefault="001731FF" w:rsidP="006E0092">
            <w:pPr>
              <w:jc w:val="both"/>
              <w:rPr>
                <w:bCs/>
                <w:sz w:val="20"/>
                <w:szCs w:val="20"/>
              </w:rPr>
            </w:pPr>
            <w:r w:rsidRPr="00527E5B">
              <w:rPr>
                <w:bCs/>
                <w:sz w:val="20"/>
                <w:szCs w:val="20"/>
              </w:rPr>
              <w:t xml:space="preserve">ul. Gen. Kazimierza Pułaskiego 9 </w:t>
            </w:r>
          </w:p>
          <w:p w14:paraId="4F5CAB68" w14:textId="77777777" w:rsidR="001731FF" w:rsidRPr="00527E5B" w:rsidRDefault="001731FF" w:rsidP="006E0092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527E5B">
              <w:rPr>
                <w:bCs/>
                <w:sz w:val="20"/>
                <w:szCs w:val="20"/>
              </w:rPr>
              <w:t>40-273 Katowice</w:t>
            </w:r>
          </w:p>
          <w:p w14:paraId="13301DF6" w14:textId="48F33AAB" w:rsidR="001731FF" w:rsidRPr="00527E5B" w:rsidRDefault="001731FF" w:rsidP="006E0092">
            <w:pPr>
              <w:spacing w:before="120"/>
              <w:jc w:val="both"/>
              <w:rPr>
                <w:color w:val="000000"/>
                <w:sz w:val="20"/>
                <w:szCs w:val="20"/>
              </w:rPr>
            </w:pPr>
            <w:r w:rsidRPr="00527E5B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527E5B">
              <w:rPr>
                <w:color w:val="000000"/>
                <w:sz w:val="20"/>
                <w:szCs w:val="20"/>
              </w:rPr>
              <w:t>:</w:t>
            </w:r>
            <w:r w:rsidR="00527E5B">
              <w:rPr>
                <w:color w:val="000000"/>
                <w:sz w:val="20"/>
                <w:szCs w:val="20"/>
              </w:rPr>
              <w:t xml:space="preserve"> </w:t>
            </w:r>
            <w:r w:rsidRPr="00527E5B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1731FF" w:rsidRPr="00527E5B" w14:paraId="589D2B29" w14:textId="77777777" w:rsidTr="001731F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A18670" w14:textId="361E89DD" w:rsidR="001731FF" w:rsidRPr="00527E5B" w:rsidRDefault="001731FF" w:rsidP="006E0092">
            <w:pPr>
              <w:spacing w:before="120" w:after="240"/>
              <w:jc w:val="both"/>
              <w:rPr>
                <w:b/>
                <w:bCs/>
                <w:sz w:val="20"/>
                <w:szCs w:val="20"/>
              </w:rPr>
            </w:pPr>
            <w:r w:rsidRPr="00527E5B">
              <w:rPr>
                <w:b/>
                <w:bCs/>
                <w:sz w:val="20"/>
                <w:szCs w:val="20"/>
              </w:rPr>
              <w:t>Pakiet 13 - Imatinibum</w:t>
            </w:r>
          </w:p>
          <w:p w14:paraId="1FAF2C90" w14:textId="77777777" w:rsidR="001731FF" w:rsidRPr="00527E5B" w:rsidRDefault="001731FF" w:rsidP="006E0092">
            <w:pPr>
              <w:spacing w:before="60"/>
              <w:jc w:val="both"/>
              <w:rPr>
                <w:b/>
                <w:sz w:val="20"/>
                <w:szCs w:val="20"/>
              </w:rPr>
            </w:pPr>
            <w:r w:rsidRPr="00527E5B">
              <w:rPr>
                <w:b/>
                <w:sz w:val="20"/>
                <w:szCs w:val="20"/>
              </w:rPr>
              <w:t>Farmacol Logistyka Sp. z o.o.</w:t>
            </w:r>
          </w:p>
          <w:p w14:paraId="1E4D5ACB" w14:textId="2508AF70" w:rsidR="001731FF" w:rsidRPr="00527E5B" w:rsidRDefault="00527E5B" w:rsidP="006E0092"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1731FF" w:rsidRPr="00527E5B">
              <w:rPr>
                <w:bCs/>
                <w:sz w:val="20"/>
                <w:szCs w:val="20"/>
              </w:rPr>
              <w:t xml:space="preserve">Szopienicka 77 </w:t>
            </w:r>
          </w:p>
          <w:p w14:paraId="18A0E65B" w14:textId="77777777" w:rsidR="001731FF" w:rsidRPr="00527E5B" w:rsidRDefault="001731FF" w:rsidP="006E0092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527E5B">
              <w:rPr>
                <w:bCs/>
                <w:sz w:val="20"/>
                <w:szCs w:val="20"/>
              </w:rPr>
              <w:t>40-431 Katowice</w:t>
            </w:r>
          </w:p>
          <w:p w14:paraId="34D132F8" w14:textId="633E2F8A" w:rsidR="001731FF" w:rsidRPr="00527E5B" w:rsidRDefault="001731FF" w:rsidP="006E0092">
            <w:pPr>
              <w:spacing w:before="120"/>
              <w:jc w:val="both"/>
              <w:rPr>
                <w:color w:val="000000"/>
                <w:sz w:val="20"/>
                <w:szCs w:val="20"/>
              </w:rPr>
            </w:pPr>
            <w:r w:rsidRPr="00527E5B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527E5B">
              <w:rPr>
                <w:color w:val="000000"/>
                <w:sz w:val="20"/>
                <w:szCs w:val="20"/>
              </w:rPr>
              <w:t>:</w:t>
            </w:r>
            <w:r w:rsidR="00527E5B">
              <w:rPr>
                <w:color w:val="000000"/>
                <w:sz w:val="20"/>
                <w:szCs w:val="20"/>
              </w:rPr>
              <w:t xml:space="preserve"> </w:t>
            </w:r>
            <w:r w:rsidRPr="00527E5B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1731FF" w:rsidRPr="00527E5B" w14:paraId="353D40DC" w14:textId="77777777" w:rsidTr="001731F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8DA049" w14:textId="043CC510" w:rsidR="001731FF" w:rsidRPr="006E0092" w:rsidRDefault="001731FF" w:rsidP="006E0092">
            <w:pPr>
              <w:spacing w:before="120" w:after="240"/>
              <w:jc w:val="both"/>
              <w:rPr>
                <w:b/>
                <w:bCs/>
                <w:sz w:val="20"/>
                <w:szCs w:val="20"/>
              </w:rPr>
            </w:pPr>
            <w:r w:rsidRPr="006E0092">
              <w:rPr>
                <w:b/>
                <w:bCs/>
                <w:sz w:val="20"/>
                <w:szCs w:val="20"/>
              </w:rPr>
              <w:t>Pakiet 15 - Leki I</w:t>
            </w:r>
          </w:p>
          <w:p w14:paraId="744AC292" w14:textId="77777777" w:rsidR="001731FF" w:rsidRPr="00527E5B" w:rsidRDefault="001731FF" w:rsidP="006E0092">
            <w:pPr>
              <w:spacing w:before="60"/>
              <w:jc w:val="both"/>
              <w:rPr>
                <w:b/>
                <w:sz w:val="20"/>
                <w:szCs w:val="20"/>
              </w:rPr>
            </w:pPr>
            <w:r w:rsidRPr="00527E5B">
              <w:rPr>
                <w:b/>
                <w:sz w:val="20"/>
                <w:szCs w:val="20"/>
              </w:rPr>
              <w:t>Urtica Sp. z o.o.</w:t>
            </w:r>
          </w:p>
          <w:p w14:paraId="731741C3" w14:textId="1B055914" w:rsidR="001731FF" w:rsidRPr="00527E5B" w:rsidRDefault="006E0092" w:rsidP="006E0092"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1731FF" w:rsidRPr="00527E5B">
              <w:rPr>
                <w:bCs/>
                <w:sz w:val="20"/>
                <w:szCs w:val="20"/>
              </w:rPr>
              <w:t xml:space="preserve">Krzemieniecka 120 </w:t>
            </w:r>
          </w:p>
          <w:p w14:paraId="5E42D73D" w14:textId="77777777" w:rsidR="001731FF" w:rsidRPr="00527E5B" w:rsidRDefault="001731FF" w:rsidP="006E0092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527E5B">
              <w:rPr>
                <w:bCs/>
                <w:sz w:val="20"/>
                <w:szCs w:val="20"/>
              </w:rPr>
              <w:t>54-640 Wrocław</w:t>
            </w:r>
          </w:p>
          <w:p w14:paraId="76D06EF2" w14:textId="57A37980" w:rsidR="001731FF" w:rsidRPr="006E0092" w:rsidRDefault="001731FF" w:rsidP="006E0092">
            <w:pPr>
              <w:spacing w:before="120"/>
              <w:jc w:val="both"/>
              <w:rPr>
                <w:color w:val="000000"/>
                <w:sz w:val="20"/>
                <w:szCs w:val="20"/>
              </w:rPr>
            </w:pPr>
            <w:r w:rsidRPr="00527E5B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527E5B">
              <w:rPr>
                <w:color w:val="000000"/>
                <w:sz w:val="20"/>
                <w:szCs w:val="20"/>
              </w:rPr>
              <w:t>:</w:t>
            </w:r>
            <w:r w:rsidR="006E0092">
              <w:rPr>
                <w:color w:val="000000"/>
                <w:sz w:val="20"/>
                <w:szCs w:val="20"/>
              </w:rPr>
              <w:t xml:space="preserve"> </w:t>
            </w:r>
            <w:r w:rsidRPr="00527E5B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1731FF" w:rsidRPr="00527E5B" w14:paraId="44BC1805" w14:textId="77777777" w:rsidTr="001731F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EE1702" w14:textId="35791338" w:rsidR="001731FF" w:rsidRPr="006E0092" w:rsidRDefault="001731FF" w:rsidP="006E0092">
            <w:pPr>
              <w:spacing w:before="120" w:after="240"/>
              <w:jc w:val="both"/>
              <w:rPr>
                <w:b/>
                <w:bCs/>
                <w:sz w:val="20"/>
                <w:szCs w:val="20"/>
              </w:rPr>
            </w:pPr>
            <w:r w:rsidRPr="006E0092">
              <w:rPr>
                <w:b/>
                <w:bCs/>
                <w:sz w:val="20"/>
                <w:szCs w:val="20"/>
              </w:rPr>
              <w:t>Pakiet 16 - Interferon beta- 1a</w:t>
            </w:r>
          </w:p>
          <w:p w14:paraId="0DF56E76" w14:textId="77777777" w:rsidR="001731FF" w:rsidRPr="00527E5B" w:rsidRDefault="001731FF" w:rsidP="006E0092">
            <w:pPr>
              <w:spacing w:before="60"/>
              <w:jc w:val="both"/>
              <w:rPr>
                <w:b/>
                <w:sz w:val="20"/>
                <w:szCs w:val="20"/>
              </w:rPr>
            </w:pPr>
            <w:r w:rsidRPr="00527E5B">
              <w:rPr>
                <w:b/>
                <w:sz w:val="20"/>
                <w:szCs w:val="20"/>
              </w:rPr>
              <w:t>Farmacol Logistyka Sp. z o.o.</w:t>
            </w:r>
          </w:p>
          <w:p w14:paraId="1B9B6A54" w14:textId="311904D6" w:rsidR="001731FF" w:rsidRPr="00527E5B" w:rsidRDefault="006E0092" w:rsidP="006E0092"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1731FF" w:rsidRPr="00527E5B">
              <w:rPr>
                <w:bCs/>
                <w:sz w:val="20"/>
                <w:szCs w:val="20"/>
              </w:rPr>
              <w:t xml:space="preserve">Szopienicka 77 </w:t>
            </w:r>
          </w:p>
          <w:p w14:paraId="344ADA9A" w14:textId="77777777" w:rsidR="001731FF" w:rsidRPr="00527E5B" w:rsidRDefault="001731FF" w:rsidP="006E0092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527E5B">
              <w:rPr>
                <w:bCs/>
                <w:sz w:val="20"/>
                <w:szCs w:val="20"/>
              </w:rPr>
              <w:t>40-431 Katowice</w:t>
            </w:r>
          </w:p>
          <w:p w14:paraId="587CBF19" w14:textId="2605A7C5" w:rsidR="001731FF" w:rsidRPr="006E0092" w:rsidRDefault="001731FF" w:rsidP="006E0092">
            <w:pPr>
              <w:spacing w:before="120"/>
              <w:jc w:val="both"/>
              <w:rPr>
                <w:color w:val="000000"/>
                <w:sz w:val="20"/>
                <w:szCs w:val="20"/>
              </w:rPr>
            </w:pPr>
            <w:r w:rsidRPr="00527E5B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527E5B">
              <w:rPr>
                <w:color w:val="000000"/>
                <w:sz w:val="20"/>
                <w:szCs w:val="20"/>
              </w:rPr>
              <w:t>:</w:t>
            </w:r>
            <w:r w:rsidR="006E0092">
              <w:rPr>
                <w:color w:val="000000"/>
                <w:sz w:val="20"/>
                <w:szCs w:val="20"/>
              </w:rPr>
              <w:t xml:space="preserve"> </w:t>
            </w:r>
            <w:r w:rsidRPr="00527E5B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1731FF" w:rsidRPr="00527E5B" w14:paraId="1DF3F209" w14:textId="77777777" w:rsidTr="001731F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F24DE8" w14:textId="54D58E08" w:rsidR="001731FF" w:rsidRPr="006E0092" w:rsidRDefault="001731FF" w:rsidP="006E0092">
            <w:pPr>
              <w:spacing w:before="120" w:after="240"/>
              <w:jc w:val="both"/>
              <w:rPr>
                <w:b/>
                <w:bCs/>
                <w:sz w:val="20"/>
                <w:szCs w:val="20"/>
              </w:rPr>
            </w:pPr>
            <w:r w:rsidRPr="006E0092">
              <w:rPr>
                <w:b/>
                <w:bCs/>
                <w:sz w:val="20"/>
                <w:szCs w:val="20"/>
              </w:rPr>
              <w:lastRenderedPageBreak/>
              <w:t>Pakiet 18 - Fondaparinux</w:t>
            </w:r>
          </w:p>
          <w:p w14:paraId="30A3B22C" w14:textId="77777777" w:rsidR="001731FF" w:rsidRPr="00527E5B" w:rsidRDefault="001731FF" w:rsidP="006E0092">
            <w:pPr>
              <w:spacing w:before="60"/>
              <w:jc w:val="both"/>
              <w:rPr>
                <w:b/>
                <w:sz w:val="20"/>
                <w:szCs w:val="20"/>
              </w:rPr>
            </w:pPr>
            <w:r w:rsidRPr="00527E5B">
              <w:rPr>
                <w:b/>
                <w:sz w:val="20"/>
                <w:szCs w:val="20"/>
              </w:rPr>
              <w:t>Delfarma Sp. z o.o.</w:t>
            </w:r>
          </w:p>
          <w:p w14:paraId="12F70340" w14:textId="4760C310" w:rsidR="001731FF" w:rsidRPr="00527E5B" w:rsidRDefault="006E0092" w:rsidP="006E0092"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1731FF" w:rsidRPr="00527E5B">
              <w:rPr>
                <w:bCs/>
                <w:sz w:val="20"/>
                <w:szCs w:val="20"/>
              </w:rPr>
              <w:t xml:space="preserve">Św. Teresy od Dzieciątka Jezus 111 </w:t>
            </w:r>
          </w:p>
          <w:p w14:paraId="294469BF" w14:textId="77777777" w:rsidR="001731FF" w:rsidRPr="00527E5B" w:rsidRDefault="001731FF" w:rsidP="006E0092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527E5B">
              <w:rPr>
                <w:bCs/>
                <w:sz w:val="20"/>
                <w:szCs w:val="20"/>
              </w:rPr>
              <w:t>91-222 Łódź</w:t>
            </w:r>
          </w:p>
          <w:p w14:paraId="360FF9EE" w14:textId="2DD9B53C" w:rsidR="001731FF" w:rsidRPr="006E0092" w:rsidRDefault="001731FF" w:rsidP="006E0092">
            <w:pPr>
              <w:spacing w:before="120"/>
              <w:jc w:val="both"/>
              <w:rPr>
                <w:color w:val="000000"/>
                <w:sz w:val="20"/>
                <w:szCs w:val="20"/>
              </w:rPr>
            </w:pPr>
            <w:r w:rsidRPr="00527E5B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527E5B">
              <w:rPr>
                <w:color w:val="000000"/>
                <w:sz w:val="20"/>
                <w:szCs w:val="20"/>
              </w:rPr>
              <w:t>:</w:t>
            </w:r>
            <w:r w:rsidR="006E0092">
              <w:rPr>
                <w:color w:val="000000"/>
                <w:sz w:val="20"/>
                <w:szCs w:val="20"/>
              </w:rPr>
              <w:t xml:space="preserve"> </w:t>
            </w:r>
            <w:r w:rsidRPr="00527E5B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1731FF" w:rsidRPr="00527E5B" w14:paraId="62657375" w14:textId="77777777" w:rsidTr="001731F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98FD31" w14:textId="140A8502" w:rsidR="001731FF" w:rsidRPr="006E0092" w:rsidRDefault="001731FF" w:rsidP="006E0092">
            <w:pPr>
              <w:spacing w:before="120" w:after="240"/>
              <w:jc w:val="both"/>
              <w:rPr>
                <w:b/>
                <w:bCs/>
                <w:sz w:val="20"/>
                <w:szCs w:val="20"/>
              </w:rPr>
            </w:pPr>
            <w:r w:rsidRPr="006E0092">
              <w:rPr>
                <w:b/>
                <w:bCs/>
                <w:sz w:val="20"/>
                <w:szCs w:val="20"/>
              </w:rPr>
              <w:t>Pakiet 19 - Insuliny II</w:t>
            </w:r>
          </w:p>
          <w:p w14:paraId="323603F0" w14:textId="77777777" w:rsidR="001731FF" w:rsidRPr="00527E5B" w:rsidRDefault="001731FF" w:rsidP="006E0092">
            <w:pPr>
              <w:spacing w:before="60"/>
              <w:jc w:val="both"/>
              <w:rPr>
                <w:b/>
                <w:sz w:val="20"/>
                <w:szCs w:val="20"/>
              </w:rPr>
            </w:pPr>
            <w:r w:rsidRPr="00527E5B">
              <w:rPr>
                <w:b/>
                <w:sz w:val="20"/>
                <w:szCs w:val="20"/>
              </w:rPr>
              <w:t>Sanofi Sp. z o.o.</w:t>
            </w:r>
          </w:p>
          <w:p w14:paraId="5D41DE6F" w14:textId="643A24C1" w:rsidR="001731FF" w:rsidRPr="00527E5B" w:rsidRDefault="006E0092" w:rsidP="006E0092"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1731FF" w:rsidRPr="00527E5B">
              <w:rPr>
                <w:bCs/>
                <w:sz w:val="20"/>
                <w:szCs w:val="20"/>
              </w:rPr>
              <w:t xml:space="preserve">Kasprzaka 6 </w:t>
            </w:r>
          </w:p>
          <w:p w14:paraId="42FF36C5" w14:textId="77777777" w:rsidR="001731FF" w:rsidRPr="00527E5B" w:rsidRDefault="001731FF" w:rsidP="006E0092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527E5B">
              <w:rPr>
                <w:bCs/>
                <w:sz w:val="20"/>
                <w:szCs w:val="20"/>
              </w:rPr>
              <w:t>01-211 Warszawa</w:t>
            </w:r>
          </w:p>
          <w:p w14:paraId="2371DE2F" w14:textId="282C47ED" w:rsidR="001731FF" w:rsidRPr="006E0092" w:rsidRDefault="001731FF" w:rsidP="006E0092">
            <w:pPr>
              <w:spacing w:before="120"/>
              <w:jc w:val="both"/>
              <w:rPr>
                <w:color w:val="000000"/>
                <w:sz w:val="20"/>
                <w:szCs w:val="20"/>
              </w:rPr>
            </w:pPr>
            <w:r w:rsidRPr="00527E5B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527E5B">
              <w:rPr>
                <w:color w:val="000000"/>
                <w:sz w:val="20"/>
                <w:szCs w:val="20"/>
              </w:rPr>
              <w:t>:</w:t>
            </w:r>
            <w:r w:rsidR="006E0092">
              <w:rPr>
                <w:color w:val="000000"/>
                <w:sz w:val="20"/>
                <w:szCs w:val="20"/>
              </w:rPr>
              <w:t xml:space="preserve"> </w:t>
            </w:r>
            <w:r w:rsidRPr="00527E5B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1731FF" w:rsidRPr="00527E5B" w14:paraId="380F4605" w14:textId="77777777" w:rsidTr="001731F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0B4D28" w14:textId="45D00A71" w:rsidR="001731FF" w:rsidRPr="006E0092" w:rsidRDefault="001731FF" w:rsidP="006E0092">
            <w:pPr>
              <w:spacing w:before="120" w:after="240"/>
              <w:jc w:val="both"/>
              <w:rPr>
                <w:b/>
                <w:bCs/>
                <w:sz w:val="20"/>
                <w:szCs w:val="20"/>
              </w:rPr>
            </w:pPr>
            <w:r w:rsidRPr="006E0092">
              <w:rPr>
                <w:b/>
                <w:bCs/>
                <w:sz w:val="20"/>
                <w:szCs w:val="20"/>
              </w:rPr>
              <w:t>Pakiet 20 - Leki II</w:t>
            </w:r>
          </w:p>
          <w:p w14:paraId="719BE8D2" w14:textId="77777777" w:rsidR="001731FF" w:rsidRPr="00527E5B" w:rsidRDefault="001731FF" w:rsidP="006E0092">
            <w:pPr>
              <w:spacing w:before="60"/>
              <w:jc w:val="both"/>
              <w:rPr>
                <w:b/>
                <w:sz w:val="20"/>
                <w:szCs w:val="20"/>
              </w:rPr>
            </w:pPr>
            <w:r w:rsidRPr="00527E5B">
              <w:rPr>
                <w:b/>
                <w:sz w:val="20"/>
                <w:szCs w:val="20"/>
              </w:rPr>
              <w:t>Salus International Sp. z o.o.</w:t>
            </w:r>
          </w:p>
          <w:p w14:paraId="053FB2B5" w14:textId="77777777" w:rsidR="001731FF" w:rsidRPr="00527E5B" w:rsidRDefault="001731FF" w:rsidP="006E0092">
            <w:pPr>
              <w:jc w:val="both"/>
              <w:rPr>
                <w:bCs/>
                <w:sz w:val="20"/>
                <w:szCs w:val="20"/>
              </w:rPr>
            </w:pPr>
            <w:r w:rsidRPr="00527E5B">
              <w:rPr>
                <w:bCs/>
                <w:sz w:val="20"/>
                <w:szCs w:val="20"/>
              </w:rPr>
              <w:t xml:space="preserve">ul. Gen. Kazimierza Pułaskiego 9 </w:t>
            </w:r>
          </w:p>
          <w:p w14:paraId="77B78B50" w14:textId="77777777" w:rsidR="001731FF" w:rsidRPr="00527E5B" w:rsidRDefault="001731FF" w:rsidP="006E0092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527E5B">
              <w:rPr>
                <w:bCs/>
                <w:sz w:val="20"/>
                <w:szCs w:val="20"/>
              </w:rPr>
              <w:t>40-273 Katowice</w:t>
            </w:r>
          </w:p>
          <w:p w14:paraId="6E4A6B9D" w14:textId="04EB0F14" w:rsidR="001731FF" w:rsidRPr="006E0092" w:rsidRDefault="001731FF" w:rsidP="006E0092">
            <w:pPr>
              <w:spacing w:before="120"/>
              <w:jc w:val="both"/>
              <w:rPr>
                <w:color w:val="000000"/>
                <w:sz w:val="20"/>
                <w:szCs w:val="20"/>
              </w:rPr>
            </w:pPr>
            <w:r w:rsidRPr="00527E5B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527E5B">
              <w:rPr>
                <w:color w:val="000000"/>
                <w:sz w:val="20"/>
                <w:szCs w:val="20"/>
              </w:rPr>
              <w:t>:</w:t>
            </w:r>
            <w:r w:rsidR="006E0092">
              <w:rPr>
                <w:color w:val="000000"/>
                <w:sz w:val="20"/>
                <w:szCs w:val="20"/>
              </w:rPr>
              <w:t xml:space="preserve"> </w:t>
            </w:r>
            <w:r w:rsidRPr="00527E5B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1731FF" w:rsidRPr="00527E5B" w14:paraId="052B1FF6" w14:textId="77777777" w:rsidTr="001731F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FDFB84" w14:textId="48AE28F7" w:rsidR="001731FF" w:rsidRPr="006E0092" w:rsidRDefault="001731FF" w:rsidP="006E0092">
            <w:pPr>
              <w:spacing w:before="120" w:after="240"/>
              <w:jc w:val="both"/>
              <w:rPr>
                <w:b/>
                <w:bCs/>
                <w:sz w:val="20"/>
                <w:szCs w:val="20"/>
              </w:rPr>
            </w:pPr>
            <w:r w:rsidRPr="006E0092">
              <w:rPr>
                <w:b/>
                <w:bCs/>
                <w:sz w:val="20"/>
                <w:szCs w:val="20"/>
              </w:rPr>
              <w:t>Pakiet 21 - Leki III</w:t>
            </w:r>
          </w:p>
          <w:p w14:paraId="76A6DEA7" w14:textId="73B15E70" w:rsidR="001731FF" w:rsidRPr="00527E5B" w:rsidRDefault="001731FF" w:rsidP="006E0092">
            <w:pPr>
              <w:spacing w:before="60"/>
              <w:jc w:val="both"/>
              <w:rPr>
                <w:b/>
                <w:sz w:val="20"/>
                <w:szCs w:val="20"/>
              </w:rPr>
            </w:pPr>
            <w:r w:rsidRPr="00527E5B">
              <w:rPr>
                <w:b/>
                <w:sz w:val="20"/>
                <w:szCs w:val="20"/>
              </w:rPr>
              <w:t>Tramco Sp</w:t>
            </w:r>
            <w:r w:rsidR="006E0092">
              <w:rPr>
                <w:b/>
                <w:sz w:val="20"/>
                <w:szCs w:val="20"/>
              </w:rPr>
              <w:t>.</w:t>
            </w:r>
            <w:r w:rsidRPr="00527E5B">
              <w:rPr>
                <w:b/>
                <w:sz w:val="20"/>
                <w:szCs w:val="20"/>
              </w:rPr>
              <w:t xml:space="preserve"> z o.o.</w:t>
            </w:r>
          </w:p>
          <w:p w14:paraId="7AB8957D" w14:textId="7680F3AF" w:rsidR="001731FF" w:rsidRPr="00527E5B" w:rsidRDefault="001731FF" w:rsidP="006E0092">
            <w:pPr>
              <w:jc w:val="both"/>
              <w:rPr>
                <w:bCs/>
                <w:sz w:val="20"/>
                <w:szCs w:val="20"/>
              </w:rPr>
            </w:pPr>
            <w:r w:rsidRPr="00527E5B">
              <w:rPr>
                <w:bCs/>
                <w:sz w:val="20"/>
                <w:szCs w:val="20"/>
              </w:rPr>
              <w:t>Wolskie, ul.</w:t>
            </w:r>
            <w:r w:rsidR="006E0092">
              <w:rPr>
                <w:bCs/>
                <w:sz w:val="20"/>
                <w:szCs w:val="20"/>
              </w:rPr>
              <w:t xml:space="preserve"> </w:t>
            </w:r>
            <w:r w:rsidRPr="00527E5B">
              <w:rPr>
                <w:bCs/>
                <w:sz w:val="20"/>
                <w:szCs w:val="20"/>
              </w:rPr>
              <w:t xml:space="preserve">Wolska 14 </w:t>
            </w:r>
          </w:p>
          <w:p w14:paraId="164BE11C" w14:textId="77777777" w:rsidR="001731FF" w:rsidRPr="00527E5B" w:rsidRDefault="001731FF" w:rsidP="006E0092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527E5B">
              <w:rPr>
                <w:bCs/>
                <w:sz w:val="20"/>
                <w:szCs w:val="20"/>
              </w:rPr>
              <w:t>05-860 Płochocin</w:t>
            </w:r>
          </w:p>
          <w:p w14:paraId="6F9368DF" w14:textId="5327CAD6" w:rsidR="001731FF" w:rsidRPr="006E0092" w:rsidRDefault="001731FF" w:rsidP="006E0092">
            <w:pPr>
              <w:spacing w:before="120"/>
              <w:jc w:val="both"/>
              <w:rPr>
                <w:color w:val="000000"/>
                <w:sz w:val="20"/>
                <w:szCs w:val="20"/>
              </w:rPr>
            </w:pPr>
            <w:r w:rsidRPr="00527E5B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527E5B">
              <w:rPr>
                <w:color w:val="000000"/>
                <w:sz w:val="20"/>
                <w:szCs w:val="20"/>
              </w:rPr>
              <w:t>:</w:t>
            </w:r>
            <w:r w:rsidR="006E0092">
              <w:rPr>
                <w:color w:val="000000"/>
                <w:sz w:val="20"/>
                <w:szCs w:val="20"/>
              </w:rPr>
              <w:t xml:space="preserve"> </w:t>
            </w:r>
            <w:r w:rsidRPr="00527E5B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1731FF" w:rsidRPr="00527E5B" w14:paraId="396809D2" w14:textId="77777777" w:rsidTr="001731F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75D80A" w14:textId="389D5CCB" w:rsidR="001731FF" w:rsidRPr="006E0092" w:rsidRDefault="001731FF" w:rsidP="006E0092">
            <w:pPr>
              <w:spacing w:before="120" w:after="240"/>
              <w:jc w:val="both"/>
              <w:rPr>
                <w:b/>
                <w:bCs/>
                <w:sz w:val="20"/>
                <w:szCs w:val="20"/>
              </w:rPr>
            </w:pPr>
            <w:r w:rsidRPr="006E0092">
              <w:rPr>
                <w:b/>
                <w:bCs/>
                <w:sz w:val="20"/>
                <w:szCs w:val="20"/>
              </w:rPr>
              <w:t>Pakiet 22 - Leki IV</w:t>
            </w:r>
          </w:p>
          <w:p w14:paraId="5DEDCFE6" w14:textId="77777777" w:rsidR="001731FF" w:rsidRPr="00527E5B" w:rsidRDefault="001731FF" w:rsidP="006E0092">
            <w:pPr>
              <w:spacing w:before="60"/>
              <w:jc w:val="both"/>
              <w:rPr>
                <w:b/>
                <w:sz w:val="20"/>
                <w:szCs w:val="20"/>
              </w:rPr>
            </w:pPr>
            <w:r w:rsidRPr="00527E5B">
              <w:rPr>
                <w:b/>
                <w:sz w:val="20"/>
                <w:szCs w:val="20"/>
              </w:rPr>
              <w:t>Salus International Sp. z o.o.</w:t>
            </w:r>
          </w:p>
          <w:p w14:paraId="074D8359" w14:textId="77777777" w:rsidR="001731FF" w:rsidRPr="00527E5B" w:rsidRDefault="001731FF" w:rsidP="006E0092">
            <w:pPr>
              <w:jc w:val="both"/>
              <w:rPr>
                <w:bCs/>
                <w:sz w:val="20"/>
                <w:szCs w:val="20"/>
              </w:rPr>
            </w:pPr>
            <w:r w:rsidRPr="00527E5B">
              <w:rPr>
                <w:bCs/>
                <w:sz w:val="20"/>
                <w:szCs w:val="20"/>
              </w:rPr>
              <w:t xml:space="preserve">ul. Gen. Kazimierza Pułaskiego 9 </w:t>
            </w:r>
          </w:p>
          <w:p w14:paraId="43B4AA2D" w14:textId="77777777" w:rsidR="001731FF" w:rsidRPr="00527E5B" w:rsidRDefault="001731FF" w:rsidP="006E0092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527E5B">
              <w:rPr>
                <w:bCs/>
                <w:sz w:val="20"/>
                <w:szCs w:val="20"/>
              </w:rPr>
              <w:t>40-273 Katowice</w:t>
            </w:r>
          </w:p>
          <w:p w14:paraId="213640FE" w14:textId="26160B27" w:rsidR="001731FF" w:rsidRPr="006E0092" w:rsidRDefault="001731FF" w:rsidP="006E0092">
            <w:pPr>
              <w:spacing w:before="120"/>
              <w:jc w:val="both"/>
              <w:rPr>
                <w:color w:val="000000"/>
                <w:sz w:val="20"/>
                <w:szCs w:val="20"/>
              </w:rPr>
            </w:pPr>
            <w:r w:rsidRPr="00527E5B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527E5B">
              <w:rPr>
                <w:color w:val="000000"/>
                <w:sz w:val="20"/>
                <w:szCs w:val="20"/>
              </w:rPr>
              <w:t>:</w:t>
            </w:r>
            <w:r w:rsidR="006E0092">
              <w:rPr>
                <w:color w:val="000000"/>
                <w:sz w:val="20"/>
                <w:szCs w:val="20"/>
              </w:rPr>
              <w:t xml:space="preserve"> </w:t>
            </w:r>
            <w:r w:rsidRPr="00527E5B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1731FF" w:rsidRPr="00527E5B" w14:paraId="0EC3D5CD" w14:textId="77777777" w:rsidTr="001731F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4D83F2" w14:textId="36B6A505" w:rsidR="001731FF" w:rsidRPr="006E0092" w:rsidRDefault="001731FF" w:rsidP="006E0092">
            <w:pPr>
              <w:spacing w:before="120" w:after="240"/>
              <w:jc w:val="both"/>
              <w:rPr>
                <w:b/>
                <w:bCs/>
                <w:sz w:val="20"/>
                <w:szCs w:val="20"/>
              </w:rPr>
            </w:pPr>
            <w:r w:rsidRPr="006E0092">
              <w:rPr>
                <w:b/>
                <w:bCs/>
                <w:sz w:val="20"/>
                <w:szCs w:val="20"/>
              </w:rPr>
              <w:t>Pakiet 23 - Leki V</w:t>
            </w:r>
          </w:p>
          <w:p w14:paraId="23CBBFC5" w14:textId="77777777" w:rsidR="001731FF" w:rsidRPr="00527E5B" w:rsidRDefault="001731FF" w:rsidP="006E0092">
            <w:pPr>
              <w:spacing w:before="60"/>
              <w:jc w:val="both"/>
              <w:rPr>
                <w:b/>
                <w:sz w:val="20"/>
                <w:szCs w:val="20"/>
              </w:rPr>
            </w:pPr>
            <w:r w:rsidRPr="00527E5B">
              <w:rPr>
                <w:b/>
                <w:sz w:val="20"/>
                <w:szCs w:val="20"/>
              </w:rPr>
              <w:t>Farmacol Logistyka Sp. z o.o.</w:t>
            </w:r>
          </w:p>
          <w:p w14:paraId="5A88AEC6" w14:textId="4D384C35" w:rsidR="001731FF" w:rsidRPr="00527E5B" w:rsidRDefault="006E0092" w:rsidP="006E0092"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1731FF" w:rsidRPr="00527E5B">
              <w:rPr>
                <w:bCs/>
                <w:sz w:val="20"/>
                <w:szCs w:val="20"/>
              </w:rPr>
              <w:t xml:space="preserve">Szopienicka 77 </w:t>
            </w:r>
          </w:p>
          <w:p w14:paraId="48A5C356" w14:textId="77777777" w:rsidR="001731FF" w:rsidRPr="00527E5B" w:rsidRDefault="001731FF" w:rsidP="006E0092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527E5B">
              <w:rPr>
                <w:bCs/>
                <w:sz w:val="20"/>
                <w:szCs w:val="20"/>
              </w:rPr>
              <w:t>40-431 Katowice</w:t>
            </w:r>
          </w:p>
          <w:p w14:paraId="089672EE" w14:textId="6B8EA6B8" w:rsidR="001731FF" w:rsidRPr="006E0092" w:rsidRDefault="001731FF" w:rsidP="006E0092">
            <w:pPr>
              <w:spacing w:before="120"/>
              <w:jc w:val="both"/>
              <w:rPr>
                <w:color w:val="000000"/>
                <w:sz w:val="20"/>
                <w:szCs w:val="20"/>
              </w:rPr>
            </w:pPr>
            <w:r w:rsidRPr="00527E5B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527E5B">
              <w:rPr>
                <w:color w:val="000000"/>
                <w:sz w:val="20"/>
                <w:szCs w:val="20"/>
              </w:rPr>
              <w:t>:</w:t>
            </w:r>
            <w:r w:rsidR="006E0092">
              <w:rPr>
                <w:color w:val="000000"/>
                <w:sz w:val="20"/>
                <w:szCs w:val="20"/>
              </w:rPr>
              <w:t xml:space="preserve"> </w:t>
            </w:r>
            <w:r w:rsidRPr="00527E5B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1731FF" w:rsidRPr="00527E5B" w14:paraId="34AA011D" w14:textId="77777777" w:rsidTr="001731F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EDDBF0" w14:textId="5A9EC95E" w:rsidR="001731FF" w:rsidRPr="006E0092" w:rsidRDefault="001731FF" w:rsidP="006E0092">
            <w:pPr>
              <w:spacing w:before="120" w:after="240"/>
              <w:jc w:val="both"/>
              <w:rPr>
                <w:b/>
                <w:bCs/>
                <w:sz w:val="20"/>
                <w:szCs w:val="20"/>
              </w:rPr>
            </w:pPr>
            <w:r w:rsidRPr="006E0092">
              <w:rPr>
                <w:b/>
                <w:bCs/>
                <w:sz w:val="20"/>
                <w:szCs w:val="20"/>
              </w:rPr>
              <w:t>Pakiet 24 - Leki oczne</w:t>
            </w:r>
          </w:p>
          <w:p w14:paraId="051B3E17" w14:textId="77777777" w:rsidR="001731FF" w:rsidRPr="00527E5B" w:rsidRDefault="001731FF" w:rsidP="006E0092">
            <w:pPr>
              <w:spacing w:before="60"/>
              <w:jc w:val="both"/>
              <w:rPr>
                <w:b/>
                <w:sz w:val="20"/>
                <w:szCs w:val="20"/>
              </w:rPr>
            </w:pPr>
            <w:r w:rsidRPr="00527E5B">
              <w:rPr>
                <w:b/>
                <w:sz w:val="20"/>
                <w:szCs w:val="20"/>
              </w:rPr>
              <w:t>Salus International Sp. z o.o.</w:t>
            </w:r>
          </w:p>
          <w:p w14:paraId="012998CE" w14:textId="77777777" w:rsidR="001731FF" w:rsidRPr="00527E5B" w:rsidRDefault="001731FF" w:rsidP="006E0092">
            <w:pPr>
              <w:jc w:val="both"/>
              <w:rPr>
                <w:bCs/>
                <w:sz w:val="20"/>
                <w:szCs w:val="20"/>
              </w:rPr>
            </w:pPr>
            <w:r w:rsidRPr="00527E5B">
              <w:rPr>
                <w:bCs/>
                <w:sz w:val="20"/>
                <w:szCs w:val="20"/>
              </w:rPr>
              <w:t xml:space="preserve">ul. Gen. Kazimierza Pułaskiego 9 </w:t>
            </w:r>
          </w:p>
          <w:p w14:paraId="33D7BCE7" w14:textId="77777777" w:rsidR="001731FF" w:rsidRPr="00527E5B" w:rsidRDefault="001731FF" w:rsidP="006E0092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527E5B">
              <w:rPr>
                <w:bCs/>
                <w:sz w:val="20"/>
                <w:szCs w:val="20"/>
              </w:rPr>
              <w:t>40-273 Katowice</w:t>
            </w:r>
          </w:p>
          <w:p w14:paraId="22BFD70E" w14:textId="394C552F" w:rsidR="001731FF" w:rsidRPr="006E0092" w:rsidRDefault="001731FF" w:rsidP="006E0092">
            <w:pPr>
              <w:spacing w:before="120"/>
              <w:jc w:val="both"/>
              <w:rPr>
                <w:color w:val="000000"/>
                <w:sz w:val="20"/>
                <w:szCs w:val="20"/>
              </w:rPr>
            </w:pPr>
            <w:r w:rsidRPr="00527E5B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527E5B">
              <w:rPr>
                <w:color w:val="000000"/>
                <w:sz w:val="20"/>
                <w:szCs w:val="20"/>
              </w:rPr>
              <w:t>:</w:t>
            </w:r>
            <w:r w:rsidR="006E0092">
              <w:rPr>
                <w:color w:val="000000"/>
                <w:sz w:val="20"/>
                <w:szCs w:val="20"/>
              </w:rPr>
              <w:t xml:space="preserve"> </w:t>
            </w:r>
            <w:r w:rsidRPr="00527E5B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1731FF" w:rsidRPr="00527E5B" w14:paraId="5DE184DC" w14:textId="77777777" w:rsidTr="001731F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F984E2" w14:textId="406CC70A" w:rsidR="001731FF" w:rsidRPr="006E0092" w:rsidRDefault="001731FF" w:rsidP="006E0092">
            <w:pPr>
              <w:spacing w:before="120" w:after="240"/>
              <w:jc w:val="both"/>
              <w:rPr>
                <w:b/>
                <w:bCs/>
                <w:sz w:val="20"/>
                <w:szCs w:val="20"/>
              </w:rPr>
            </w:pPr>
            <w:r w:rsidRPr="006E0092">
              <w:rPr>
                <w:b/>
                <w:bCs/>
                <w:sz w:val="20"/>
                <w:szCs w:val="20"/>
              </w:rPr>
              <w:t>Pakiet 25 - Trifluridinum + Tipiracilum</w:t>
            </w:r>
          </w:p>
          <w:p w14:paraId="176BB9A8" w14:textId="77777777" w:rsidR="001731FF" w:rsidRPr="00527E5B" w:rsidRDefault="001731FF" w:rsidP="006E0092">
            <w:pPr>
              <w:spacing w:before="60"/>
              <w:jc w:val="both"/>
              <w:rPr>
                <w:b/>
                <w:sz w:val="20"/>
                <w:szCs w:val="20"/>
              </w:rPr>
            </w:pPr>
            <w:r w:rsidRPr="00527E5B">
              <w:rPr>
                <w:b/>
                <w:sz w:val="20"/>
                <w:szCs w:val="20"/>
              </w:rPr>
              <w:t>Servier Polska Services Sp. z o.o.</w:t>
            </w:r>
          </w:p>
          <w:p w14:paraId="1ABE16B5" w14:textId="6E4D3C98" w:rsidR="001731FF" w:rsidRPr="00527E5B" w:rsidRDefault="006E0092" w:rsidP="006E0092"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1731FF" w:rsidRPr="00527E5B">
              <w:rPr>
                <w:bCs/>
                <w:sz w:val="20"/>
                <w:szCs w:val="20"/>
              </w:rPr>
              <w:t xml:space="preserve">Burakowska 14 </w:t>
            </w:r>
          </w:p>
          <w:p w14:paraId="0979EBD5" w14:textId="77777777" w:rsidR="001731FF" w:rsidRPr="00527E5B" w:rsidRDefault="001731FF" w:rsidP="006E0092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527E5B">
              <w:rPr>
                <w:bCs/>
                <w:sz w:val="20"/>
                <w:szCs w:val="20"/>
              </w:rPr>
              <w:t>01-066 Warszawa</w:t>
            </w:r>
          </w:p>
          <w:p w14:paraId="7B78A1BB" w14:textId="299F331B" w:rsidR="001731FF" w:rsidRPr="006E0092" w:rsidRDefault="001731FF" w:rsidP="006E0092">
            <w:pPr>
              <w:spacing w:before="120"/>
              <w:jc w:val="both"/>
              <w:rPr>
                <w:color w:val="000000"/>
                <w:sz w:val="20"/>
                <w:szCs w:val="20"/>
              </w:rPr>
            </w:pPr>
            <w:r w:rsidRPr="00527E5B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527E5B">
              <w:rPr>
                <w:color w:val="000000"/>
                <w:sz w:val="20"/>
                <w:szCs w:val="20"/>
              </w:rPr>
              <w:t>:</w:t>
            </w:r>
            <w:r w:rsidR="006E0092">
              <w:rPr>
                <w:color w:val="000000"/>
                <w:sz w:val="20"/>
                <w:szCs w:val="20"/>
              </w:rPr>
              <w:t xml:space="preserve"> </w:t>
            </w:r>
            <w:r w:rsidRPr="00527E5B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1731FF" w:rsidRPr="00527E5B" w14:paraId="60CA7BDF" w14:textId="77777777" w:rsidTr="001731F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B2C490" w14:textId="5B7855F1" w:rsidR="001731FF" w:rsidRPr="006E0092" w:rsidRDefault="001731FF" w:rsidP="006E0092">
            <w:pPr>
              <w:spacing w:before="120" w:after="240"/>
              <w:jc w:val="both"/>
              <w:rPr>
                <w:b/>
                <w:bCs/>
                <w:sz w:val="20"/>
                <w:szCs w:val="20"/>
              </w:rPr>
            </w:pPr>
            <w:r w:rsidRPr="006E0092">
              <w:rPr>
                <w:b/>
                <w:bCs/>
                <w:sz w:val="20"/>
                <w:szCs w:val="20"/>
              </w:rPr>
              <w:lastRenderedPageBreak/>
              <w:t>Pakiet 26 - Szczepionka BCG</w:t>
            </w:r>
          </w:p>
          <w:p w14:paraId="782B9D94" w14:textId="7EDF1700" w:rsidR="001731FF" w:rsidRPr="00527E5B" w:rsidRDefault="006E0092" w:rsidP="006E0092">
            <w:pPr>
              <w:spacing w:before="60"/>
              <w:jc w:val="both"/>
              <w:rPr>
                <w:b/>
                <w:sz w:val="20"/>
                <w:szCs w:val="20"/>
              </w:rPr>
            </w:pPr>
            <w:r w:rsidRPr="00527E5B">
              <w:rPr>
                <w:b/>
                <w:sz w:val="20"/>
                <w:szCs w:val="20"/>
              </w:rPr>
              <w:t xml:space="preserve">Centrala Farmaceutyczna </w:t>
            </w:r>
            <w:r w:rsidR="001731FF" w:rsidRPr="00527E5B">
              <w:rPr>
                <w:b/>
                <w:sz w:val="20"/>
                <w:szCs w:val="20"/>
              </w:rPr>
              <w:t>CEFARM S</w:t>
            </w:r>
            <w:r>
              <w:rPr>
                <w:b/>
                <w:sz w:val="20"/>
                <w:szCs w:val="20"/>
              </w:rPr>
              <w:t>.</w:t>
            </w:r>
            <w:r w:rsidR="001731FF" w:rsidRPr="00527E5B">
              <w:rPr>
                <w:b/>
                <w:sz w:val="20"/>
                <w:szCs w:val="20"/>
              </w:rPr>
              <w:t>A</w:t>
            </w:r>
            <w:r>
              <w:rPr>
                <w:b/>
                <w:sz w:val="20"/>
                <w:szCs w:val="20"/>
              </w:rPr>
              <w:t>.</w:t>
            </w:r>
          </w:p>
          <w:p w14:paraId="3C492BBB" w14:textId="4E1AEF3E" w:rsidR="001731FF" w:rsidRPr="00527E5B" w:rsidRDefault="006E0092" w:rsidP="006E0092">
            <w:pPr>
              <w:jc w:val="both"/>
              <w:rPr>
                <w:bCs/>
                <w:sz w:val="20"/>
                <w:szCs w:val="20"/>
              </w:rPr>
            </w:pPr>
            <w:r w:rsidRPr="00527E5B">
              <w:rPr>
                <w:bCs/>
                <w:sz w:val="20"/>
                <w:szCs w:val="20"/>
              </w:rPr>
              <w:t>ul</w:t>
            </w:r>
            <w:r w:rsidR="001731FF" w:rsidRPr="00527E5B">
              <w:rPr>
                <w:bCs/>
                <w:sz w:val="20"/>
                <w:szCs w:val="20"/>
              </w:rPr>
              <w:t>.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527E5B">
              <w:rPr>
                <w:bCs/>
                <w:sz w:val="20"/>
                <w:szCs w:val="20"/>
              </w:rPr>
              <w:t xml:space="preserve">Jana Kazimierza </w:t>
            </w:r>
            <w:r w:rsidR="001731FF" w:rsidRPr="00527E5B">
              <w:rPr>
                <w:bCs/>
                <w:sz w:val="20"/>
                <w:szCs w:val="20"/>
              </w:rPr>
              <w:t xml:space="preserve">16 </w:t>
            </w:r>
          </w:p>
          <w:p w14:paraId="5E1F6D3D" w14:textId="77777777" w:rsidR="001731FF" w:rsidRPr="00527E5B" w:rsidRDefault="001731FF" w:rsidP="006E0092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527E5B">
              <w:rPr>
                <w:bCs/>
                <w:sz w:val="20"/>
                <w:szCs w:val="20"/>
              </w:rPr>
              <w:t>01-248 Warszawa</w:t>
            </w:r>
          </w:p>
          <w:p w14:paraId="09461619" w14:textId="4283B78B" w:rsidR="001731FF" w:rsidRPr="006E0092" w:rsidRDefault="001731FF" w:rsidP="006E0092">
            <w:pPr>
              <w:spacing w:before="120"/>
              <w:jc w:val="both"/>
              <w:rPr>
                <w:color w:val="000000"/>
                <w:sz w:val="20"/>
                <w:szCs w:val="20"/>
              </w:rPr>
            </w:pPr>
            <w:r w:rsidRPr="00527E5B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527E5B">
              <w:rPr>
                <w:color w:val="000000"/>
                <w:sz w:val="20"/>
                <w:szCs w:val="20"/>
              </w:rPr>
              <w:t>:</w:t>
            </w:r>
            <w:r w:rsidR="006E0092">
              <w:rPr>
                <w:color w:val="000000"/>
                <w:sz w:val="20"/>
                <w:szCs w:val="20"/>
              </w:rPr>
              <w:t xml:space="preserve"> </w:t>
            </w:r>
            <w:r w:rsidRPr="00527E5B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1731FF" w:rsidRPr="00527E5B" w14:paraId="6DD6C1D4" w14:textId="77777777" w:rsidTr="001731F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EFC18" w14:textId="522525BD" w:rsidR="001731FF" w:rsidRPr="006E0092" w:rsidRDefault="001731FF" w:rsidP="006E0092">
            <w:pPr>
              <w:spacing w:before="120" w:after="240"/>
              <w:jc w:val="both"/>
              <w:rPr>
                <w:b/>
                <w:bCs/>
                <w:sz w:val="20"/>
                <w:szCs w:val="20"/>
              </w:rPr>
            </w:pPr>
            <w:r w:rsidRPr="006E0092">
              <w:rPr>
                <w:b/>
                <w:bCs/>
                <w:sz w:val="20"/>
                <w:szCs w:val="20"/>
              </w:rPr>
              <w:t>Pakiet 27 - Enoxaparin</w:t>
            </w:r>
          </w:p>
          <w:p w14:paraId="1B19F5A5" w14:textId="77777777" w:rsidR="001731FF" w:rsidRPr="00527E5B" w:rsidRDefault="001731FF" w:rsidP="006E0092">
            <w:pPr>
              <w:spacing w:before="60"/>
              <w:jc w:val="both"/>
              <w:rPr>
                <w:b/>
                <w:sz w:val="20"/>
                <w:szCs w:val="20"/>
              </w:rPr>
            </w:pPr>
            <w:r w:rsidRPr="00527E5B">
              <w:rPr>
                <w:b/>
                <w:sz w:val="20"/>
                <w:szCs w:val="20"/>
              </w:rPr>
              <w:t>Sanofi Sp. z o.o.</w:t>
            </w:r>
          </w:p>
          <w:p w14:paraId="4DF17503" w14:textId="6295518A" w:rsidR="001731FF" w:rsidRPr="00527E5B" w:rsidRDefault="006E0092" w:rsidP="006E0092"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1731FF" w:rsidRPr="00527E5B">
              <w:rPr>
                <w:bCs/>
                <w:sz w:val="20"/>
                <w:szCs w:val="20"/>
              </w:rPr>
              <w:t xml:space="preserve">Kasprzaka 6 </w:t>
            </w:r>
          </w:p>
          <w:p w14:paraId="4322C52A" w14:textId="77777777" w:rsidR="001731FF" w:rsidRPr="00527E5B" w:rsidRDefault="001731FF" w:rsidP="006E0092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527E5B">
              <w:rPr>
                <w:bCs/>
                <w:sz w:val="20"/>
                <w:szCs w:val="20"/>
              </w:rPr>
              <w:t>01-211 Warszawa</w:t>
            </w:r>
          </w:p>
          <w:p w14:paraId="38068987" w14:textId="042E9DBA" w:rsidR="001731FF" w:rsidRPr="006E0092" w:rsidRDefault="001731FF" w:rsidP="006E0092">
            <w:pPr>
              <w:spacing w:before="120"/>
              <w:jc w:val="both"/>
              <w:rPr>
                <w:color w:val="000000"/>
                <w:sz w:val="20"/>
                <w:szCs w:val="20"/>
              </w:rPr>
            </w:pPr>
            <w:r w:rsidRPr="00527E5B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527E5B">
              <w:rPr>
                <w:color w:val="000000"/>
                <w:sz w:val="20"/>
                <w:szCs w:val="20"/>
              </w:rPr>
              <w:t>:</w:t>
            </w:r>
            <w:r w:rsidR="006E0092">
              <w:rPr>
                <w:color w:val="000000"/>
                <w:sz w:val="20"/>
                <w:szCs w:val="20"/>
              </w:rPr>
              <w:t xml:space="preserve"> </w:t>
            </w:r>
            <w:r w:rsidRPr="00527E5B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1731FF" w:rsidRPr="00527E5B" w14:paraId="562B169C" w14:textId="77777777" w:rsidTr="001731F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D6CE49" w14:textId="0B659C46" w:rsidR="001731FF" w:rsidRPr="006E0092" w:rsidRDefault="001731FF" w:rsidP="006E0092">
            <w:pPr>
              <w:spacing w:before="120" w:after="240"/>
              <w:jc w:val="both"/>
              <w:rPr>
                <w:b/>
                <w:bCs/>
                <w:sz w:val="20"/>
                <w:szCs w:val="20"/>
              </w:rPr>
            </w:pPr>
            <w:r w:rsidRPr="006E0092">
              <w:rPr>
                <w:b/>
                <w:bCs/>
                <w:sz w:val="20"/>
                <w:szCs w:val="20"/>
              </w:rPr>
              <w:t>Pakiet 28 - Tranexamic acid</w:t>
            </w:r>
          </w:p>
          <w:p w14:paraId="65B4B27D" w14:textId="77777777" w:rsidR="001731FF" w:rsidRPr="00527E5B" w:rsidRDefault="001731FF" w:rsidP="006E0092">
            <w:pPr>
              <w:spacing w:before="60"/>
              <w:jc w:val="both"/>
              <w:rPr>
                <w:b/>
                <w:sz w:val="20"/>
                <w:szCs w:val="20"/>
              </w:rPr>
            </w:pPr>
            <w:r w:rsidRPr="00527E5B">
              <w:rPr>
                <w:b/>
                <w:sz w:val="20"/>
                <w:szCs w:val="20"/>
              </w:rPr>
              <w:t>Salus International Sp. z o.o.</w:t>
            </w:r>
          </w:p>
          <w:p w14:paraId="60305BCC" w14:textId="77777777" w:rsidR="001731FF" w:rsidRPr="00527E5B" w:rsidRDefault="001731FF" w:rsidP="006E0092">
            <w:pPr>
              <w:jc w:val="both"/>
              <w:rPr>
                <w:bCs/>
                <w:sz w:val="20"/>
                <w:szCs w:val="20"/>
              </w:rPr>
            </w:pPr>
            <w:r w:rsidRPr="00527E5B">
              <w:rPr>
                <w:bCs/>
                <w:sz w:val="20"/>
                <w:szCs w:val="20"/>
              </w:rPr>
              <w:t xml:space="preserve">ul. Gen. Kazimierza Pułaskiego 9 </w:t>
            </w:r>
          </w:p>
          <w:p w14:paraId="3A3E7AA6" w14:textId="77777777" w:rsidR="001731FF" w:rsidRPr="00527E5B" w:rsidRDefault="001731FF" w:rsidP="006E0092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527E5B">
              <w:rPr>
                <w:bCs/>
                <w:sz w:val="20"/>
                <w:szCs w:val="20"/>
              </w:rPr>
              <w:t>40-273 Katowice</w:t>
            </w:r>
          </w:p>
          <w:p w14:paraId="768B3988" w14:textId="1B73048A" w:rsidR="001731FF" w:rsidRPr="006E0092" w:rsidRDefault="001731FF" w:rsidP="006E0092">
            <w:pPr>
              <w:spacing w:before="120"/>
              <w:jc w:val="both"/>
              <w:rPr>
                <w:color w:val="000000"/>
                <w:sz w:val="20"/>
                <w:szCs w:val="20"/>
              </w:rPr>
            </w:pPr>
            <w:r w:rsidRPr="00527E5B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527E5B">
              <w:rPr>
                <w:color w:val="000000"/>
                <w:sz w:val="20"/>
                <w:szCs w:val="20"/>
              </w:rPr>
              <w:t>:</w:t>
            </w:r>
            <w:r w:rsidR="006E0092">
              <w:rPr>
                <w:color w:val="000000"/>
                <w:sz w:val="20"/>
                <w:szCs w:val="20"/>
              </w:rPr>
              <w:t xml:space="preserve"> </w:t>
            </w:r>
            <w:r w:rsidRPr="00527E5B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1731FF" w:rsidRPr="00527E5B" w14:paraId="05834989" w14:textId="77777777" w:rsidTr="001731F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0F306B" w14:textId="2681F322" w:rsidR="001731FF" w:rsidRPr="006E0092" w:rsidRDefault="001731FF" w:rsidP="006E0092">
            <w:pPr>
              <w:spacing w:before="120" w:after="240"/>
              <w:jc w:val="both"/>
              <w:rPr>
                <w:b/>
                <w:bCs/>
                <w:sz w:val="20"/>
                <w:szCs w:val="20"/>
              </w:rPr>
            </w:pPr>
            <w:r w:rsidRPr="006E0092">
              <w:rPr>
                <w:b/>
                <w:bCs/>
                <w:sz w:val="20"/>
                <w:szCs w:val="20"/>
              </w:rPr>
              <w:t>Pakiet 29 - Erythromycin</w:t>
            </w:r>
          </w:p>
          <w:p w14:paraId="37C1593B" w14:textId="77777777" w:rsidR="001731FF" w:rsidRPr="00527E5B" w:rsidRDefault="001731FF" w:rsidP="006E0092">
            <w:pPr>
              <w:spacing w:before="60"/>
              <w:jc w:val="both"/>
              <w:rPr>
                <w:b/>
                <w:sz w:val="20"/>
                <w:szCs w:val="20"/>
              </w:rPr>
            </w:pPr>
            <w:r w:rsidRPr="00527E5B">
              <w:rPr>
                <w:b/>
                <w:sz w:val="20"/>
                <w:szCs w:val="20"/>
              </w:rPr>
              <w:t>Delfarma Sp. z o.o.</w:t>
            </w:r>
          </w:p>
          <w:p w14:paraId="0F88F68A" w14:textId="44B27357" w:rsidR="001731FF" w:rsidRPr="00527E5B" w:rsidRDefault="006E0092" w:rsidP="006E0092"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1731FF" w:rsidRPr="00527E5B">
              <w:rPr>
                <w:bCs/>
                <w:sz w:val="20"/>
                <w:szCs w:val="20"/>
              </w:rPr>
              <w:t xml:space="preserve">Św. Teresy od Dzieciątka Jezus 111 </w:t>
            </w:r>
          </w:p>
          <w:p w14:paraId="48834ACC" w14:textId="7168FC69" w:rsidR="001731FF" w:rsidRPr="00527E5B" w:rsidRDefault="001731FF" w:rsidP="006E0092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527E5B">
              <w:rPr>
                <w:bCs/>
                <w:sz w:val="20"/>
                <w:szCs w:val="20"/>
              </w:rPr>
              <w:t>91-222 Łódź</w:t>
            </w:r>
          </w:p>
          <w:p w14:paraId="7C87EC5B" w14:textId="4931788F" w:rsidR="001731FF" w:rsidRPr="006E0092" w:rsidRDefault="001731FF" w:rsidP="006E0092">
            <w:pPr>
              <w:spacing w:before="120"/>
              <w:jc w:val="both"/>
              <w:rPr>
                <w:color w:val="000000"/>
                <w:sz w:val="20"/>
                <w:szCs w:val="20"/>
              </w:rPr>
            </w:pPr>
            <w:r w:rsidRPr="00527E5B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527E5B">
              <w:rPr>
                <w:color w:val="000000"/>
                <w:sz w:val="20"/>
                <w:szCs w:val="20"/>
              </w:rPr>
              <w:t>:</w:t>
            </w:r>
            <w:r w:rsidR="006E0092">
              <w:rPr>
                <w:color w:val="000000"/>
                <w:sz w:val="20"/>
                <w:szCs w:val="20"/>
              </w:rPr>
              <w:t xml:space="preserve"> </w:t>
            </w:r>
            <w:r w:rsidRPr="00527E5B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1731FF" w:rsidRPr="00527E5B" w14:paraId="31C13185" w14:textId="77777777" w:rsidTr="001731F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A8C498" w14:textId="09EAEC9B" w:rsidR="001731FF" w:rsidRPr="006E0092" w:rsidRDefault="001731FF" w:rsidP="006E0092">
            <w:pPr>
              <w:spacing w:before="120" w:after="240"/>
              <w:jc w:val="both"/>
              <w:rPr>
                <w:b/>
                <w:bCs/>
                <w:sz w:val="20"/>
                <w:szCs w:val="20"/>
              </w:rPr>
            </w:pPr>
            <w:r w:rsidRPr="006E0092">
              <w:rPr>
                <w:b/>
                <w:bCs/>
                <w:sz w:val="20"/>
                <w:szCs w:val="20"/>
              </w:rPr>
              <w:t>Pakiet 30 - Leki VI</w:t>
            </w:r>
          </w:p>
          <w:p w14:paraId="1D8ABB0F" w14:textId="60F96FCE" w:rsidR="001731FF" w:rsidRPr="00527E5B" w:rsidRDefault="001731FF" w:rsidP="006E0092">
            <w:pPr>
              <w:spacing w:before="60"/>
              <w:jc w:val="both"/>
              <w:rPr>
                <w:b/>
                <w:sz w:val="20"/>
                <w:szCs w:val="20"/>
              </w:rPr>
            </w:pPr>
            <w:r w:rsidRPr="00527E5B">
              <w:rPr>
                <w:b/>
                <w:sz w:val="20"/>
                <w:szCs w:val="20"/>
              </w:rPr>
              <w:t>Fresenius Kabi Polska Sp. z o.o.</w:t>
            </w:r>
          </w:p>
          <w:p w14:paraId="6E36FEFF" w14:textId="77777777" w:rsidR="001731FF" w:rsidRPr="00527E5B" w:rsidRDefault="001731FF" w:rsidP="006E0092">
            <w:pPr>
              <w:jc w:val="both"/>
              <w:rPr>
                <w:bCs/>
                <w:sz w:val="20"/>
                <w:szCs w:val="20"/>
              </w:rPr>
            </w:pPr>
            <w:r w:rsidRPr="00527E5B">
              <w:rPr>
                <w:bCs/>
                <w:sz w:val="20"/>
                <w:szCs w:val="20"/>
              </w:rPr>
              <w:t xml:space="preserve">Al. Jerozolimskie 134 </w:t>
            </w:r>
          </w:p>
          <w:p w14:paraId="4EE16097" w14:textId="77777777" w:rsidR="001731FF" w:rsidRPr="00527E5B" w:rsidRDefault="001731FF" w:rsidP="006E0092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527E5B">
              <w:rPr>
                <w:bCs/>
                <w:sz w:val="20"/>
                <w:szCs w:val="20"/>
              </w:rPr>
              <w:t>02-305 Warszawa</w:t>
            </w:r>
          </w:p>
          <w:p w14:paraId="047C5B24" w14:textId="15E6DDB5" w:rsidR="001731FF" w:rsidRPr="006E0092" w:rsidRDefault="001731FF" w:rsidP="006E0092">
            <w:pPr>
              <w:spacing w:before="120"/>
              <w:jc w:val="both"/>
              <w:rPr>
                <w:color w:val="000000"/>
                <w:sz w:val="20"/>
                <w:szCs w:val="20"/>
              </w:rPr>
            </w:pPr>
            <w:r w:rsidRPr="00527E5B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527E5B">
              <w:rPr>
                <w:color w:val="000000"/>
                <w:sz w:val="20"/>
                <w:szCs w:val="20"/>
              </w:rPr>
              <w:t>:</w:t>
            </w:r>
            <w:r w:rsidR="006E0092">
              <w:rPr>
                <w:color w:val="000000"/>
                <w:sz w:val="20"/>
                <w:szCs w:val="20"/>
              </w:rPr>
              <w:t xml:space="preserve"> </w:t>
            </w:r>
            <w:r w:rsidRPr="00527E5B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1731FF" w:rsidRPr="00527E5B" w14:paraId="3ACC41BB" w14:textId="77777777" w:rsidTr="001731F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95930E" w14:textId="54D431CF" w:rsidR="001731FF" w:rsidRPr="006E0092" w:rsidRDefault="001731FF" w:rsidP="006E0092">
            <w:pPr>
              <w:spacing w:before="120" w:after="240"/>
              <w:jc w:val="both"/>
              <w:rPr>
                <w:b/>
                <w:bCs/>
                <w:sz w:val="20"/>
                <w:szCs w:val="20"/>
              </w:rPr>
            </w:pPr>
            <w:r w:rsidRPr="006E0092">
              <w:rPr>
                <w:b/>
                <w:bCs/>
                <w:sz w:val="20"/>
                <w:szCs w:val="20"/>
              </w:rPr>
              <w:t>Pakiet 31 - Albuminy</w:t>
            </w:r>
          </w:p>
          <w:p w14:paraId="143774D4" w14:textId="77777777" w:rsidR="001731FF" w:rsidRPr="00527E5B" w:rsidRDefault="001731FF" w:rsidP="006E0092">
            <w:pPr>
              <w:spacing w:before="60"/>
              <w:jc w:val="both"/>
              <w:rPr>
                <w:b/>
                <w:sz w:val="20"/>
                <w:szCs w:val="20"/>
              </w:rPr>
            </w:pPr>
            <w:r w:rsidRPr="00527E5B">
              <w:rPr>
                <w:b/>
                <w:sz w:val="20"/>
                <w:szCs w:val="20"/>
              </w:rPr>
              <w:t>Takeda Pharma Sp. z o.o.</w:t>
            </w:r>
          </w:p>
          <w:p w14:paraId="2E899C58" w14:textId="66AF65D2" w:rsidR="001731FF" w:rsidRPr="00527E5B" w:rsidRDefault="006E0092" w:rsidP="006E0092"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1731FF" w:rsidRPr="00527E5B">
              <w:rPr>
                <w:bCs/>
                <w:sz w:val="20"/>
                <w:szCs w:val="20"/>
              </w:rPr>
              <w:t xml:space="preserve">Prosta 68 </w:t>
            </w:r>
          </w:p>
          <w:p w14:paraId="703F9FB4" w14:textId="77777777" w:rsidR="001731FF" w:rsidRPr="00527E5B" w:rsidRDefault="001731FF" w:rsidP="006E0092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527E5B">
              <w:rPr>
                <w:bCs/>
                <w:sz w:val="20"/>
                <w:szCs w:val="20"/>
              </w:rPr>
              <w:t>00-838 Warszawa</w:t>
            </w:r>
          </w:p>
          <w:p w14:paraId="0E24F4B3" w14:textId="07C40D79" w:rsidR="001731FF" w:rsidRPr="006E0092" w:rsidRDefault="001731FF" w:rsidP="006E0092">
            <w:pPr>
              <w:spacing w:before="120"/>
              <w:jc w:val="both"/>
              <w:rPr>
                <w:color w:val="000000"/>
                <w:sz w:val="20"/>
                <w:szCs w:val="20"/>
              </w:rPr>
            </w:pPr>
            <w:r w:rsidRPr="00527E5B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527E5B">
              <w:rPr>
                <w:color w:val="000000"/>
                <w:sz w:val="20"/>
                <w:szCs w:val="20"/>
              </w:rPr>
              <w:t>:</w:t>
            </w:r>
            <w:r w:rsidR="006E0092">
              <w:rPr>
                <w:color w:val="000000"/>
                <w:sz w:val="20"/>
                <w:szCs w:val="20"/>
              </w:rPr>
              <w:t xml:space="preserve"> </w:t>
            </w:r>
            <w:r w:rsidRPr="00527E5B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1731FF" w:rsidRPr="00527E5B" w14:paraId="5E6E8540" w14:textId="77777777" w:rsidTr="001731F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028072" w14:textId="07458FA3" w:rsidR="001731FF" w:rsidRPr="006E0092" w:rsidRDefault="001731FF" w:rsidP="006E0092">
            <w:pPr>
              <w:spacing w:before="120" w:after="240"/>
              <w:jc w:val="both"/>
              <w:rPr>
                <w:b/>
                <w:bCs/>
                <w:sz w:val="20"/>
                <w:szCs w:val="20"/>
              </w:rPr>
            </w:pPr>
            <w:r w:rsidRPr="006E0092">
              <w:rPr>
                <w:b/>
                <w:bCs/>
                <w:sz w:val="20"/>
                <w:szCs w:val="20"/>
              </w:rPr>
              <w:t>Pakiet 32 - Argipressinum</w:t>
            </w:r>
          </w:p>
          <w:p w14:paraId="00066345" w14:textId="77777777" w:rsidR="001731FF" w:rsidRPr="00527E5B" w:rsidRDefault="001731FF" w:rsidP="006E0092">
            <w:pPr>
              <w:spacing w:before="60"/>
              <w:jc w:val="both"/>
              <w:rPr>
                <w:b/>
                <w:sz w:val="20"/>
                <w:szCs w:val="20"/>
              </w:rPr>
            </w:pPr>
            <w:r w:rsidRPr="00527E5B">
              <w:rPr>
                <w:b/>
                <w:sz w:val="20"/>
                <w:szCs w:val="20"/>
              </w:rPr>
              <w:t>Salus International Sp. z o.o.</w:t>
            </w:r>
          </w:p>
          <w:p w14:paraId="101AF6FB" w14:textId="77777777" w:rsidR="001731FF" w:rsidRPr="00527E5B" w:rsidRDefault="001731FF" w:rsidP="006E0092">
            <w:pPr>
              <w:jc w:val="both"/>
              <w:rPr>
                <w:bCs/>
                <w:sz w:val="20"/>
                <w:szCs w:val="20"/>
              </w:rPr>
            </w:pPr>
            <w:r w:rsidRPr="00527E5B">
              <w:rPr>
                <w:bCs/>
                <w:sz w:val="20"/>
                <w:szCs w:val="20"/>
              </w:rPr>
              <w:t xml:space="preserve">ul. Gen. Kazimierza Pułaskiego 9 </w:t>
            </w:r>
          </w:p>
          <w:p w14:paraId="7581B567" w14:textId="77777777" w:rsidR="001731FF" w:rsidRPr="00527E5B" w:rsidRDefault="001731FF" w:rsidP="006E0092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527E5B">
              <w:rPr>
                <w:bCs/>
                <w:sz w:val="20"/>
                <w:szCs w:val="20"/>
              </w:rPr>
              <w:t>40-273 Katowice</w:t>
            </w:r>
          </w:p>
          <w:p w14:paraId="7DEBE99F" w14:textId="3C7BA376" w:rsidR="001731FF" w:rsidRPr="006E0092" w:rsidRDefault="001731FF" w:rsidP="006E0092">
            <w:pPr>
              <w:spacing w:before="120"/>
              <w:jc w:val="both"/>
              <w:rPr>
                <w:color w:val="000000"/>
                <w:sz w:val="20"/>
                <w:szCs w:val="20"/>
              </w:rPr>
            </w:pPr>
            <w:r w:rsidRPr="00527E5B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527E5B">
              <w:rPr>
                <w:color w:val="000000"/>
                <w:sz w:val="20"/>
                <w:szCs w:val="20"/>
              </w:rPr>
              <w:t>:</w:t>
            </w:r>
            <w:r w:rsidR="006E0092">
              <w:rPr>
                <w:color w:val="000000"/>
                <w:sz w:val="20"/>
                <w:szCs w:val="20"/>
              </w:rPr>
              <w:t xml:space="preserve"> </w:t>
            </w:r>
            <w:r w:rsidRPr="00527E5B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1731FF" w:rsidRPr="00527E5B" w14:paraId="6507239B" w14:textId="77777777" w:rsidTr="001731F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FAD844" w14:textId="6E3ACB8B" w:rsidR="001731FF" w:rsidRPr="006E0092" w:rsidRDefault="001731FF" w:rsidP="006E0092">
            <w:pPr>
              <w:spacing w:before="120" w:after="240"/>
              <w:jc w:val="both"/>
              <w:rPr>
                <w:b/>
                <w:bCs/>
                <w:sz w:val="20"/>
                <w:szCs w:val="20"/>
              </w:rPr>
            </w:pPr>
            <w:r w:rsidRPr="006E0092">
              <w:rPr>
                <w:b/>
                <w:bCs/>
                <w:sz w:val="20"/>
                <w:szCs w:val="20"/>
              </w:rPr>
              <w:t>Pakiet 34 - Leki VIII</w:t>
            </w:r>
          </w:p>
          <w:p w14:paraId="424797BF" w14:textId="77777777" w:rsidR="001731FF" w:rsidRPr="00527E5B" w:rsidRDefault="001731FF" w:rsidP="006E0092">
            <w:pPr>
              <w:spacing w:before="60"/>
              <w:jc w:val="both"/>
              <w:rPr>
                <w:b/>
                <w:sz w:val="20"/>
                <w:szCs w:val="20"/>
              </w:rPr>
            </w:pPr>
            <w:r w:rsidRPr="00527E5B">
              <w:rPr>
                <w:b/>
                <w:sz w:val="20"/>
                <w:szCs w:val="20"/>
              </w:rPr>
              <w:t>Salus International Sp. z o.o.</w:t>
            </w:r>
          </w:p>
          <w:p w14:paraId="4F955B91" w14:textId="77777777" w:rsidR="001731FF" w:rsidRPr="00527E5B" w:rsidRDefault="001731FF" w:rsidP="006E0092">
            <w:pPr>
              <w:jc w:val="both"/>
              <w:rPr>
                <w:bCs/>
                <w:sz w:val="20"/>
                <w:szCs w:val="20"/>
              </w:rPr>
            </w:pPr>
            <w:r w:rsidRPr="00527E5B">
              <w:rPr>
                <w:bCs/>
                <w:sz w:val="20"/>
                <w:szCs w:val="20"/>
              </w:rPr>
              <w:t xml:space="preserve">ul. Gen. Kazimierza Pułaskiego 9 </w:t>
            </w:r>
          </w:p>
          <w:p w14:paraId="2FE6BA12" w14:textId="77777777" w:rsidR="001731FF" w:rsidRPr="00527E5B" w:rsidRDefault="001731FF" w:rsidP="006E0092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527E5B">
              <w:rPr>
                <w:bCs/>
                <w:sz w:val="20"/>
                <w:szCs w:val="20"/>
              </w:rPr>
              <w:t>40-273 Katowice</w:t>
            </w:r>
          </w:p>
          <w:p w14:paraId="4BF3DA36" w14:textId="772A6953" w:rsidR="001731FF" w:rsidRPr="006E0092" w:rsidRDefault="001731FF" w:rsidP="006E0092">
            <w:pPr>
              <w:spacing w:before="120"/>
              <w:jc w:val="both"/>
              <w:rPr>
                <w:color w:val="000000"/>
                <w:sz w:val="20"/>
                <w:szCs w:val="20"/>
              </w:rPr>
            </w:pPr>
            <w:r w:rsidRPr="00527E5B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527E5B">
              <w:rPr>
                <w:color w:val="000000"/>
                <w:sz w:val="20"/>
                <w:szCs w:val="20"/>
              </w:rPr>
              <w:t>:</w:t>
            </w:r>
            <w:r w:rsidR="006E0092">
              <w:rPr>
                <w:color w:val="000000"/>
                <w:sz w:val="20"/>
                <w:szCs w:val="20"/>
              </w:rPr>
              <w:t xml:space="preserve"> </w:t>
            </w:r>
            <w:r w:rsidRPr="00527E5B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1731FF" w:rsidRPr="00527E5B" w14:paraId="2CD9ABAE" w14:textId="77777777" w:rsidTr="001731F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EDD0EA" w14:textId="62C43EF3" w:rsidR="001731FF" w:rsidRPr="006E0092" w:rsidRDefault="001731FF" w:rsidP="006E0092">
            <w:pPr>
              <w:spacing w:before="120" w:after="240"/>
              <w:jc w:val="both"/>
              <w:rPr>
                <w:b/>
                <w:bCs/>
                <w:sz w:val="20"/>
                <w:szCs w:val="20"/>
              </w:rPr>
            </w:pPr>
            <w:r w:rsidRPr="006E0092">
              <w:rPr>
                <w:b/>
                <w:bCs/>
                <w:sz w:val="20"/>
                <w:szCs w:val="20"/>
              </w:rPr>
              <w:lastRenderedPageBreak/>
              <w:t>Pakiet 35 - Thiopental</w:t>
            </w:r>
          </w:p>
          <w:p w14:paraId="07749886" w14:textId="7C498FD5" w:rsidR="001731FF" w:rsidRPr="00527E5B" w:rsidRDefault="001731FF" w:rsidP="006E0092">
            <w:pPr>
              <w:spacing w:before="60"/>
              <w:jc w:val="both"/>
              <w:rPr>
                <w:b/>
                <w:sz w:val="20"/>
                <w:szCs w:val="20"/>
              </w:rPr>
            </w:pPr>
            <w:r w:rsidRPr="00527E5B">
              <w:rPr>
                <w:b/>
                <w:sz w:val="20"/>
                <w:szCs w:val="20"/>
              </w:rPr>
              <w:t>Tramco Sp</w:t>
            </w:r>
            <w:r w:rsidR="006E0092">
              <w:rPr>
                <w:b/>
                <w:sz w:val="20"/>
                <w:szCs w:val="20"/>
              </w:rPr>
              <w:t>.</w:t>
            </w:r>
            <w:r w:rsidRPr="00527E5B">
              <w:rPr>
                <w:b/>
                <w:sz w:val="20"/>
                <w:szCs w:val="20"/>
              </w:rPr>
              <w:t xml:space="preserve"> z o.o.</w:t>
            </w:r>
          </w:p>
          <w:p w14:paraId="1F0BF54B" w14:textId="2D1FCF72" w:rsidR="001731FF" w:rsidRPr="00527E5B" w:rsidRDefault="001731FF" w:rsidP="006E0092">
            <w:pPr>
              <w:jc w:val="both"/>
              <w:rPr>
                <w:bCs/>
                <w:sz w:val="20"/>
                <w:szCs w:val="20"/>
              </w:rPr>
            </w:pPr>
            <w:r w:rsidRPr="00527E5B">
              <w:rPr>
                <w:bCs/>
                <w:sz w:val="20"/>
                <w:szCs w:val="20"/>
              </w:rPr>
              <w:t>Wolskie, ul.</w:t>
            </w:r>
            <w:r w:rsidR="006E0092">
              <w:rPr>
                <w:bCs/>
                <w:sz w:val="20"/>
                <w:szCs w:val="20"/>
              </w:rPr>
              <w:t xml:space="preserve"> </w:t>
            </w:r>
            <w:r w:rsidRPr="00527E5B">
              <w:rPr>
                <w:bCs/>
                <w:sz w:val="20"/>
                <w:szCs w:val="20"/>
              </w:rPr>
              <w:t xml:space="preserve">Wolska 14 </w:t>
            </w:r>
          </w:p>
          <w:p w14:paraId="28CE02F5" w14:textId="77777777" w:rsidR="001731FF" w:rsidRPr="00527E5B" w:rsidRDefault="001731FF" w:rsidP="006E0092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527E5B">
              <w:rPr>
                <w:bCs/>
                <w:sz w:val="20"/>
                <w:szCs w:val="20"/>
              </w:rPr>
              <w:t>05-860 Płochocin</w:t>
            </w:r>
          </w:p>
          <w:p w14:paraId="65168ADA" w14:textId="41CCA2D2" w:rsidR="001731FF" w:rsidRPr="006E0092" w:rsidRDefault="001731FF" w:rsidP="006E0092">
            <w:pPr>
              <w:spacing w:before="120"/>
              <w:jc w:val="both"/>
              <w:rPr>
                <w:color w:val="000000"/>
                <w:sz w:val="20"/>
                <w:szCs w:val="20"/>
              </w:rPr>
            </w:pPr>
            <w:r w:rsidRPr="00527E5B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527E5B">
              <w:rPr>
                <w:color w:val="000000"/>
                <w:sz w:val="20"/>
                <w:szCs w:val="20"/>
              </w:rPr>
              <w:t>:</w:t>
            </w:r>
            <w:r w:rsidR="006E0092">
              <w:rPr>
                <w:color w:val="000000"/>
                <w:sz w:val="20"/>
                <w:szCs w:val="20"/>
              </w:rPr>
              <w:t xml:space="preserve"> </w:t>
            </w:r>
            <w:r w:rsidRPr="00527E5B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1731FF" w:rsidRPr="00527E5B" w14:paraId="577D108C" w14:textId="77777777" w:rsidTr="001731F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9C0DED" w14:textId="628F1D71" w:rsidR="001731FF" w:rsidRPr="006E0092" w:rsidRDefault="001731FF" w:rsidP="006E0092">
            <w:pPr>
              <w:spacing w:before="120" w:after="240"/>
              <w:jc w:val="both"/>
              <w:rPr>
                <w:b/>
                <w:bCs/>
                <w:sz w:val="20"/>
                <w:szCs w:val="20"/>
              </w:rPr>
            </w:pPr>
            <w:r w:rsidRPr="006E0092">
              <w:rPr>
                <w:b/>
                <w:bCs/>
                <w:sz w:val="20"/>
                <w:szCs w:val="20"/>
              </w:rPr>
              <w:t>Pakiet 36 - Leki IX</w:t>
            </w:r>
          </w:p>
          <w:p w14:paraId="3ECEFD29" w14:textId="6A69EF73" w:rsidR="001731FF" w:rsidRPr="00527E5B" w:rsidRDefault="001731FF" w:rsidP="006E0092">
            <w:pPr>
              <w:spacing w:before="60"/>
              <w:jc w:val="both"/>
              <w:rPr>
                <w:b/>
                <w:sz w:val="20"/>
                <w:szCs w:val="20"/>
              </w:rPr>
            </w:pPr>
            <w:r w:rsidRPr="00527E5B">
              <w:rPr>
                <w:b/>
                <w:sz w:val="20"/>
                <w:szCs w:val="20"/>
              </w:rPr>
              <w:t>Tramco Sp</w:t>
            </w:r>
            <w:r w:rsidR="006E0092">
              <w:rPr>
                <w:b/>
                <w:sz w:val="20"/>
                <w:szCs w:val="20"/>
              </w:rPr>
              <w:t>.</w:t>
            </w:r>
            <w:r w:rsidRPr="00527E5B">
              <w:rPr>
                <w:b/>
                <w:sz w:val="20"/>
                <w:szCs w:val="20"/>
              </w:rPr>
              <w:t xml:space="preserve"> z o.o.</w:t>
            </w:r>
          </w:p>
          <w:p w14:paraId="25D2F359" w14:textId="7D140982" w:rsidR="001731FF" w:rsidRPr="00527E5B" w:rsidRDefault="001731FF" w:rsidP="006E0092">
            <w:pPr>
              <w:jc w:val="both"/>
              <w:rPr>
                <w:bCs/>
                <w:sz w:val="20"/>
                <w:szCs w:val="20"/>
              </w:rPr>
            </w:pPr>
            <w:r w:rsidRPr="00527E5B">
              <w:rPr>
                <w:bCs/>
                <w:sz w:val="20"/>
                <w:szCs w:val="20"/>
              </w:rPr>
              <w:t>Wolskie, ul.</w:t>
            </w:r>
            <w:r w:rsidR="006E0092">
              <w:rPr>
                <w:bCs/>
                <w:sz w:val="20"/>
                <w:szCs w:val="20"/>
              </w:rPr>
              <w:t xml:space="preserve"> </w:t>
            </w:r>
            <w:r w:rsidRPr="00527E5B">
              <w:rPr>
                <w:bCs/>
                <w:sz w:val="20"/>
                <w:szCs w:val="20"/>
              </w:rPr>
              <w:t xml:space="preserve">Wolska 14 </w:t>
            </w:r>
          </w:p>
          <w:p w14:paraId="28CE74ED" w14:textId="77777777" w:rsidR="001731FF" w:rsidRPr="00527E5B" w:rsidRDefault="001731FF" w:rsidP="006E0092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527E5B">
              <w:rPr>
                <w:bCs/>
                <w:sz w:val="20"/>
                <w:szCs w:val="20"/>
              </w:rPr>
              <w:t>05-860 Płochocin</w:t>
            </w:r>
          </w:p>
          <w:p w14:paraId="55A28960" w14:textId="7BD46D00" w:rsidR="001731FF" w:rsidRPr="006E0092" w:rsidRDefault="001731FF" w:rsidP="006E0092">
            <w:pPr>
              <w:spacing w:before="120"/>
              <w:jc w:val="both"/>
              <w:rPr>
                <w:color w:val="000000"/>
                <w:sz w:val="20"/>
                <w:szCs w:val="20"/>
              </w:rPr>
            </w:pPr>
            <w:r w:rsidRPr="00527E5B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527E5B">
              <w:rPr>
                <w:color w:val="000000"/>
                <w:sz w:val="20"/>
                <w:szCs w:val="20"/>
              </w:rPr>
              <w:t>:</w:t>
            </w:r>
            <w:r w:rsidR="006E0092">
              <w:rPr>
                <w:color w:val="000000"/>
                <w:sz w:val="20"/>
                <w:szCs w:val="20"/>
              </w:rPr>
              <w:t xml:space="preserve"> </w:t>
            </w:r>
            <w:r w:rsidRPr="00527E5B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1731FF" w:rsidRPr="00527E5B" w14:paraId="559B16C2" w14:textId="77777777" w:rsidTr="001731F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F0C18B" w14:textId="365A5473" w:rsidR="001731FF" w:rsidRPr="00C06666" w:rsidRDefault="001731FF" w:rsidP="006E0092">
            <w:pPr>
              <w:spacing w:before="120" w:after="240"/>
              <w:jc w:val="both"/>
              <w:rPr>
                <w:b/>
                <w:bCs/>
                <w:sz w:val="20"/>
                <w:szCs w:val="20"/>
              </w:rPr>
            </w:pPr>
            <w:r w:rsidRPr="00C06666">
              <w:rPr>
                <w:b/>
                <w:bCs/>
                <w:sz w:val="20"/>
                <w:szCs w:val="20"/>
              </w:rPr>
              <w:t>Pakiet 37 - Żywienie pozajelitowe</w:t>
            </w:r>
          </w:p>
          <w:p w14:paraId="763DE6E8" w14:textId="3BE6EB3D" w:rsidR="001731FF" w:rsidRPr="00527E5B" w:rsidRDefault="001731FF" w:rsidP="006E0092">
            <w:pPr>
              <w:spacing w:before="60"/>
              <w:jc w:val="both"/>
              <w:rPr>
                <w:b/>
                <w:sz w:val="20"/>
                <w:szCs w:val="20"/>
              </w:rPr>
            </w:pPr>
            <w:r w:rsidRPr="00527E5B">
              <w:rPr>
                <w:b/>
                <w:sz w:val="20"/>
                <w:szCs w:val="20"/>
              </w:rPr>
              <w:t>Fresenius Kabi Polska Sp. z o.o.</w:t>
            </w:r>
          </w:p>
          <w:p w14:paraId="3FD04466" w14:textId="77777777" w:rsidR="001731FF" w:rsidRPr="00527E5B" w:rsidRDefault="001731FF" w:rsidP="006E0092">
            <w:pPr>
              <w:jc w:val="both"/>
              <w:rPr>
                <w:bCs/>
                <w:sz w:val="20"/>
                <w:szCs w:val="20"/>
              </w:rPr>
            </w:pPr>
            <w:r w:rsidRPr="00527E5B">
              <w:rPr>
                <w:bCs/>
                <w:sz w:val="20"/>
                <w:szCs w:val="20"/>
              </w:rPr>
              <w:t xml:space="preserve">Al. Jerozolimskie 134 </w:t>
            </w:r>
          </w:p>
          <w:p w14:paraId="33DCC91C" w14:textId="77777777" w:rsidR="001731FF" w:rsidRPr="00527E5B" w:rsidRDefault="001731FF" w:rsidP="006E0092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527E5B">
              <w:rPr>
                <w:bCs/>
                <w:sz w:val="20"/>
                <w:szCs w:val="20"/>
              </w:rPr>
              <w:t>02-305 Warszawa</w:t>
            </w:r>
          </w:p>
          <w:p w14:paraId="5D45B0C3" w14:textId="0C1EB69C" w:rsidR="001731FF" w:rsidRPr="00C06666" w:rsidRDefault="001731FF" w:rsidP="00C06666">
            <w:pPr>
              <w:spacing w:before="120"/>
              <w:jc w:val="both"/>
              <w:rPr>
                <w:color w:val="000000"/>
                <w:sz w:val="20"/>
                <w:szCs w:val="20"/>
              </w:rPr>
            </w:pPr>
            <w:r w:rsidRPr="00527E5B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527E5B">
              <w:rPr>
                <w:color w:val="000000"/>
                <w:sz w:val="20"/>
                <w:szCs w:val="20"/>
              </w:rPr>
              <w:t>:</w:t>
            </w:r>
            <w:r w:rsidR="00C06666">
              <w:rPr>
                <w:color w:val="000000"/>
                <w:sz w:val="20"/>
                <w:szCs w:val="20"/>
              </w:rPr>
              <w:t xml:space="preserve"> </w:t>
            </w:r>
            <w:r w:rsidRPr="00527E5B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1731FF" w:rsidRPr="00527E5B" w14:paraId="13D525E1" w14:textId="77777777" w:rsidTr="001731F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C4FC39" w14:textId="1150397E" w:rsidR="001731FF" w:rsidRPr="00C06666" w:rsidRDefault="001731FF" w:rsidP="006E0092">
            <w:pPr>
              <w:spacing w:before="120" w:after="240"/>
              <w:jc w:val="both"/>
              <w:rPr>
                <w:b/>
                <w:bCs/>
                <w:sz w:val="20"/>
                <w:szCs w:val="20"/>
              </w:rPr>
            </w:pPr>
            <w:r w:rsidRPr="00C06666">
              <w:rPr>
                <w:b/>
                <w:bCs/>
                <w:sz w:val="20"/>
                <w:szCs w:val="20"/>
              </w:rPr>
              <w:t>Pakiet 38 - Leki X</w:t>
            </w:r>
          </w:p>
          <w:p w14:paraId="550CF830" w14:textId="77777777" w:rsidR="001731FF" w:rsidRPr="00527E5B" w:rsidRDefault="001731FF" w:rsidP="006E0092">
            <w:pPr>
              <w:spacing w:before="60"/>
              <w:jc w:val="both"/>
              <w:rPr>
                <w:b/>
                <w:sz w:val="20"/>
                <w:szCs w:val="20"/>
              </w:rPr>
            </w:pPr>
            <w:r w:rsidRPr="00527E5B">
              <w:rPr>
                <w:b/>
                <w:sz w:val="20"/>
                <w:szCs w:val="20"/>
              </w:rPr>
              <w:t>Salus International Sp. z o.o.</w:t>
            </w:r>
          </w:p>
          <w:p w14:paraId="6D9A2F56" w14:textId="77777777" w:rsidR="001731FF" w:rsidRPr="00527E5B" w:rsidRDefault="001731FF" w:rsidP="006E0092">
            <w:pPr>
              <w:jc w:val="both"/>
              <w:rPr>
                <w:bCs/>
                <w:sz w:val="20"/>
                <w:szCs w:val="20"/>
              </w:rPr>
            </w:pPr>
            <w:r w:rsidRPr="00527E5B">
              <w:rPr>
                <w:bCs/>
                <w:sz w:val="20"/>
                <w:szCs w:val="20"/>
              </w:rPr>
              <w:t xml:space="preserve">ul. Gen. Kazimierza Pułaskiego 9 </w:t>
            </w:r>
          </w:p>
          <w:p w14:paraId="4F16F7A5" w14:textId="77777777" w:rsidR="001731FF" w:rsidRPr="00527E5B" w:rsidRDefault="001731FF" w:rsidP="006E0092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527E5B">
              <w:rPr>
                <w:bCs/>
                <w:sz w:val="20"/>
                <w:szCs w:val="20"/>
              </w:rPr>
              <w:t>40-273 Katowice</w:t>
            </w:r>
          </w:p>
          <w:p w14:paraId="6D2A88F6" w14:textId="3E29E874" w:rsidR="001731FF" w:rsidRPr="00C06666" w:rsidRDefault="001731FF" w:rsidP="00C06666">
            <w:pPr>
              <w:spacing w:before="120"/>
              <w:jc w:val="both"/>
              <w:rPr>
                <w:color w:val="000000"/>
                <w:sz w:val="20"/>
                <w:szCs w:val="20"/>
              </w:rPr>
            </w:pPr>
            <w:r w:rsidRPr="00527E5B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527E5B">
              <w:rPr>
                <w:color w:val="000000"/>
                <w:sz w:val="20"/>
                <w:szCs w:val="20"/>
              </w:rPr>
              <w:t>:</w:t>
            </w:r>
            <w:r w:rsidR="00C06666">
              <w:rPr>
                <w:color w:val="000000"/>
                <w:sz w:val="20"/>
                <w:szCs w:val="20"/>
              </w:rPr>
              <w:t xml:space="preserve"> </w:t>
            </w:r>
            <w:r w:rsidRPr="00527E5B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1731FF" w:rsidRPr="00527E5B" w14:paraId="06ED8694" w14:textId="77777777" w:rsidTr="001731F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1ADA6A" w14:textId="68C778AA" w:rsidR="001731FF" w:rsidRPr="00C06666" w:rsidRDefault="001731FF" w:rsidP="006E0092">
            <w:pPr>
              <w:spacing w:before="120" w:after="240"/>
              <w:jc w:val="both"/>
              <w:rPr>
                <w:b/>
                <w:bCs/>
                <w:sz w:val="20"/>
                <w:szCs w:val="20"/>
              </w:rPr>
            </w:pPr>
            <w:r w:rsidRPr="00C06666">
              <w:rPr>
                <w:b/>
                <w:bCs/>
                <w:sz w:val="20"/>
                <w:szCs w:val="20"/>
              </w:rPr>
              <w:t>Pakiet 39 - Leki XI</w:t>
            </w:r>
          </w:p>
          <w:p w14:paraId="6839FEC1" w14:textId="77777777" w:rsidR="001731FF" w:rsidRPr="00527E5B" w:rsidRDefault="001731FF" w:rsidP="006E0092">
            <w:pPr>
              <w:spacing w:before="60"/>
              <w:jc w:val="both"/>
              <w:rPr>
                <w:b/>
                <w:sz w:val="20"/>
                <w:szCs w:val="20"/>
              </w:rPr>
            </w:pPr>
            <w:r w:rsidRPr="00527E5B">
              <w:rPr>
                <w:b/>
                <w:sz w:val="20"/>
                <w:szCs w:val="20"/>
              </w:rPr>
              <w:t>Salus International Sp. z o.o.</w:t>
            </w:r>
          </w:p>
          <w:p w14:paraId="13EF21D6" w14:textId="77777777" w:rsidR="001731FF" w:rsidRPr="00527E5B" w:rsidRDefault="001731FF" w:rsidP="006E0092">
            <w:pPr>
              <w:jc w:val="both"/>
              <w:rPr>
                <w:bCs/>
                <w:sz w:val="20"/>
                <w:szCs w:val="20"/>
              </w:rPr>
            </w:pPr>
            <w:r w:rsidRPr="00527E5B">
              <w:rPr>
                <w:bCs/>
                <w:sz w:val="20"/>
                <w:szCs w:val="20"/>
              </w:rPr>
              <w:t xml:space="preserve">ul. Gen. Kazimierza Pułaskiego 9 </w:t>
            </w:r>
          </w:p>
          <w:p w14:paraId="57F1BB8C" w14:textId="77777777" w:rsidR="001731FF" w:rsidRPr="00527E5B" w:rsidRDefault="001731FF" w:rsidP="006E0092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527E5B">
              <w:rPr>
                <w:bCs/>
                <w:sz w:val="20"/>
                <w:szCs w:val="20"/>
              </w:rPr>
              <w:t>40-273 Katowice</w:t>
            </w:r>
          </w:p>
          <w:p w14:paraId="7C41E4A5" w14:textId="51C7779E" w:rsidR="001731FF" w:rsidRPr="00C06666" w:rsidRDefault="001731FF" w:rsidP="00C06666">
            <w:pPr>
              <w:spacing w:before="120"/>
              <w:jc w:val="both"/>
              <w:rPr>
                <w:color w:val="000000"/>
                <w:sz w:val="20"/>
                <w:szCs w:val="20"/>
              </w:rPr>
            </w:pPr>
            <w:r w:rsidRPr="00527E5B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527E5B">
              <w:rPr>
                <w:color w:val="000000"/>
                <w:sz w:val="20"/>
                <w:szCs w:val="20"/>
              </w:rPr>
              <w:t>:</w:t>
            </w:r>
            <w:r w:rsidR="00C06666">
              <w:rPr>
                <w:color w:val="000000"/>
                <w:sz w:val="20"/>
                <w:szCs w:val="20"/>
              </w:rPr>
              <w:t xml:space="preserve"> </w:t>
            </w:r>
            <w:r w:rsidRPr="00527E5B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1731FF" w:rsidRPr="00527E5B" w14:paraId="1F56E955" w14:textId="77777777" w:rsidTr="001731F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50A053" w14:textId="6C44DAD0" w:rsidR="001731FF" w:rsidRPr="00C06666" w:rsidRDefault="001731FF" w:rsidP="006E0092">
            <w:pPr>
              <w:spacing w:before="120" w:after="240"/>
              <w:jc w:val="both"/>
              <w:rPr>
                <w:b/>
                <w:bCs/>
                <w:sz w:val="20"/>
                <w:szCs w:val="20"/>
              </w:rPr>
            </w:pPr>
            <w:r w:rsidRPr="00C06666">
              <w:rPr>
                <w:b/>
                <w:bCs/>
                <w:sz w:val="20"/>
                <w:szCs w:val="20"/>
              </w:rPr>
              <w:t>Pakiet 40 - Dacarbazine</w:t>
            </w:r>
          </w:p>
          <w:p w14:paraId="6D2371B5" w14:textId="77777777" w:rsidR="001731FF" w:rsidRPr="00527E5B" w:rsidRDefault="001731FF" w:rsidP="006E0092">
            <w:pPr>
              <w:spacing w:before="60"/>
              <w:jc w:val="both"/>
              <w:rPr>
                <w:b/>
                <w:sz w:val="20"/>
                <w:szCs w:val="20"/>
              </w:rPr>
            </w:pPr>
            <w:r w:rsidRPr="00527E5B">
              <w:rPr>
                <w:b/>
                <w:sz w:val="20"/>
                <w:szCs w:val="20"/>
              </w:rPr>
              <w:t>Asclepios S.A.</w:t>
            </w:r>
          </w:p>
          <w:p w14:paraId="03CE19A1" w14:textId="34F001B7" w:rsidR="001731FF" w:rsidRPr="00527E5B" w:rsidRDefault="00C06666" w:rsidP="006E0092"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1731FF" w:rsidRPr="00527E5B">
              <w:rPr>
                <w:bCs/>
                <w:sz w:val="20"/>
                <w:szCs w:val="20"/>
              </w:rPr>
              <w:t xml:space="preserve">Hubska 44 </w:t>
            </w:r>
          </w:p>
          <w:p w14:paraId="14B9E61F" w14:textId="77777777" w:rsidR="001731FF" w:rsidRPr="00527E5B" w:rsidRDefault="001731FF" w:rsidP="006E0092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527E5B">
              <w:rPr>
                <w:bCs/>
                <w:sz w:val="20"/>
                <w:szCs w:val="20"/>
              </w:rPr>
              <w:t>50-502 Wrocław</w:t>
            </w:r>
          </w:p>
          <w:p w14:paraId="1610D8B9" w14:textId="707DB2CA" w:rsidR="001731FF" w:rsidRPr="00C06666" w:rsidRDefault="001731FF" w:rsidP="00C06666">
            <w:pPr>
              <w:spacing w:before="120"/>
              <w:jc w:val="both"/>
              <w:rPr>
                <w:color w:val="000000"/>
                <w:sz w:val="20"/>
                <w:szCs w:val="20"/>
              </w:rPr>
            </w:pPr>
            <w:r w:rsidRPr="00527E5B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527E5B">
              <w:rPr>
                <w:color w:val="000000"/>
                <w:sz w:val="20"/>
                <w:szCs w:val="20"/>
              </w:rPr>
              <w:t>:</w:t>
            </w:r>
            <w:r w:rsidR="00C06666">
              <w:rPr>
                <w:color w:val="000000"/>
                <w:sz w:val="20"/>
                <w:szCs w:val="20"/>
              </w:rPr>
              <w:t xml:space="preserve"> </w:t>
            </w:r>
            <w:r w:rsidRPr="00527E5B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1731FF" w:rsidRPr="00527E5B" w14:paraId="0CFAE5F4" w14:textId="77777777" w:rsidTr="001731F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42173A" w14:textId="2140E998" w:rsidR="001731FF" w:rsidRPr="00C06666" w:rsidRDefault="001731FF" w:rsidP="006E0092">
            <w:pPr>
              <w:spacing w:before="120" w:after="240"/>
              <w:jc w:val="both"/>
              <w:rPr>
                <w:b/>
                <w:bCs/>
                <w:sz w:val="20"/>
                <w:szCs w:val="20"/>
              </w:rPr>
            </w:pPr>
            <w:r w:rsidRPr="00C06666">
              <w:rPr>
                <w:b/>
                <w:bCs/>
                <w:sz w:val="20"/>
                <w:szCs w:val="20"/>
              </w:rPr>
              <w:t>Pakiet 41 - Apalutamidum</w:t>
            </w:r>
          </w:p>
          <w:p w14:paraId="5681F27F" w14:textId="044B996F" w:rsidR="001731FF" w:rsidRPr="00527E5B" w:rsidRDefault="001731FF" w:rsidP="006E0092">
            <w:pPr>
              <w:spacing w:before="60"/>
              <w:jc w:val="both"/>
              <w:rPr>
                <w:b/>
                <w:sz w:val="20"/>
                <w:szCs w:val="20"/>
              </w:rPr>
            </w:pPr>
            <w:r w:rsidRPr="00527E5B">
              <w:rPr>
                <w:b/>
                <w:sz w:val="20"/>
                <w:szCs w:val="20"/>
              </w:rPr>
              <w:t xml:space="preserve">Janssen - Cilag Polska </w:t>
            </w:r>
            <w:r w:rsidR="00C06666">
              <w:rPr>
                <w:b/>
                <w:sz w:val="20"/>
                <w:szCs w:val="20"/>
              </w:rPr>
              <w:t>S</w:t>
            </w:r>
            <w:r w:rsidRPr="00527E5B">
              <w:rPr>
                <w:b/>
                <w:sz w:val="20"/>
                <w:szCs w:val="20"/>
              </w:rPr>
              <w:t>p. z o.o.</w:t>
            </w:r>
          </w:p>
          <w:p w14:paraId="5240D797" w14:textId="117AC8F1" w:rsidR="001731FF" w:rsidRPr="00527E5B" w:rsidRDefault="00C06666" w:rsidP="006E0092"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1731FF" w:rsidRPr="00527E5B">
              <w:rPr>
                <w:bCs/>
                <w:sz w:val="20"/>
                <w:szCs w:val="20"/>
              </w:rPr>
              <w:t xml:space="preserve">Iłżecka 24 </w:t>
            </w:r>
          </w:p>
          <w:p w14:paraId="1C9B9373" w14:textId="77777777" w:rsidR="001731FF" w:rsidRPr="00527E5B" w:rsidRDefault="001731FF" w:rsidP="006E0092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527E5B">
              <w:rPr>
                <w:bCs/>
                <w:sz w:val="20"/>
                <w:szCs w:val="20"/>
              </w:rPr>
              <w:t>02-135 Warszawa</w:t>
            </w:r>
          </w:p>
          <w:p w14:paraId="48EED1FE" w14:textId="55B0273E" w:rsidR="001731FF" w:rsidRPr="00C06666" w:rsidRDefault="001731FF" w:rsidP="00C06666">
            <w:pPr>
              <w:spacing w:before="120"/>
              <w:jc w:val="both"/>
              <w:rPr>
                <w:color w:val="000000"/>
                <w:sz w:val="20"/>
                <w:szCs w:val="20"/>
              </w:rPr>
            </w:pPr>
            <w:r w:rsidRPr="00527E5B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527E5B">
              <w:rPr>
                <w:color w:val="000000"/>
                <w:sz w:val="20"/>
                <w:szCs w:val="20"/>
              </w:rPr>
              <w:t>:</w:t>
            </w:r>
            <w:r w:rsidR="00C06666">
              <w:rPr>
                <w:color w:val="000000"/>
                <w:sz w:val="20"/>
                <w:szCs w:val="20"/>
              </w:rPr>
              <w:t xml:space="preserve"> </w:t>
            </w:r>
            <w:r w:rsidRPr="00527E5B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1731FF" w:rsidRPr="00527E5B" w14:paraId="613B41A2" w14:textId="77777777" w:rsidTr="001731F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546B9B" w14:textId="61DE6132" w:rsidR="001731FF" w:rsidRPr="00C06666" w:rsidRDefault="001731FF" w:rsidP="006E0092">
            <w:pPr>
              <w:spacing w:before="120" w:after="240"/>
              <w:jc w:val="both"/>
              <w:rPr>
                <w:b/>
                <w:bCs/>
                <w:sz w:val="20"/>
                <w:szCs w:val="20"/>
              </w:rPr>
            </w:pPr>
            <w:r w:rsidRPr="00C06666">
              <w:rPr>
                <w:b/>
                <w:bCs/>
                <w:sz w:val="20"/>
                <w:szCs w:val="20"/>
              </w:rPr>
              <w:t>Pakiet 42 - Colecalciferol</w:t>
            </w:r>
          </w:p>
          <w:p w14:paraId="11B0C1FF" w14:textId="77777777" w:rsidR="001731FF" w:rsidRPr="00527E5B" w:rsidRDefault="001731FF" w:rsidP="006E0092">
            <w:pPr>
              <w:spacing w:before="60"/>
              <w:jc w:val="both"/>
              <w:rPr>
                <w:b/>
                <w:sz w:val="20"/>
                <w:szCs w:val="20"/>
              </w:rPr>
            </w:pPr>
            <w:r w:rsidRPr="00527E5B">
              <w:rPr>
                <w:b/>
                <w:sz w:val="20"/>
                <w:szCs w:val="20"/>
              </w:rPr>
              <w:t>Salus International Sp. z o.o.</w:t>
            </w:r>
          </w:p>
          <w:p w14:paraId="450F1F50" w14:textId="77777777" w:rsidR="001731FF" w:rsidRPr="00527E5B" w:rsidRDefault="001731FF" w:rsidP="006E0092">
            <w:pPr>
              <w:jc w:val="both"/>
              <w:rPr>
                <w:bCs/>
                <w:sz w:val="20"/>
                <w:szCs w:val="20"/>
              </w:rPr>
            </w:pPr>
            <w:r w:rsidRPr="00527E5B">
              <w:rPr>
                <w:bCs/>
                <w:sz w:val="20"/>
                <w:szCs w:val="20"/>
              </w:rPr>
              <w:t xml:space="preserve">ul. Gen. Kazimierza Pułaskiego 9 </w:t>
            </w:r>
          </w:p>
          <w:p w14:paraId="70312B6F" w14:textId="77777777" w:rsidR="001731FF" w:rsidRPr="00527E5B" w:rsidRDefault="001731FF" w:rsidP="006E0092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527E5B">
              <w:rPr>
                <w:bCs/>
                <w:sz w:val="20"/>
                <w:szCs w:val="20"/>
              </w:rPr>
              <w:t>40-273 Katowice</w:t>
            </w:r>
          </w:p>
          <w:p w14:paraId="14858490" w14:textId="121BDE72" w:rsidR="001731FF" w:rsidRPr="00C06666" w:rsidRDefault="001731FF" w:rsidP="00C06666">
            <w:pPr>
              <w:spacing w:before="120"/>
              <w:jc w:val="both"/>
              <w:rPr>
                <w:color w:val="000000"/>
                <w:sz w:val="20"/>
                <w:szCs w:val="20"/>
              </w:rPr>
            </w:pPr>
            <w:r w:rsidRPr="00527E5B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527E5B">
              <w:rPr>
                <w:color w:val="000000"/>
                <w:sz w:val="20"/>
                <w:szCs w:val="20"/>
              </w:rPr>
              <w:t>:</w:t>
            </w:r>
            <w:r w:rsidR="00C06666">
              <w:rPr>
                <w:color w:val="000000"/>
                <w:sz w:val="20"/>
                <w:szCs w:val="20"/>
              </w:rPr>
              <w:t xml:space="preserve"> </w:t>
            </w:r>
            <w:r w:rsidRPr="00527E5B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1731FF" w:rsidRPr="00527E5B" w14:paraId="3A45D2B2" w14:textId="77777777" w:rsidTr="001731F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51BBF8" w14:textId="52317C60" w:rsidR="001731FF" w:rsidRPr="00C06666" w:rsidRDefault="001731FF" w:rsidP="006E0092">
            <w:pPr>
              <w:spacing w:before="120" w:after="240"/>
              <w:jc w:val="both"/>
              <w:rPr>
                <w:b/>
                <w:bCs/>
                <w:sz w:val="20"/>
                <w:szCs w:val="20"/>
              </w:rPr>
            </w:pPr>
            <w:r w:rsidRPr="00C06666">
              <w:rPr>
                <w:b/>
                <w:bCs/>
                <w:sz w:val="20"/>
                <w:szCs w:val="20"/>
              </w:rPr>
              <w:lastRenderedPageBreak/>
              <w:t>Pakiet 43 - Ibuprofen</w:t>
            </w:r>
          </w:p>
          <w:p w14:paraId="0FA4E3F3" w14:textId="6A94AAF4" w:rsidR="001731FF" w:rsidRPr="00527E5B" w:rsidRDefault="001731FF" w:rsidP="006E0092">
            <w:pPr>
              <w:spacing w:before="60"/>
              <w:jc w:val="both"/>
              <w:rPr>
                <w:b/>
                <w:sz w:val="20"/>
                <w:szCs w:val="20"/>
              </w:rPr>
            </w:pPr>
            <w:r w:rsidRPr="00527E5B">
              <w:rPr>
                <w:b/>
                <w:sz w:val="20"/>
                <w:szCs w:val="20"/>
              </w:rPr>
              <w:t xml:space="preserve">Aesculap Chifa </w:t>
            </w:r>
            <w:r w:rsidR="00C06666">
              <w:rPr>
                <w:b/>
                <w:sz w:val="20"/>
                <w:szCs w:val="20"/>
              </w:rPr>
              <w:t>Sp. z o.o.</w:t>
            </w:r>
          </w:p>
          <w:p w14:paraId="43C9A65C" w14:textId="77777777" w:rsidR="001731FF" w:rsidRPr="00527E5B" w:rsidRDefault="001731FF" w:rsidP="006E0092">
            <w:pPr>
              <w:jc w:val="both"/>
              <w:rPr>
                <w:bCs/>
                <w:sz w:val="20"/>
                <w:szCs w:val="20"/>
              </w:rPr>
            </w:pPr>
            <w:r w:rsidRPr="00527E5B">
              <w:rPr>
                <w:bCs/>
                <w:sz w:val="20"/>
                <w:szCs w:val="20"/>
              </w:rPr>
              <w:t xml:space="preserve">ul. Tysiąclecia 14 </w:t>
            </w:r>
          </w:p>
          <w:p w14:paraId="2A000365" w14:textId="77777777" w:rsidR="001731FF" w:rsidRPr="00527E5B" w:rsidRDefault="001731FF" w:rsidP="006E0092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527E5B">
              <w:rPr>
                <w:bCs/>
                <w:sz w:val="20"/>
                <w:szCs w:val="20"/>
              </w:rPr>
              <w:t>64-300 Nowy Tomyśl</w:t>
            </w:r>
          </w:p>
          <w:p w14:paraId="39061AFB" w14:textId="19ED26A2" w:rsidR="001731FF" w:rsidRPr="00C06666" w:rsidRDefault="001731FF" w:rsidP="00C06666">
            <w:pPr>
              <w:spacing w:before="120"/>
              <w:jc w:val="both"/>
              <w:rPr>
                <w:color w:val="000000"/>
                <w:sz w:val="20"/>
                <w:szCs w:val="20"/>
              </w:rPr>
            </w:pPr>
            <w:r w:rsidRPr="00527E5B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527E5B">
              <w:rPr>
                <w:color w:val="000000"/>
                <w:sz w:val="20"/>
                <w:szCs w:val="20"/>
              </w:rPr>
              <w:t>:</w:t>
            </w:r>
            <w:r w:rsidR="00C06666">
              <w:rPr>
                <w:color w:val="000000"/>
                <w:sz w:val="20"/>
                <w:szCs w:val="20"/>
              </w:rPr>
              <w:t xml:space="preserve"> </w:t>
            </w:r>
            <w:r w:rsidRPr="00527E5B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1731FF" w:rsidRPr="00527E5B" w14:paraId="7191E171" w14:textId="77777777" w:rsidTr="001731F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B0C365" w14:textId="39EFC615" w:rsidR="001731FF" w:rsidRPr="00C06666" w:rsidRDefault="001731FF" w:rsidP="006E0092">
            <w:pPr>
              <w:spacing w:before="120" w:after="240"/>
              <w:jc w:val="both"/>
              <w:rPr>
                <w:b/>
                <w:bCs/>
                <w:sz w:val="20"/>
                <w:szCs w:val="20"/>
              </w:rPr>
            </w:pPr>
            <w:r w:rsidRPr="00C06666">
              <w:rPr>
                <w:b/>
                <w:bCs/>
                <w:sz w:val="20"/>
                <w:szCs w:val="20"/>
              </w:rPr>
              <w:t>Pakiet 44 - Ocrelizumabum</w:t>
            </w:r>
          </w:p>
          <w:p w14:paraId="4F44AD2B" w14:textId="77777777" w:rsidR="001731FF" w:rsidRPr="00527E5B" w:rsidRDefault="001731FF" w:rsidP="006E0092">
            <w:pPr>
              <w:spacing w:before="60"/>
              <w:jc w:val="both"/>
              <w:rPr>
                <w:b/>
                <w:sz w:val="20"/>
                <w:szCs w:val="20"/>
              </w:rPr>
            </w:pPr>
            <w:r w:rsidRPr="00527E5B">
              <w:rPr>
                <w:b/>
                <w:sz w:val="20"/>
                <w:szCs w:val="20"/>
              </w:rPr>
              <w:t>Roche Polska Sp. z o.o.</w:t>
            </w:r>
          </w:p>
          <w:p w14:paraId="18B41C4C" w14:textId="7603CC10" w:rsidR="001731FF" w:rsidRPr="00527E5B" w:rsidRDefault="00C06666" w:rsidP="006E0092"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1731FF" w:rsidRPr="00527E5B">
              <w:rPr>
                <w:bCs/>
                <w:sz w:val="20"/>
                <w:szCs w:val="20"/>
              </w:rPr>
              <w:t xml:space="preserve">Domaniewska 28 </w:t>
            </w:r>
          </w:p>
          <w:p w14:paraId="50AE42A3" w14:textId="77777777" w:rsidR="001731FF" w:rsidRPr="00527E5B" w:rsidRDefault="001731FF" w:rsidP="006E0092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527E5B">
              <w:rPr>
                <w:bCs/>
                <w:sz w:val="20"/>
                <w:szCs w:val="20"/>
              </w:rPr>
              <w:t>02-672 Warszawa</w:t>
            </w:r>
          </w:p>
          <w:p w14:paraId="4D55D9D0" w14:textId="5F2D9591" w:rsidR="001731FF" w:rsidRPr="00C06666" w:rsidRDefault="001731FF" w:rsidP="00C06666">
            <w:pPr>
              <w:spacing w:before="120"/>
              <w:jc w:val="both"/>
              <w:rPr>
                <w:color w:val="000000"/>
                <w:sz w:val="20"/>
                <w:szCs w:val="20"/>
              </w:rPr>
            </w:pPr>
            <w:r w:rsidRPr="00527E5B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527E5B">
              <w:rPr>
                <w:color w:val="000000"/>
                <w:sz w:val="20"/>
                <w:szCs w:val="20"/>
              </w:rPr>
              <w:t>:</w:t>
            </w:r>
            <w:r w:rsidR="00C06666">
              <w:rPr>
                <w:color w:val="000000"/>
                <w:sz w:val="20"/>
                <w:szCs w:val="20"/>
              </w:rPr>
              <w:t xml:space="preserve"> </w:t>
            </w:r>
            <w:r w:rsidRPr="00527E5B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1731FF" w:rsidRPr="00527E5B" w14:paraId="43F76833" w14:textId="77777777" w:rsidTr="001731F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82A6F0" w14:textId="72CFC2C6" w:rsidR="001731FF" w:rsidRPr="00C06666" w:rsidRDefault="001731FF" w:rsidP="006E0092">
            <w:pPr>
              <w:spacing w:before="120" w:after="240"/>
              <w:jc w:val="both"/>
              <w:rPr>
                <w:b/>
                <w:bCs/>
                <w:sz w:val="20"/>
                <w:szCs w:val="20"/>
              </w:rPr>
            </w:pPr>
            <w:r w:rsidRPr="00C06666">
              <w:rPr>
                <w:b/>
                <w:bCs/>
                <w:sz w:val="20"/>
                <w:szCs w:val="20"/>
              </w:rPr>
              <w:t>Pakiet 45 - Antybiotyki II</w:t>
            </w:r>
          </w:p>
          <w:p w14:paraId="234AF478" w14:textId="080C9590" w:rsidR="001731FF" w:rsidRPr="00527E5B" w:rsidRDefault="001731FF" w:rsidP="006E0092">
            <w:pPr>
              <w:spacing w:before="60"/>
              <w:jc w:val="both"/>
              <w:rPr>
                <w:b/>
                <w:sz w:val="20"/>
                <w:szCs w:val="20"/>
              </w:rPr>
            </w:pPr>
            <w:r w:rsidRPr="00527E5B">
              <w:rPr>
                <w:b/>
                <w:sz w:val="20"/>
                <w:szCs w:val="20"/>
              </w:rPr>
              <w:t xml:space="preserve">Aesculap Chifa </w:t>
            </w:r>
            <w:r w:rsidR="00C06666">
              <w:rPr>
                <w:b/>
                <w:sz w:val="20"/>
                <w:szCs w:val="20"/>
              </w:rPr>
              <w:t>Sp. z o.o.</w:t>
            </w:r>
          </w:p>
          <w:p w14:paraId="0D916AAD" w14:textId="77777777" w:rsidR="001731FF" w:rsidRPr="00527E5B" w:rsidRDefault="001731FF" w:rsidP="006E0092">
            <w:pPr>
              <w:jc w:val="both"/>
              <w:rPr>
                <w:bCs/>
                <w:sz w:val="20"/>
                <w:szCs w:val="20"/>
              </w:rPr>
            </w:pPr>
            <w:r w:rsidRPr="00527E5B">
              <w:rPr>
                <w:bCs/>
                <w:sz w:val="20"/>
                <w:szCs w:val="20"/>
              </w:rPr>
              <w:t xml:space="preserve">ul. Tysiąclecia 14 </w:t>
            </w:r>
          </w:p>
          <w:p w14:paraId="1EB6227A" w14:textId="77777777" w:rsidR="001731FF" w:rsidRPr="00527E5B" w:rsidRDefault="001731FF" w:rsidP="006E0092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527E5B">
              <w:rPr>
                <w:bCs/>
                <w:sz w:val="20"/>
                <w:szCs w:val="20"/>
              </w:rPr>
              <w:t>64-300 Nowy Tomyśl</w:t>
            </w:r>
          </w:p>
          <w:p w14:paraId="6F8E5FA0" w14:textId="570D5363" w:rsidR="001731FF" w:rsidRPr="00C06666" w:rsidRDefault="001731FF" w:rsidP="00C06666">
            <w:pPr>
              <w:spacing w:before="120"/>
              <w:jc w:val="both"/>
              <w:rPr>
                <w:color w:val="000000"/>
                <w:sz w:val="20"/>
                <w:szCs w:val="20"/>
              </w:rPr>
            </w:pPr>
            <w:r w:rsidRPr="00527E5B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527E5B">
              <w:rPr>
                <w:color w:val="000000"/>
                <w:sz w:val="20"/>
                <w:szCs w:val="20"/>
              </w:rPr>
              <w:t>:</w:t>
            </w:r>
            <w:r w:rsidR="00C06666">
              <w:rPr>
                <w:color w:val="000000"/>
                <w:sz w:val="20"/>
                <w:szCs w:val="20"/>
              </w:rPr>
              <w:t xml:space="preserve"> </w:t>
            </w:r>
            <w:r w:rsidRPr="00527E5B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1731FF" w:rsidRPr="00527E5B" w14:paraId="58CC0658" w14:textId="77777777" w:rsidTr="001731F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654146" w14:textId="3544EC76" w:rsidR="001731FF" w:rsidRPr="00C06666" w:rsidRDefault="001731FF" w:rsidP="006E0092">
            <w:pPr>
              <w:spacing w:before="120" w:after="240"/>
              <w:jc w:val="both"/>
              <w:rPr>
                <w:b/>
                <w:bCs/>
                <w:sz w:val="20"/>
                <w:szCs w:val="20"/>
              </w:rPr>
            </w:pPr>
            <w:r w:rsidRPr="00C06666">
              <w:rPr>
                <w:b/>
                <w:bCs/>
                <w:sz w:val="20"/>
                <w:szCs w:val="20"/>
              </w:rPr>
              <w:t>Pakiet 46 - Płyny infuzyjne I</w:t>
            </w:r>
          </w:p>
          <w:p w14:paraId="1885DE9E" w14:textId="7A1076A1" w:rsidR="001731FF" w:rsidRPr="00527E5B" w:rsidRDefault="001731FF" w:rsidP="006E0092">
            <w:pPr>
              <w:spacing w:before="60"/>
              <w:jc w:val="both"/>
              <w:rPr>
                <w:b/>
                <w:sz w:val="20"/>
                <w:szCs w:val="20"/>
              </w:rPr>
            </w:pPr>
            <w:r w:rsidRPr="00527E5B">
              <w:rPr>
                <w:b/>
                <w:sz w:val="20"/>
                <w:szCs w:val="20"/>
              </w:rPr>
              <w:t xml:space="preserve">Aesculap Chifa </w:t>
            </w:r>
            <w:r w:rsidR="00C06666">
              <w:rPr>
                <w:b/>
                <w:sz w:val="20"/>
                <w:szCs w:val="20"/>
              </w:rPr>
              <w:t>Sp. z o.o.</w:t>
            </w:r>
          </w:p>
          <w:p w14:paraId="62BA121D" w14:textId="77777777" w:rsidR="001731FF" w:rsidRPr="00527E5B" w:rsidRDefault="001731FF" w:rsidP="006E0092">
            <w:pPr>
              <w:jc w:val="both"/>
              <w:rPr>
                <w:bCs/>
                <w:sz w:val="20"/>
                <w:szCs w:val="20"/>
              </w:rPr>
            </w:pPr>
            <w:r w:rsidRPr="00527E5B">
              <w:rPr>
                <w:bCs/>
                <w:sz w:val="20"/>
                <w:szCs w:val="20"/>
              </w:rPr>
              <w:t xml:space="preserve">ul. Tysiąclecia 14 </w:t>
            </w:r>
          </w:p>
          <w:p w14:paraId="1755BDA7" w14:textId="77777777" w:rsidR="001731FF" w:rsidRPr="00527E5B" w:rsidRDefault="001731FF" w:rsidP="006E0092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527E5B">
              <w:rPr>
                <w:bCs/>
                <w:sz w:val="20"/>
                <w:szCs w:val="20"/>
              </w:rPr>
              <w:t>64-300 Nowy Tomyśl</w:t>
            </w:r>
          </w:p>
          <w:p w14:paraId="41363CEC" w14:textId="03A7EFE1" w:rsidR="001731FF" w:rsidRPr="00C06666" w:rsidRDefault="001731FF" w:rsidP="00C06666">
            <w:pPr>
              <w:spacing w:before="120"/>
              <w:jc w:val="both"/>
              <w:rPr>
                <w:color w:val="000000"/>
                <w:sz w:val="20"/>
                <w:szCs w:val="20"/>
              </w:rPr>
            </w:pPr>
            <w:r w:rsidRPr="00527E5B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527E5B">
              <w:rPr>
                <w:color w:val="000000"/>
                <w:sz w:val="20"/>
                <w:szCs w:val="20"/>
              </w:rPr>
              <w:t>:</w:t>
            </w:r>
            <w:r w:rsidR="00C06666">
              <w:rPr>
                <w:color w:val="000000"/>
                <w:sz w:val="20"/>
                <w:szCs w:val="20"/>
              </w:rPr>
              <w:t xml:space="preserve"> </w:t>
            </w:r>
            <w:r w:rsidRPr="00527E5B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1731FF" w:rsidRPr="00527E5B" w14:paraId="79E54264" w14:textId="77777777" w:rsidTr="001731F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1C4B4B" w14:textId="5CAA48ED" w:rsidR="001731FF" w:rsidRPr="00C06666" w:rsidRDefault="001731FF" w:rsidP="006E0092">
            <w:pPr>
              <w:spacing w:before="120" w:after="240"/>
              <w:jc w:val="both"/>
              <w:rPr>
                <w:b/>
                <w:bCs/>
                <w:sz w:val="20"/>
                <w:szCs w:val="20"/>
              </w:rPr>
            </w:pPr>
            <w:r w:rsidRPr="00C06666">
              <w:rPr>
                <w:b/>
                <w:bCs/>
                <w:sz w:val="20"/>
                <w:szCs w:val="20"/>
              </w:rPr>
              <w:t>Pakiet 47 - Insuliny III</w:t>
            </w:r>
          </w:p>
          <w:p w14:paraId="26813040" w14:textId="77777777" w:rsidR="001731FF" w:rsidRPr="00527E5B" w:rsidRDefault="001731FF" w:rsidP="006E0092">
            <w:pPr>
              <w:spacing w:before="60"/>
              <w:jc w:val="both"/>
              <w:rPr>
                <w:b/>
                <w:sz w:val="20"/>
                <w:szCs w:val="20"/>
              </w:rPr>
            </w:pPr>
            <w:r w:rsidRPr="00527E5B">
              <w:rPr>
                <w:b/>
                <w:sz w:val="20"/>
                <w:szCs w:val="20"/>
              </w:rPr>
              <w:t>Salus International Sp. z o.o.</w:t>
            </w:r>
          </w:p>
          <w:p w14:paraId="4524BCF9" w14:textId="77777777" w:rsidR="001731FF" w:rsidRPr="00527E5B" w:rsidRDefault="001731FF" w:rsidP="006E0092">
            <w:pPr>
              <w:jc w:val="both"/>
              <w:rPr>
                <w:bCs/>
                <w:sz w:val="20"/>
                <w:szCs w:val="20"/>
              </w:rPr>
            </w:pPr>
            <w:r w:rsidRPr="00527E5B">
              <w:rPr>
                <w:bCs/>
                <w:sz w:val="20"/>
                <w:szCs w:val="20"/>
              </w:rPr>
              <w:t xml:space="preserve">ul. Gen. Kazimierza Pułaskiego 9 </w:t>
            </w:r>
          </w:p>
          <w:p w14:paraId="2D727F5D" w14:textId="77777777" w:rsidR="001731FF" w:rsidRPr="00527E5B" w:rsidRDefault="001731FF" w:rsidP="006E0092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527E5B">
              <w:rPr>
                <w:bCs/>
                <w:sz w:val="20"/>
                <w:szCs w:val="20"/>
              </w:rPr>
              <w:t>40-273 Katowice</w:t>
            </w:r>
          </w:p>
          <w:p w14:paraId="458AD39F" w14:textId="0D22262B" w:rsidR="001731FF" w:rsidRPr="00C06666" w:rsidRDefault="001731FF" w:rsidP="00C06666">
            <w:pPr>
              <w:spacing w:before="120"/>
              <w:jc w:val="both"/>
              <w:rPr>
                <w:color w:val="000000"/>
                <w:sz w:val="20"/>
                <w:szCs w:val="20"/>
              </w:rPr>
            </w:pPr>
            <w:r w:rsidRPr="00527E5B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527E5B">
              <w:rPr>
                <w:color w:val="000000"/>
                <w:sz w:val="20"/>
                <w:szCs w:val="20"/>
              </w:rPr>
              <w:t>:</w:t>
            </w:r>
            <w:r w:rsidR="00C06666">
              <w:rPr>
                <w:color w:val="000000"/>
                <w:sz w:val="20"/>
                <w:szCs w:val="20"/>
              </w:rPr>
              <w:t xml:space="preserve"> </w:t>
            </w:r>
            <w:r w:rsidRPr="00527E5B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1731FF" w:rsidRPr="00527E5B" w14:paraId="497DCB77" w14:textId="77777777" w:rsidTr="001731F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30E90B" w14:textId="721EF2DF" w:rsidR="001731FF" w:rsidRPr="00C06666" w:rsidRDefault="001731FF" w:rsidP="006E0092">
            <w:pPr>
              <w:spacing w:before="120" w:after="240"/>
              <w:jc w:val="both"/>
              <w:rPr>
                <w:b/>
                <w:bCs/>
                <w:sz w:val="20"/>
                <w:szCs w:val="20"/>
              </w:rPr>
            </w:pPr>
            <w:r w:rsidRPr="00C06666">
              <w:rPr>
                <w:b/>
                <w:bCs/>
                <w:sz w:val="20"/>
                <w:szCs w:val="20"/>
              </w:rPr>
              <w:t>Pakiet 48 - Leki XII</w:t>
            </w:r>
          </w:p>
          <w:p w14:paraId="4E69286E" w14:textId="77777777" w:rsidR="001731FF" w:rsidRPr="00527E5B" w:rsidRDefault="001731FF" w:rsidP="006E0092">
            <w:pPr>
              <w:spacing w:before="60"/>
              <w:jc w:val="both"/>
              <w:rPr>
                <w:b/>
                <w:sz w:val="20"/>
                <w:szCs w:val="20"/>
              </w:rPr>
            </w:pPr>
            <w:r w:rsidRPr="00527E5B">
              <w:rPr>
                <w:b/>
                <w:sz w:val="20"/>
                <w:szCs w:val="20"/>
              </w:rPr>
              <w:t>Lek S.A.</w:t>
            </w:r>
          </w:p>
          <w:p w14:paraId="3340F148" w14:textId="3746261D" w:rsidR="001731FF" w:rsidRPr="00527E5B" w:rsidRDefault="00C06666" w:rsidP="006E0092"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1731FF" w:rsidRPr="00527E5B">
              <w:rPr>
                <w:bCs/>
                <w:sz w:val="20"/>
                <w:szCs w:val="20"/>
              </w:rPr>
              <w:t xml:space="preserve">Podlipie 16 </w:t>
            </w:r>
          </w:p>
          <w:p w14:paraId="5D753185" w14:textId="77777777" w:rsidR="001731FF" w:rsidRPr="00527E5B" w:rsidRDefault="001731FF" w:rsidP="006E0092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527E5B">
              <w:rPr>
                <w:bCs/>
                <w:sz w:val="20"/>
                <w:szCs w:val="20"/>
              </w:rPr>
              <w:t>95-010 Stryków</w:t>
            </w:r>
          </w:p>
          <w:p w14:paraId="25019A00" w14:textId="068F4412" w:rsidR="001731FF" w:rsidRPr="00C06666" w:rsidRDefault="001731FF" w:rsidP="00C06666">
            <w:pPr>
              <w:spacing w:before="120"/>
              <w:jc w:val="both"/>
              <w:rPr>
                <w:color w:val="000000"/>
                <w:sz w:val="20"/>
                <w:szCs w:val="20"/>
              </w:rPr>
            </w:pPr>
            <w:r w:rsidRPr="00527E5B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527E5B">
              <w:rPr>
                <w:color w:val="000000"/>
                <w:sz w:val="20"/>
                <w:szCs w:val="20"/>
              </w:rPr>
              <w:t>:</w:t>
            </w:r>
            <w:r w:rsidR="00C06666">
              <w:rPr>
                <w:color w:val="000000"/>
                <w:sz w:val="20"/>
                <w:szCs w:val="20"/>
              </w:rPr>
              <w:t xml:space="preserve"> </w:t>
            </w:r>
            <w:r w:rsidRPr="00527E5B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1731FF" w:rsidRPr="00527E5B" w14:paraId="3713ED1D" w14:textId="77777777" w:rsidTr="001731F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F3696C" w14:textId="4133155F" w:rsidR="001731FF" w:rsidRPr="00C06666" w:rsidRDefault="001731FF" w:rsidP="006E0092">
            <w:pPr>
              <w:spacing w:before="120" w:after="240"/>
              <w:jc w:val="both"/>
              <w:rPr>
                <w:b/>
                <w:bCs/>
                <w:sz w:val="20"/>
                <w:szCs w:val="20"/>
              </w:rPr>
            </w:pPr>
            <w:r w:rsidRPr="00C06666">
              <w:rPr>
                <w:b/>
                <w:bCs/>
                <w:sz w:val="20"/>
                <w:szCs w:val="20"/>
              </w:rPr>
              <w:t>Pakiet 49 - Diety doustne</w:t>
            </w:r>
          </w:p>
          <w:p w14:paraId="0A20423C" w14:textId="77777777" w:rsidR="001731FF" w:rsidRPr="00527E5B" w:rsidRDefault="001731FF" w:rsidP="006E0092">
            <w:pPr>
              <w:spacing w:before="60"/>
              <w:jc w:val="both"/>
              <w:rPr>
                <w:b/>
                <w:sz w:val="20"/>
                <w:szCs w:val="20"/>
              </w:rPr>
            </w:pPr>
            <w:r w:rsidRPr="00527E5B">
              <w:rPr>
                <w:b/>
                <w:sz w:val="20"/>
                <w:szCs w:val="20"/>
              </w:rPr>
              <w:t>Salus International Sp. z o.o.</w:t>
            </w:r>
          </w:p>
          <w:p w14:paraId="12999DCA" w14:textId="77777777" w:rsidR="001731FF" w:rsidRPr="00527E5B" w:rsidRDefault="001731FF" w:rsidP="006E0092">
            <w:pPr>
              <w:jc w:val="both"/>
              <w:rPr>
                <w:bCs/>
                <w:sz w:val="20"/>
                <w:szCs w:val="20"/>
              </w:rPr>
            </w:pPr>
            <w:r w:rsidRPr="00527E5B">
              <w:rPr>
                <w:bCs/>
                <w:sz w:val="20"/>
                <w:szCs w:val="20"/>
              </w:rPr>
              <w:t xml:space="preserve">ul. Gen. Kazimierza Pułaskiego 9 </w:t>
            </w:r>
          </w:p>
          <w:p w14:paraId="2A470562" w14:textId="77777777" w:rsidR="001731FF" w:rsidRPr="00527E5B" w:rsidRDefault="001731FF" w:rsidP="006E0092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527E5B">
              <w:rPr>
                <w:bCs/>
                <w:sz w:val="20"/>
                <w:szCs w:val="20"/>
              </w:rPr>
              <w:t>40-273 Katowice</w:t>
            </w:r>
          </w:p>
          <w:p w14:paraId="165ADE6E" w14:textId="48CAE7C0" w:rsidR="001731FF" w:rsidRPr="00C06666" w:rsidRDefault="001731FF" w:rsidP="00C06666">
            <w:pPr>
              <w:spacing w:before="120"/>
              <w:jc w:val="both"/>
              <w:rPr>
                <w:color w:val="000000"/>
                <w:sz w:val="20"/>
                <w:szCs w:val="20"/>
              </w:rPr>
            </w:pPr>
            <w:r w:rsidRPr="00527E5B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527E5B">
              <w:rPr>
                <w:color w:val="000000"/>
                <w:sz w:val="20"/>
                <w:szCs w:val="20"/>
              </w:rPr>
              <w:t>:</w:t>
            </w:r>
            <w:r w:rsidR="00C06666">
              <w:rPr>
                <w:color w:val="000000"/>
                <w:sz w:val="20"/>
                <w:szCs w:val="20"/>
              </w:rPr>
              <w:t xml:space="preserve"> </w:t>
            </w:r>
            <w:r w:rsidRPr="00527E5B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1731FF" w:rsidRPr="00527E5B" w14:paraId="243627FA" w14:textId="77777777" w:rsidTr="001731F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7C527F" w14:textId="2B297A8E" w:rsidR="001731FF" w:rsidRPr="00C06666" w:rsidRDefault="001731FF" w:rsidP="006E0092">
            <w:pPr>
              <w:spacing w:before="120" w:after="240"/>
              <w:jc w:val="both"/>
              <w:rPr>
                <w:b/>
                <w:bCs/>
                <w:sz w:val="20"/>
                <w:szCs w:val="20"/>
              </w:rPr>
            </w:pPr>
            <w:r w:rsidRPr="00C06666">
              <w:rPr>
                <w:b/>
                <w:bCs/>
                <w:sz w:val="20"/>
                <w:szCs w:val="20"/>
              </w:rPr>
              <w:t>Pakiet 50 - Enfortumabum</w:t>
            </w:r>
          </w:p>
          <w:p w14:paraId="46758743" w14:textId="4A58AC8D" w:rsidR="001731FF" w:rsidRPr="00527E5B" w:rsidRDefault="00C06666" w:rsidP="006E0092">
            <w:pPr>
              <w:spacing w:before="60"/>
              <w:jc w:val="both"/>
              <w:rPr>
                <w:b/>
                <w:sz w:val="20"/>
                <w:szCs w:val="20"/>
              </w:rPr>
            </w:pPr>
            <w:r w:rsidRPr="00527E5B">
              <w:rPr>
                <w:b/>
                <w:sz w:val="20"/>
                <w:szCs w:val="20"/>
              </w:rPr>
              <w:t xml:space="preserve">Astellas Pharma </w:t>
            </w:r>
            <w:r>
              <w:rPr>
                <w:b/>
                <w:sz w:val="20"/>
                <w:szCs w:val="20"/>
              </w:rPr>
              <w:t>S</w:t>
            </w:r>
            <w:r w:rsidRPr="00527E5B">
              <w:rPr>
                <w:b/>
                <w:sz w:val="20"/>
                <w:szCs w:val="20"/>
              </w:rPr>
              <w:t>p. z o.o</w:t>
            </w:r>
            <w:r>
              <w:rPr>
                <w:b/>
                <w:sz w:val="20"/>
                <w:szCs w:val="20"/>
              </w:rPr>
              <w:t>.</w:t>
            </w:r>
          </w:p>
          <w:p w14:paraId="25D2E6DD" w14:textId="7D1C3F80" w:rsidR="001731FF" w:rsidRPr="00527E5B" w:rsidRDefault="00C06666" w:rsidP="006E0092"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1731FF" w:rsidRPr="00527E5B">
              <w:rPr>
                <w:bCs/>
                <w:sz w:val="20"/>
                <w:szCs w:val="20"/>
              </w:rPr>
              <w:t xml:space="preserve">Żwirki i Wigury 16 C </w:t>
            </w:r>
          </w:p>
          <w:p w14:paraId="26EF77BD" w14:textId="77777777" w:rsidR="001731FF" w:rsidRPr="00527E5B" w:rsidRDefault="001731FF" w:rsidP="006E0092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527E5B">
              <w:rPr>
                <w:bCs/>
                <w:sz w:val="20"/>
                <w:szCs w:val="20"/>
              </w:rPr>
              <w:t>02-092 Warszawa</w:t>
            </w:r>
          </w:p>
          <w:p w14:paraId="4CC7B34B" w14:textId="511E1200" w:rsidR="001731FF" w:rsidRPr="00C06666" w:rsidRDefault="001731FF" w:rsidP="00C06666">
            <w:pPr>
              <w:spacing w:before="120"/>
              <w:jc w:val="both"/>
              <w:rPr>
                <w:color w:val="000000"/>
                <w:sz w:val="20"/>
                <w:szCs w:val="20"/>
              </w:rPr>
            </w:pPr>
            <w:r w:rsidRPr="00527E5B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527E5B">
              <w:rPr>
                <w:color w:val="000000"/>
                <w:sz w:val="20"/>
                <w:szCs w:val="20"/>
              </w:rPr>
              <w:t>:</w:t>
            </w:r>
            <w:r w:rsidR="00C06666">
              <w:rPr>
                <w:color w:val="000000"/>
                <w:sz w:val="20"/>
                <w:szCs w:val="20"/>
              </w:rPr>
              <w:t xml:space="preserve"> </w:t>
            </w:r>
            <w:r w:rsidRPr="00527E5B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1731FF" w:rsidRPr="00527E5B" w14:paraId="0D059D73" w14:textId="77777777" w:rsidTr="001731F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A87298" w14:textId="07C86DB9" w:rsidR="001731FF" w:rsidRPr="00C06666" w:rsidRDefault="001731FF" w:rsidP="006E0092">
            <w:pPr>
              <w:spacing w:before="120" w:after="240"/>
              <w:jc w:val="both"/>
              <w:rPr>
                <w:b/>
                <w:bCs/>
                <w:sz w:val="20"/>
                <w:szCs w:val="20"/>
              </w:rPr>
            </w:pPr>
            <w:r w:rsidRPr="00C06666">
              <w:rPr>
                <w:b/>
                <w:bCs/>
                <w:sz w:val="20"/>
                <w:szCs w:val="20"/>
              </w:rPr>
              <w:lastRenderedPageBreak/>
              <w:t>Pakiet 51 - Idarucizumab</w:t>
            </w:r>
          </w:p>
          <w:p w14:paraId="754103B6" w14:textId="77777777" w:rsidR="001731FF" w:rsidRPr="00527E5B" w:rsidRDefault="001731FF" w:rsidP="006E0092">
            <w:pPr>
              <w:spacing w:before="60"/>
              <w:jc w:val="both"/>
              <w:rPr>
                <w:b/>
                <w:sz w:val="20"/>
                <w:szCs w:val="20"/>
              </w:rPr>
            </w:pPr>
            <w:r w:rsidRPr="00527E5B">
              <w:rPr>
                <w:b/>
                <w:sz w:val="20"/>
                <w:szCs w:val="20"/>
              </w:rPr>
              <w:t>Urtica Sp. z o.o.</w:t>
            </w:r>
          </w:p>
          <w:p w14:paraId="5A385CCB" w14:textId="312C002C" w:rsidR="001731FF" w:rsidRPr="00527E5B" w:rsidRDefault="00C06666" w:rsidP="006E0092"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1731FF" w:rsidRPr="00527E5B">
              <w:rPr>
                <w:bCs/>
                <w:sz w:val="20"/>
                <w:szCs w:val="20"/>
              </w:rPr>
              <w:t xml:space="preserve">Krzemieniecka 120 </w:t>
            </w:r>
          </w:p>
          <w:p w14:paraId="3F4CC55E" w14:textId="77777777" w:rsidR="001731FF" w:rsidRPr="00527E5B" w:rsidRDefault="001731FF" w:rsidP="006E0092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527E5B">
              <w:rPr>
                <w:bCs/>
                <w:sz w:val="20"/>
                <w:szCs w:val="20"/>
              </w:rPr>
              <w:t>54-640 Wrocław</w:t>
            </w:r>
          </w:p>
          <w:p w14:paraId="4ABE9922" w14:textId="685B422E" w:rsidR="001731FF" w:rsidRPr="00C06666" w:rsidRDefault="001731FF" w:rsidP="00C06666">
            <w:pPr>
              <w:spacing w:before="120"/>
              <w:jc w:val="both"/>
              <w:rPr>
                <w:color w:val="000000"/>
                <w:sz w:val="20"/>
                <w:szCs w:val="20"/>
              </w:rPr>
            </w:pPr>
            <w:r w:rsidRPr="00527E5B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527E5B">
              <w:rPr>
                <w:color w:val="000000"/>
                <w:sz w:val="20"/>
                <w:szCs w:val="20"/>
              </w:rPr>
              <w:t>:</w:t>
            </w:r>
            <w:r w:rsidR="00C06666">
              <w:rPr>
                <w:color w:val="000000"/>
                <w:sz w:val="20"/>
                <w:szCs w:val="20"/>
              </w:rPr>
              <w:t xml:space="preserve"> </w:t>
            </w:r>
            <w:r w:rsidRPr="00527E5B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1731FF" w:rsidRPr="00527E5B" w14:paraId="7B65BC32" w14:textId="77777777" w:rsidTr="001731F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75EE10" w14:textId="09A57CF2" w:rsidR="001731FF" w:rsidRPr="00C06666" w:rsidRDefault="001731FF" w:rsidP="006E0092">
            <w:pPr>
              <w:spacing w:before="120" w:after="240"/>
              <w:jc w:val="both"/>
              <w:rPr>
                <w:b/>
                <w:bCs/>
                <w:sz w:val="20"/>
                <w:szCs w:val="20"/>
              </w:rPr>
            </w:pPr>
            <w:r w:rsidRPr="00C06666">
              <w:rPr>
                <w:b/>
                <w:bCs/>
                <w:sz w:val="20"/>
                <w:szCs w:val="20"/>
              </w:rPr>
              <w:t>Pakiet 52 - Toksyna Botulinowa</w:t>
            </w:r>
          </w:p>
          <w:p w14:paraId="663AB8DF" w14:textId="77777777" w:rsidR="001731FF" w:rsidRPr="00527E5B" w:rsidRDefault="001731FF" w:rsidP="006E0092">
            <w:pPr>
              <w:spacing w:before="60"/>
              <w:jc w:val="both"/>
              <w:rPr>
                <w:b/>
                <w:sz w:val="20"/>
                <w:szCs w:val="20"/>
              </w:rPr>
            </w:pPr>
            <w:r w:rsidRPr="00527E5B">
              <w:rPr>
                <w:b/>
                <w:sz w:val="20"/>
                <w:szCs w:val="20"/>
              </w:rPr>
              <w:t>Urtica Sp. z o.o.</w:t>
            </w:r>
          </w:p>
          <w:p w14:paraId="75D333C7" w14:textId="7FE0151B" w:rsidR="001731FF" w:rsidRPr="00527E5B" w:rsidRDefault="00C06666" w:rsidP="006E0092"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1731FF" w:rsidRPr="00527E5B">
              <w:rPr>
                <w:bCs/>
                <w:sz w:val="20"/>
                <w:szCs w:val="20"/>
              </w:rPr>
              <w:t xml:space="preserve">Krzemieniecka 120 </w:t>
            </w:r>
          </w:p>
          <w:p w14:paraId="4276414B" w14:textId="77777777" w:rsidR="001731FF" w:rsidRPr="00527E5B" w:rsidRDefault="001731FF" w:rsidP="006E0092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527E5B">
              <w:rPr>
                <w:bCs/>
                <w:sz w:val="20"/>
                <w:szCs w:val="20"/>
              </w:rPr>
              <w:t>54-640 Wrocław</w:t>
            </w:r>
          </w:p>
          <w:p w14:paraId="26CC0197" w14:textId="79BD1ABB" w:rsidR="001731FF" w:rsidRPr="00C06666" w:rsidRDefault="001731FF" w:rsidP="00C06666">
            <w:pPr>
              <w:spacing w:before="120"/>
              <w:jc w:val="both"/>
              <w:rPr>
                <w:color w:val="000000"/>
                <w:sz w:val="20"/>
                <w:szCs w:val="20"/>
              </w:rPr>
            </w:pPr>
            <w:r w:rsidRPr="00527E5B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527E5B">
              <w:rPr>
                <w:color w:val="000000"/>
                <w:sz w:val="20"/>
                <w:szCs w:val="20"/>
              </w:rPr>
              <w:t>:</w:t>
            </w:r>
            <w:r w:rsidR="00C06666">
              <w:rPr>
                <w:color w:val="000000"/>
                <w:sz w:val="20"/>
                <w:szCs w:val="20"/>
              </w:rPr>
              <w:t xml:space="preserve"> </w:t>
            </w:r>
            <w:r w:rsidRPr="00527E5B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1731FF" w:rsidRPr="00527E5B" w14:paraId="120C5B79" w14:textId="77777777" w:rsidTr="001731F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F1BFCE" w14:textId="66B76879" w:rsidR="001731FF" w:rsidRPr="00C06666" w:rsidRDefault="001731FF" w:rsidP="006E0092">
            <w:pPr>
              <w:spacing w:before="120" w:after="240"/>
              <w:jc w:val="both"/>
              <w:rPr>
                <w:b/>
                <w:bCs/>
                <w:sz w:val="20"/>
                <w:szCs w:val="20"/>
              </w:rPr>
            </w:pPr>
            <w:r w:rsidRPr="00C06666">
              <w:rPr>
                <w:b/>
                <w:bCs/>
                <w:sz w:val="20"/>
                <w:szCs w:val="20"/>
              </w:rPr>
              <w:t>Pakiet 53 - Gąbka kolagenowa</w:t>
            </w:r>
          </w:p>
          <w:p w14:paraId="3D57FC35" w14:textId="4360A1C6" w:rsidR="001731FF" w:rsidRPr="00527E5B" w:rsidRDefault="00C06666" w:rsidP="006E0092">
            <w:pPr>
              <w:spacing w:before="60"/>
              <w:jc w:val="both"/>
              <w:rPr>
                <w:b/>
                <w:sz w:val="20"/>
                <w:szCs w:val="20"/>
              </w:rPr>
            </w:pPr>
            <w:r w:rsidRPr="00527E5B">
              <w:rPr>
                <w:b/>
                <w:sz w:val="20"/>
                <w:szCs w:val="20"/>
              </w:rPr>
              <w:t xml:space="preserve">Centrala Farmaceutyczna </w:t>
            </w:r>
            <w:r w:rsidR="001731FF" w:rsidRPr="00527E5B">
              <w:rPr>
                <w:b/>
                <w:sz w:val="20"/>
                <w:szCs w:val="20"/>
              </w:rPr>
              <w:t>CEFARM S</w:t>
            </w:r>
            <w:r>
              <w:rPr>
                <w:b/>
                <w:sz w:val="20"/>
                <w:szCs w:val="20"/>
              </w:rPr>
              <w:t>.</w:t>
            </w:r>
            <w:r w:rsidR="001731FF" w:rsidRPr="00527E5B">
              <w:rPr>
                <w:b/>
                <w:sz w:val="20"/>
                <w:szCs w:val="20"/>
              </w:rPr>
              <w:t>A</w:t>
            </w:r>
            <w:r>
              <w:rPr>
                <w:b/>
                <w:sz w:val="20"/>
                <w:szCs w:val="20"/>
              </w:rPr>
              <w:t>.</w:t>
            </w:r>
          </w:p>
          <w:p w14:paraId="737343D5" w14:textId="6601CDF3" w:rsidR="001731FF" w:rsidRPr="00527E5B" w:rsidRDefault="00C06666" w:rsidP="006E0092">
            <w:pPr>
              <w:jc w:val="both"/>
              <w:rPr>
                <w:bCs/>
                <w:sz w:val="20"/>
                <w:szCs w:val="20"/>
              </w:rPr>
            </w:pPr>
            <w:r w:rsidRPr="00527E5B">
              <w:rPr>
                <w:bCs/>
                <w:sz w:val="20"/>
                <w:szCs w:val="20"/>
              </w:rPr>
              <w:t>ul</w:t>
            </w:r>
            <w:r>
              <w:rPr>
                <w:bCs/>
                <w:sz w:val="20"/>
                <w:szCs w:val="20"/>
              </w:rPr>
              <w:t xml:space="preserve">. </w:t>
            </w:r>
            <w:r w:rsidRPr="00527E5B">
              <w:rPr>
                <w:bCs/>
                <w:sz w:val="20"/>
                <w:szCs w:val="20"/>
              </w:rPr>
              <w:t xml:space="preserve">Jana Kazimierza </w:t>
            </w:r>
            <w:r w:rsidR="001731FF" w:rsidRPr="00527E5B">
              <w:rPr>
                <w:bCs/>
                <w:sz w:val="20"/>
                <w:szCs w:val="20"/>
              </w:rPr>
              <w:t xml:space="preserve">16 </w:t>
            </w:r>
          </w:p>
          <w:p w14:paraId="27FE46A1" w14:textId="77777777" w:rsidR="001731FF" w:rsidRPr="00527E5B" w:rsidRDefault="001731FF" w:rsidP="006E0092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527E5B">
              <w:rPr>
                <w:bCs/>
                <w:sz w:val="20"/>
                <w:szCs w:val="20"/>
              </w:rPr>
              <w:t>01-248 Warszawa</w:t>
            </w:r>
          </w:p>
          <w:p w14:paraId="3F57455A" w14:textId="2FB46151" w:rsidR="001731FF" w:rsidRPr="00C06666" w:rsidRDefault="001731FF" w:rsidP="00C06666">
            <w:pPr>
              <w:spacing w:before="120"/>
              <w:jc w:val="both"/>
              <w:rPr>
                <w:color w:val="000000"/>
                <w:sz w:val="20"/>
                <w:szCs w:val="20"/>
              </w:rPr>
            </w:pPr>
            <w:r w:rsidRPr="00527E5B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527E5B">
              <w:rPr>
                <w:color w:val="000000"/>
                <w:sz w:val="20"/>
                <w:szCs w:val="20"/>
              </w:rPr>
              <w:t>:</w:t>
            </w:r>
            <w:r w:rsidR="00C06666">
              <w:rPr>
                <w:color w:val="000000"/>
                <w:sz w:val="20"/>
                <w:szCs w:val="20"/>
              </w:rPr>
              <w:t xml:space="preserve"> </w:t>
            </w:r>
            <w:r w:rsidRPr="00527E5B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1731FF" w:rsidRPr="00527E5B" w14:paraId="0267F423" w14:textId="77777777" w:rsidTr="001731F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1DF942" w14:textId="36061DF1" w:rsidR="001731FF" w:rsidRPr="00C06666" w:rsidRDefault="001731FF" w:rsidP="006E0092">
            <w:pPr>
              <w:spacing w:before="120" w:after="240"/>
              <w:jc w:val="both"/>
              <w:rPr>
                <w:b/>
                <w:bCs/>
                <w:sz w:val="20"/>
                <w:szCs w:val="20"/>
              </w:rPr>
            </w:pPr>
            <w:r w:rsidRPr="00C06666">
              <w:rPr>
                <w:b/>
                <w:bCs/>
                <w:sz w:val="20"/>
                <w:szCs w:val="20"/>
              </w:rPr>
              <w:t>Pakiet 54 - Cefazolin</w:t>
            </w:r>
          </w:p>
          <w:p w14:paraId="3BF0640B" w14:textId="77777777" w:rsidR="001731FF" w:rsidRPr="00527E5B" w:rsidRDefault="001731FF" w:rsidP="006E0092">
            <w:pPr>
              <w:spacing w:before="60"/>
              <w:jc w:val="both"/>
              <w:rPr>
                <w:b/>
                <w:sz w:val="20"/>
                <w:szCs w:val="20"/>
              </w:rPr>
            </w:pPr>
            <w:r w:rsidRPr="00527E5B">
              <w:rPr>
                <w:b/>
                <w:sz w:val="20"/>
                <w:szCs w:val="20"/>
              </w:rPr>
              <w:t>Farmacol Logistyka Sp. z o.o.</w:t>
            </w:r>
          </w:p>
          <w:p w14:paraId="103AD8A2" w14:textId="49B1B655" w:rsidR="001731FF" w:rsidRPr="00527E5B" w:rsidRDefault="00C06666" w:rsidP="006E0092"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1731FF" w:rsidRPr="00527E5B">
              <w:rPr>
                <w:bCs/>
                <w:sz w:val="20"/>
                <w:szCs w:val="20"/>
              </w:rPr>
              <w:t xml:space="preserve">Szopienicka 77 </w:t>
            </w:r>
          </w:p>
          <w:p w14:paraId="3C958223" w14:textId="77777777" w:rsidR="001731FF" w:rsidRPr="00527E5B" w:rsidRDefault="001731FF" w:rsidP="006E0092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527E5B">
              <w:rPr>
                <w:bCs/>
                <w:sz w:val="20"/>
                <w:szCs w:val="20"/>
              </w:rPr>
              <w:t>40-431 Katowice</w:t>
            </w:r>
          </w:p>
          <w:p w14:paraId="298C3207" w14:textId="1A94FD65" w:rsidR="001731FF" w:rsidRPr="00C06666" w:rsidRDefault="001731FF" w:rsidP="00C06666">
            <w:pPr>
              <w:spacing w:before="120"/>
              <w:jc w:val="both"/>
              <w:rPr>
                <w:color w:val="000000"/>
                <w:sz w:val="20"/>
                <w:szCs w:val="20"/>
              </w:rPr>
            </w:pPr>
            <w:r w:rsidRPr="00527E5B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527E5B">
              <w:rPr>
                <w:color w:val="000000"/>
                <w:sz w:val="20"/>
                <w:szCs w:val="20"/>
              </w:rPr>
              <w:t>:</w:t>
            </w:r>
            <w:r w:rsidR="00C06666">
              <w:rPr>
                <w:color w:val="000000"/>
                <w:sz w:val="20"/>
                <w:szCs w:val="20"/>
              </w:rPr>
              <w:t xml:space="preserve"> </w:t>
            </w:r>
            <w:r w:rsidRPr="00527E5B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1731FF" w:rsidRPr="00527E5B" w14:paraId="4481E4C1" w14:textId="77777777" w:rsidTr="001731F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0DA207" w14:textId="60C9DBF0" w:rsidR="001731FF" w:rsidRPr="00C06666" w:rsidRDefault="001731FF" w:rsidP="006E0092">
            <w:pPr>
              <w:spacing w:before="120" w:after="240"/>
              <w:jc w:val="both"/>
              <w:rPr>
                <w:b/>
                <w:bCs/>
                <w:sz w:val="20"/>
                <w:szCs w:val="20"/>
              </w:rPr>
            </w:pPr>
            <w:r w:rsidRPr="00C06666">
              <w:rPr>
                <w:b/>
                <w:bCs/>
                <w:sz w:val="20"/>
                <w:szCs w:val="20"/>
              </w:rPr>
              <w:t>Pakiet 55 - Iopromide</w:t>
            </w:r>
          </w:p>
          <w:p w14:paraId="4B0DD30B" w14:textId="77777777" w:rsidR="001731FF" w:rsidRPr="00527E5B" w:rsidRDefault="001731FF" w:rsidP="006E0092">
            <w:pPr>
              <w:spacing w:before="60"/>
              <w:jc w:val="both"/>
              <w:rPr>
                <w:b/>
                <w:sz w:val="20"/>
                <w:szCs w:val="20"/>
              </w:rPr>
            </w:pPr>
            <w:r w:rsidRPr="00527E5B">
              <w:rPr>
                <w:b/>
                <w:sz w:val="20"/>
                <w:szCs w:val="20"/>
              </w:rPr>
              <w:t>Farmacol Logistyka Sp. z o.o.</w:t>
            </w:r>
          </w:p>
          <w:p w14:paraId="6C661812" w14:textId="6E8CE39C" w:rsidR="001731FF" w:rsidRPr="00527E5B" w:rsidRDefault="00C06666" w:rsidP="006E0092"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1731FF" w:rsidRPr="00527E5B">
              <w:rPr>
                <w:bCs/>
                <w:sz w:val="20"/>
                <w:szCs w:val="20"/>
              </w:rPr>
              <w:t xml:space="preserve">Szopienicka 77 </w:t>
            </w:r>
          </w:p>
          <w:p w14:paraId="23B66AE5" w14:textId="77777777" w:rsidR="001731FF" w:rsidRPr="00527E5B" w:rsidRDefault="001731FF" w:rsidP="006E0092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527E5B">
              <w:rPr>
                <w:bCs/>
                <w:sz w:val="20"/>
                <w:szCs w:val="20"/>
              </w:rPr>
              <w:t>40-431 Katowice</w:t>
            </w:r>
          </w:p>
          <w:p w14:paraId="639ACB9B" w14:textId="07C9C182" w:rsidR="001731FF" w:rsidRPr="00C06666" w:rsidRDefault="001731FF" w:rsidP="00C06666">
            <w:pPr>
              <w:spacing w:before="120"/>
              <w:jc w:val="both"/>
              <w:rPr>
                <w:color w:val="000000"/>
                <w:sz w:val="20"/>
                <w:szCs w:val="20"/>
              </w:rPr>
            </w:pPr>
            <w:r w:rsidRPr="00527E5B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527E5B">
              <w:rPr>
                <w:color w:val="000000"/>
                <w:sz w:val="20"/>
                <w:szCs w:val="20"/>
              </w:rPr>
              <w:t>:</w:t>
            </w:r>
            <w:r w:rsidR="00C06666">
              <w:rPr>
                <w:color w:val="000000"/>
                <w:sz w:val="20"/>
                <w:szCs w:val="20"/>
              </w:rPr>
              <w:t xml:space="preserve"> </w:t>
            </w:r>
            <w:r w:rsidRPr="00527E5B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1731FF" w:rsidRPr="00527E5B" w14:paraId="7742B962" w14:textId="77777777" w:rsidTr="001731F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31AC16" w14:textId="62113F56" w:rsidR="001731FF" w:rsidRPr="00C06666" w:rsidRDefault="001731FF" w:rsidP="006E0092">
            <w:pPr>
              <w:spacing w:before="120" w:after="240"/>
              <w:jc w:val="both"/>
              <w:rPr>
                <w:b/>
                <w:bCs/>
                <w:sz w:val="20"/>
                <w:szCs w:val="20"/>
              </w:rPr>
            </w:pPr>
            <w:r w:rsidRPr="00C06666">
              <w:rPr>
                <w:b/>
                <w:bCs/>
                <w:sz w:val="20"/>
                <w:szCs w:val="20"/>
              </w:rPr>
              <w:t>Pakiet 57 - Urapidil</w:t>
            </w:r>
          </w:p>
          <w:p w14:paraId="7AA39803" w14:textId="77777777" w:rsidR="001731FF" w:rsidRPr="00527E5B" w:rsidRDefault="001731FF" w:rsidP="006E0092">
            <w:pPr>
              <w:spacing w:before="60"/>
              <w:jc w:val="both"/>
              <w:rPr>
                <w:b/>
                <w:sz w:val="20"/>
                <w:szCs w:val="20"/>
              </w:rPr>
            </w:pPr>
            <w:r w:rsidRPr="00527E5B">
              <w:rPr>
                <w:b/>
                <w:sz w:val="20"/>
                <w:szCs w:val="20"/>
              </w:rPr>
              <w:t>Delfarma Sp. z o.o.</w:t>
            </w:r>
          </w:p>
          <w:p w14:paraId="710BAAFD" w14:textId="5765D5ED" w:rsidR="001731FF" w:rsidRPr="00527E5B" w:rsidRDefault="00C06666" w:rsidP="006E0092"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1731FF" w:rsidRPr="00527E5B">
              <w:rPr>
                <w:bCs/>
                <w:sz w:val="20"/>
                <w:szCs w:val="20"/>
              </w:rPr>
              <w:t xml:space="preserve">Św. Teresy od Dzieciątka Jezus 111 </w:t>
            </w:r>
          </w:p>
          <w:p w14:paraId="67ABAE82" w14:textId="77777777" w:rsidR="001731FF" w:rsidRPr="00527E5B" w:rsidRDefault="001731FF" w:rsidP="006E0092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527E5B">
              <w:rPr>
                <w:bCs/>
                <w:sz w:val="20"/>
                <w:szCs w:val="20"/>
              </w:rPr>
              <w:t>91-222 Łódź</w:t>
            </w:r>
          </w:p>
          <w:p w14:paraId="0AB5B08D" w14:textId="60D73997" w:rsidR="001731FF" w:rsidRPr="00C06666" w:rsidRDefault="001731FF" w:rsidP="00C06666">
            <w:pPr>
              <w:spacing w:before="120"/>
              <w:jc w:val="both"/>
              <w:rPr>
                <w:color w:val="000000"/>
                <w:sz w:val="20"/>
                <w:szCs w:val="20"/>
              </w:rPr>
            </w:pPr>
            <w:r w:rsidRPr="00527E5B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527E5B">
              <w:rPr>
                <w:color w:val="000000"/>
                <w:sz w:val="20"/>
                <w:szCs w:val="20"/>
              </w:rPr>
              <w:t>:</w:t>
            </w:r>
            <w:r w:rsidR="00C06666">
              <w:rPr>
                <w:color w:val="000000"/>
                <w:sz w:val="20"/>
                <w:szCs w:val="20"/>
              </w:rPr>
              <w:t xml:space="preserve"> </w:t>
            </w:r>
            <w:r w:rsidRPr="00527E5B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1731FF" w:rsidRPr="00527E5B" w14:paraId="7DC5646A" w14:textId="77777777" w:rsidTr="001731F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CECC3A" w14:textId="3BC95276" w:rsidR="001731FF" w:rsidRPr="00C06666" w:rsidRDefault="001731FF" w:rsidP="006E0092">
            <w:pPr>
              <w:spacing w:before="120" w:after="240"/>
              <w:jc w:val="both"/>
              <w:rPr>
                <w:b/>
                <w:bCs/>
                <w:sz w:val="20"/>
                <w:szCs w:val="20"/>
              </w:rPr>
            </w:pPr>
            <w:r w:rsidRPr="00C06666">
              <w:rPr>
                <w:b/>
                <w:bCs/>
                <w:sz w:val="20"/>
                <w:szCs w:val="20"/>
              </w:rPr>
              <w:t>Pakiet 58 - Ramimazolam</w:t>
            </w:r>
          </w:p>
          <w:p w14:paraId="797DAF00" w14:textId="77777777" w:rsidR="001731FF" w:rsidRPr="00527E5B" w:rsidRDefault="001731FF" w:rsidP="006E0092">
            <w:pPr>
              <w:spacing w:before="60"/>
              <w:jc w:val="both"/>
              <w:rPr>
                <w:b/>
                <w:sz w:val="20"/>
                <w:szCs w:val="20"/>
              </w:rPr>
            </w:pPr>
            <w:r w:rsidRPr="00527E5B">
              <w:rPr>
                <w:b/>
                <w:sz w:val="20"/>
                <w:szCs w:val="20"/>
              </w:rPr>
              <w:t>Bialmed Sp. z o.o.</w:t>
            </w:r>
          </w:p>
          <w:p w14:paraId="65AF7C59" w14:textId="77777777" w:rsidR="001731FF" w:rsidRPr="00527E5B" w:rsidRDefault="001731FF" w:rsidP="006E0092">
            <w:pPr>
              <w:jc w:val="both"/>
              <w:rPr>
                <w:bCs/>
                <w:sz w:val="20"/>
                <w:szCs w:val="20"/>
              </w:rPr>
            </w:pPr>
            <w:r w:rsidRPr="00527E5B">
              <w:rPr>
                <w:bCs/>
                <w:sz w:val="20"/>
                <w:szCs w:val="20"/>
              </w:rPr>
              <w:t xml:space="preserve">ul. Kazimierzowska 46/48/35 </w:t>
            </w:r>
          </w:p>
          <w:p w14:paraId="18424B29" w14:textId="77777777" w:rsidR="001731FF" w:rsidRPr="00527E5B" w:rsidRDefault="001731FF" w:rsidP="006E0092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527E5B">
              <w:rPr>
                <w:bCs/>
                <w:sz w:val="20"/>
                <w:szCs w:val="20"/>
              </w:rPr>
              <w:t>02-546 Warszawa</w:t>
            </w:r>
          </w:p>
          <w:p w14:paraId="4A5D7103" w14:textId="772F23B1" w:rsidR="001731FF" w:rsidRPr="00C06666" w:rsidRDefault="001731FF" w:rsidP="00C06666">
            <w:pPr>
              <w:spacing w:before="120"/>
              <w:jc w:val="both"/>
              <w:rPr>
                <w:color w:val="000000"/>
                <w:sz w:val="20"/>
                <w:szCs w:val="20"/>
              </w:rPr>
            </w:pPr>
            <w:r w:rsidRPr="00527E5B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527E5B">
              <w:rPr>
                <w:color w:val="000000"/>
                <w:sz w:val="20"/>
                <w:szCs w:val="20"/>
              </w:rPr>
              <w:t>:</w:t>
            </w:r>
            <w:r w:rsidR="00C06666">
              <w:rPr>
                <w:color w:val="000000"/>
                <w:sz w:val="20"/>
                <w:szCs w:val="20"/>
              </w:rPr>
              <w:t xml:space="preserve"> </w:t>
            </w:r>
            <w:r w:rsidRPr="00527E5B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1731FF" w:rsidRPr="00527E5B" w14:paraId="69BE4F1B" w14:textId="77777777" w:rsidTr="001731F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AA3F08" w14:textId="6679314A" w:rsidR="001731FF" w:rsidRPr="00C06666" w:rsidRDefault="001731FF" w:rsidP="006E0092">
            <w:pPr>
              <w:spacing w:before="120" w:after="240"/>
              <w:jc w:val="both"/>
              <w:rPr>
                <w:b/>
                <w:bCs/>
                <w:sz w:val="20"/>
                <w:szCs w:val="20"/>
              </w:rPr>
            </w:pPr>
            <w:r w:rsidRPr="00C06666">
              <w:rPr>
                <w:b/>
                <w:bCs/>
                <w:sz w:val="20"/>
                <w:szCs w:val="20"/>
              </w:rPr>
              <w:t>Pakiet 59 - Acidum zoledronicum</w:t>
            </w:r>
          </w:p>
          <w:p w14:paraId="5640C795" w14:textId="1746DFAF" w:rsidR="001731FF" w:rsidRPr="00527E5B" w:rsidRDefault="001731FF" w:rsidP="006E0092">
            <w:pPr>
              <w:spacing w:before="60"/>
              <w:jc w:val="both"/>
              <w:rPr>
                <w:b/>
                <w:sz w:val="20"/>
                <w:szCs w:val="20"/>
              </w:rPr>
            </w:pPr>
            <w:r w:rsidRPr="00527E5B">
              <w:rPr>
                <w:b/>
                <w:sz w:val="20"/>
                <w:szCs w:val="20"/>
              </w:rPr>
              <w:t>Tramco Sp</w:t>
            </w:r>
            <w:r w:rsidR="00C06666">
              <w:rPr>
                <w:b/>
                <w:sz w:val="20"/>
                <w:szCs w:val="20"/>
              </w:rPr>
              <w:t>.</w:t>
            </w:r>
            <w:r w:rsidRPr="00527E5B">
              <w:rPr>
                <w:b/>
                <w:sz w:val="20"/>
                <w:szCs w:val="20"/>
              </w:rPr>
              <w:t xml:space="preserve"> z o.o.</w:t>
            </w:r>
          </w:p>
          <w:p w14:paraId="0E358961" w14:textId="1500009D" w:rsidR="001731FF" w:rsidRPr="00527E5B" w:rsidRDefault="001731FF" w:rsidP="006E0092">
            <w:pPr>
              <w:jc w:val="both"/>
              <w:rPr>
                <w:bCs/>
                <w:sz w:val="20"/>
                <w:szCs w:val="20"/>
              </w:rPr>
            </w:pPr>
            <w:r w:rsidRPr="00527E5B">
              <w:rPr>
                <w:bCs/>
                <w:sz w:val="20"/>
                <w:szCs w:val="20"/>
              </w:rPr>
              <w:t>Wolskie, ul.</w:t>
            </w:r>
            <w:r w:rsidR="00C06666">
              <w:rPr>
                <w:bCs/>
                <w:sz w:val="20"/>
                <w:szCs w:val="20"/>
              </w:rPr>
              <w:t xml:space="preserve"> </w:t>
            </w:r>
            <w:r w:rsidRPr="00527E5B">
              <w:rPr>
                <w:bCs/>
                <w:sz w:val="20"/>
                <w:szCs w:val="20"/>
              </w:rPr>
              <w:t xml:space="preserve">Wolska 14 </w:t>
            </w:r>
          </w:p>
          <w:p w14:paraId="36E41772" w14:textId="77777777" w:rsidR="001731FF" w:rsidRPr="00527E5B" w:rsidRDefault="001731FF" w:rsidP="006E0092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527E5B">
              <w:rPr>
                <w:bCs/>
                <w:sz w:val="20"/>
                <w:szCs w:val="20"/>
              </w:rPr>
              <w:t>05-860 Płochocin</w:t>
            </w:r>
          </w:p>
          <w:p w14:paraId="444016FA" w14:textId="547E09EB" w:rsidR="001731FF" w:rsidRPr="00C06666" w:rsidRDefault="001731FF" w:rsidP="00C06666">
            <w:pPr>
              <w:spacing w:before="120"/>
              <w:jc w:val="both"/>
              <w:rPr>
                <w:color w:val="000000"/>
                <w:sz w:val="20"/>
                <w:szCs w:val="20"/>
              </w:rPr>
            </w:pPr>
            <w:r w:rsidRPr="00527E5B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527E5B">
              <w:rPr>
                <w:color w:val="000000"/>
                <w:sz w:val="20"/>
                <w:szCs w:val="20"/>
              </w:rPr>
              <w:t>:</w:t>
            </w:r>
            <w:r w:rsidR="00C06666">
              <w:rPr>
                <w:color w:val="000000"/>
                <w:sz w:val="20"/>
                <w:szCs w:val="20"/>
              </w:rPr>
              <w:t xml:space="preserve"> </w:t>
            </w:r>
            <w:r w:rsidRPr="00527E5B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1731FF" w:rsidRPr="00527E5B" w14:paraId="7048E63B" w14:textId="77777777" w:rsidTr="001731F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EDBA4A" w14:textId="024F50AB" w:rsidR="001731FF" w:rsidRPr="00C06666" w:rsidRDefault="001731FF" w:rsidP="006E0092">
            <w:pPr>
              <w:spacing w:before="120" w:after="240"/>
              <w:jc w:val="both"/>
              <w:rPr>
                <w:b/>
                <w:bCs/>
                <w:sz w:val="20"/>
                <w:szCs w:val="20"/>
              </w:rPr>
            </w:pPr>
            <w:r w:rsidRPr="00C06666">
              <w:rPr>
                <w:b/>
                <w:bCs/>
                <w:sz w:val="20"/>
                <w:szCs w:val="20"/>
              </w:rPr>
              <w:lastRenderedPageBreak/>
              <w:t>Pakiet 60 - Mitomycinum</w:t>
            </w:r>
          </w:p>
          <w:p w14:paraId="6F108FE8" w14:textId="32ACF007" w:rsidR="001731FF" w:rsidRPr="00527E5B" w:rsidRDefault="001731FF" w:rsidP="006E0092">
            <w:pPr>
              <w:spacing w:before="60"/>
              <w:jc w:val="both"/>
              <w:rPr>
                <w:b/>
                <w:sz w:val="20"/>
                <w:szCs w:val="20"/>
              </w:rPr>
            </w:pPr>
            <w:r w:rsidRPr="00527E5B">
              <w:rPr>
                <w:b/>
                <w:sz w:val="20"/>
                <w:szCs w:val="20"/>
              </w:rPr>
              <w:t xml:space="preserve">Medyk-Lek Panek </w:t>
            </w:r>
            <w:r w:rsidR="00C06666">
              <w:rPr>
                <w:b/>
                <w:sz w:val="20"/>
                <w:szCs w:val="20"/>
              </w:rPr>
              <w:t>Sp. z o.o. Sp. k.</w:t>
            </w:r>
          </w:p>
          <w:p w14:paraId="696DAE1E" w14:textId="008CB1C0" w:rsidR="001731FF" w:rsidRPr="00527E5B" w:rsidRDefault="00C06666" w:rsidP="006E0092"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1731FF" w:rsidRPr="00527E5B">
              <w:rPr>
                <w:bCs/>
                <w:sz w:val="20"/>
                <w:szCs w:val="20"/>
              </w:rPr>
              <w:t xml:space="preserve">Pawła Włodkowica 2 c </w:t>
            </w:r>
          </w:p>
          <w:p w14:paraId="2FBD9209" w14:textId="77777777" w:rsidR="001731FF" w:rsidRPr="00527E5B" w:rsidRDefault="001731FF" w:rsidP="006E0092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527E5B">
              <w:rPr>
                <w:bCs/>
                <w:sz w:val="20"/>
                <w:szCs w:val="20"/>
              </w:rPr>
              <w:t>03-262 Warszawa</w:t>
            </w:r>
          </w:p>
          <w:p w14:paraId="6F497636" w14:textId="7A9FCF01" w:rsidR="001731FF" w:rsidRPr="00C06666" w:rsidRDefault="001731FF" w:rsidP="00C06666">
            <w:pPr>
              <w:spacing w:before="120"/>
              <w:jc w:val="both"/>
              <w:rPr>
                <w:color w:val="000000"/>
                <w:sz w:val="20"/>
                <w:szCs w:val="20"/>
              </w:rPr>
            </w:pPr>
            <w:r w:rsidRPr="00527E5B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527E5B">
              <w:rPr>
                <w:color w:val="000000"/>
                <w:sz w:val="20"/>
                <w:szCs w:val="20"/>
              </w:rPr>
              <w:t>:</w:t>
            </w:r>
            <w:r w:rsidR="00C06666">
              <w:rPr>
                <w:color w:val="000000"/>
                <w:sz w:val="20"/>
                <w:szCs w:val="20"/>
              </w:rPr>
              <w:t xml:space="preserve"> </w:t>
            </w:r>
            <w:r w:rsidRPr="00527E5B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1731FF" w:rsidRPr="00527E5B" w14:paraId="7A025BA0" w14:textId="77777777" w:rsidTr="001731F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565F0" w14:textId="49FDEE5A" w:rsidR="001731FF" w:rsidRPr="00C06666" w:rsidRDefault="001731FF" w:rsidP="006E0092">
            <w:pPr>
              <w:spacing w:before="120" w:after="240"/>
              <w:jc w:val="both"/>
              <w:rPr>
                <w:b/>
                <w:bCs/>
                <w:sz w:val="20"/>
                <w:szCs w:val="20"/>
              </w:rPr>
            </w:pPr>
            <w:r w:rsidRPr="00C06666">
              <w:rPr>
                <w:b/>
                <w:bCs/>
                <w:sz w:val="20"/>
                <w:szCs w:val="20"/>
              </w:rPr>
              <w:t>Pakiet 61 - Leki XIII</w:t>
            </w:r>
          </w:p>
          <w:p w14:paraId="45146F72" w14:textId="5C46A7E9" w:rsidR="001731FF" w:rsidRPr="00527E5B" w:rsidRDefault="001731FF" w:rsidP="006E0092">
            <w:pPr>
              <w:spacing w:before="60"/>
              <w:jc w:val="both"/>
              <w:rPr>
                <w:b/>
                <w:sz w:val="20"/>
                <w:szCs w:val="20"/>
              </w:rPr>
            </w:pPr>
            <w:r w:rsidRPr="00527E5B">
              <w:rPr>
                <w:b/>
                <w:sz w:val="20"/>
                <w:szCs w:val="20"/>
              </w:rPr>
              <w:t>Tramco Sp</w:t>
            </w:r>
            <w:r w:rsidR="00C06666">
              <w:rPr>
                <w:b/>
                <w:sz w:val="20"/>
                <w:szCs w:val="20"/>
              </w:rPr>
              <w:t>.</w:t>
            </w:r>
            <w:r w:rsidRPr="00527E5B">
              <w:rPr>
                <w:b/>
                <w:sz w:val="20"/>
                <w:szCs w:val="20"/>
              </w:rPr>
              <w:t xml:space="preserve"> z o.o.</w:t>
            </w:r>
          </w:p>
          <w:p w14:paraId="3C04384A" w14:textId="27A86E0C" w:rsidR="001731FF" w:rsidRPr="00527E5B" w:rsidRDefault="001731FF" w:rsidP="006E0092">
            <w:pPr>
              <w:jc w:val="both"/>
              <w:rPr>
                <w:bCs/>
                <w:sz w:val="20"/>
                <w:szCs w:val="20"/>
              </w:rPr>
            </w:pPr>
            <w:r w:rsidRPr="00527E5B">
              <w:rPr>
                <w:bCs/>
                <w:sz w:val="20"/>
                <w:szCs w:val="20"/>
              </w:rPr>
              <w:t>Wolskie, ul.</w:t>
            </w:r>
            <w:r w:rsidR="00C06666">
              <w:rPr>
                <w:bCs/>
                <w:sz w:val="20"/>
                <w:szCs w:val="20"/>
              </w:rPr>
              <w:t xml:space="preserve"> </w:t>
            </w:r>
            <w:r w:rsidRPr="00527E5B">
              <w:rPr>
                <w:bCs/>
                <w:sz w:val="20"/>
                <w:szCs w:val="20"/>
              </w:rPr>
              <w:t>Wolska</w:t>
            </w:r>
            <w:r w:rsidR="00C06666">
              <w:rPr>
                <w:bCs/>
                <w:sz w:val="20"/>
                <w:szCs w:val="20"/>
              </w:rPr>
              <w:t xml:space="preserve"> </w:t>
            </w:r>
            <w:r w:rsidRPr="00527E5B">
              <w:rPr>
                <w:bCs/>
                <w:sz w:val="20"/>
                <w:szCs w:val="20"/>
              </w:rPr>
              <w:t xml:space="preserve">14 </w:t>
            </w:r>
          </w:p>
          <w:p w14:paraId="08F03A7D" w14:textId="77777777" w:rsidR="001731FF" w:rsidRPr="00527E5B" w:rsidRDefault="001731FF" w:rsidP="006E0092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527E5B">
              <w:rPr>
                <w:bCs/>
                <w:sz w:val="20"/>
                <w:szCs w:val="20"/>
              </w:rPr>
              <w:t>05-860 Płochocin</w:t>
            </w:r>
          </w:p>
          <w:p w14:paraId="6586A8B0" w14:textId="264932B3" w:rsidR="001731FF" w:rsidRPr="00C06666" w:rsidRDefault="001731FF" w:rsidP="00C06666">
            <w:pPr>
              <w:spacing w:before="120"/>
              <w:jc w:val="both"/>
              <w:rPr>
                <w:color w:val="000000"/>
                <w:sz w:val="20"/>
                <w:szCs w:val="20"/>
              </w:rPr>
            </w:pPr>
            <w:r w:rsidRPr="00527E5B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527E5B">
              <w:rPr>
                <w:color w:val="000000"/>
                <w:sz w:val="20"/>
                <w:szCs w:val="20"/>
              </w:rPr>
              <w:t>:</w:t>
            </w:r>
            <w:r w:rsidR="00C06666">
              <w:rPr>
                <w:color w:val="000000"/>
                <w:sz w:val="20"/>
                <w:szCs w:val="20"/>
              </w:rPr>
              <w:t xml:space="preserve"> </w:t>
            </w:r>
            <w:r w:rsidRPr="00527E5B">
              <w:rPr>
                <w:sz w:val="20"/>
                <w:szCs w:val="20"/>
              </w:rPr>
              <w:t>Jedyna złożona oferta spełniająca wymagania Zamawiającego.</w:t>
            </w:r>
          </w:p>
        </w:tc>
      </w:tr>
      <w:tr w:rsidR="001731FF" w:rsidRPr="00527E5B" w14:paraId="5BB7CB2F" w14:textId="77777777" w:rsidTr="001731F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81F459" w14:textId="612ABAEB" w:rsidR="001731FF" w:rsidRPr="00C06666" w:rsidRDefault="001731FF" w:rsidP="006E0092">
            <w:pPr>
              <w:spacing w:before="120" w:after="240"/>
              <w:jc w:val="both"/>
              <w:rPr>
                <w:b/>
                <w:bCs/>
                <w:sz w:val="20"/>
                <w:szCs w:val="20"/>
              </w:rPr>
            </w:pPr>
            <w:r w:rsidRPr="00C06666">
              <w:rPr>
                <w:b/>
                <w:bCs/>
                <w:sz w:val="20"/>
                <w:szCs w:val="20"/>
              </w:rPr>
              <w:t>Pakiet 62 - Vinblastine</w:t>
            </w:r>
          </w:p>
          <w:p w14:paraId="5F87D179" w14:textId="1DB001E5" w:rsidR="001731FF" w:rsidRPr="00527E5B" w:rsidRDefault="001731FF" w:rsidP="006E0092">
            <w:pPr>
              <w:spacing w:before="60"/>
              <w:jc w:val="both"/>
              <w:rPr>
                <w:b/>
                <w:sz w:val="20"/>
                <w:szCs w:val="20"/>
              </w:rPr>
            </w:pPr>
            <w:r w:rsidRPr="00527E5B">
              <w:rPr>
                <w:b/>
                <w:sz w:val="20"/>
                <w:szCs w:val="20"/>
              </w:rPr>
              <w:t xml:space="preserve">Medyk-Lek Panek </w:t>
            </w:r>
            <w:r w:rsidR="00C06666">
              <w:rPr>
                <w:b/>
                <w:sz w:val="20"/>
                <w:szCs w:val="20"/>
              </w:rPr>
              <w:t>Sp. z o.o. Sp. k.</w:t>
            </w:r>
          </w:p>
          <w:p w14:paraId="787BF24F" w14:textId="48832D7D" w:rsidR="001731FF" w:rsidRPr="00527E5B" w:rsidRDefault="00C06666" w:rsidP="006E0092"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1731FF" w:rsidRPr="00527E5B">
              <w:rPr>
                <w:bCs/>
                <w:sz w:val="20"/>
                <w:szCs w:val="20"/>
              </w:rPr>
              <w:t xml:space="preserve">Pawła Włodkowica 2 c </w:t>
            </w:r>
          </w:p>
          <w:p w14:paraId="460BBB5B" w14:textId="77777777" w:rsidR="001731FF" w:rsidRPr="00527E5B" w:rsidRDefault="001731FF" w:rsidP="006E0092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527E5B">
              <w:rPr>
                <w:bCs/>
                <w:sz w:val="20"/>
                <w:szCs w:val="20"/>
              </w:rPr>
              <w:t>03-262 Warszawa</w:t>
            </w:r>
          </w:p>
          <w:p w14:paraId="2FB8B300" w14:textId="02492361" w:rsidR="001731FF" w:rsidRPr="00C06666" w:rsidRDefault="001731FF" w:rsidP="00C06666">
            <w:pPr>
              <w:spacing w:before="120"/>
              <w:jc w:val="both"/>
              <w:rPr>
                <w:color w:val="000000"/>
                <w:sz w:val="20"/>
                <w:szCs w:val="20"/>
              </w:rPr>
            </w:pPr>
            <w:r w:rsidRPr="00527E5B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527E5B">
              <w:rPr>
                <w:color w:val="000000"/>
                <w:sz w:val="20"/>
                <w:szCs w:val="20"/>
              </w:rPr>
              <w:t>:</w:t>
            </w:r>
            <w:r w:rsidR="00C06666">
              <w:rPr>
                <w:color w:val="000000"/>
                <w:sz w:val="20"/>
                <w:szCs w:val="20"/>
              </w:rPr>
              <w:t xml:space="preserve"> </w:t>
            </w:r>
            <w:r w:rsidRPr="00527E5B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1731FF" w:rsidRPr="00527E5B" w14:paraId="7BE28836" w14:textId="77777777" w:rsidTr="001731F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FAAF27" w14:textId="4ADEF7E9" w:rsidR="001731FF" w:rsidRPr="00C06666" w:rsidRDefault="001731FF" w:rsidP="006E0092">
            <w:pPr>
              <w:spacing w:before="120" w:after="240"/>
              <w:jc w:val="both"/>
              <w:rPr>
                <w:b/>
                <w:bCs/>
                <w:sz w:val="20"/>
                <w:szCs w:val="20"/>
              </w:rPr>
            </w:pPr>
            <w:r w:rsidRPr="00C06666">
              <w:rPr>
                <w:b/>
                <w:bCs/>
                <w:sz w:val="20"/>
                <w:szCs w:val="20"/>
              </w:rPr>
              <w:t>Pakiet 63 - Płyny infuzyjne II</w:t>
            </w:r>
          </w:p>
          <w:p w14:paraId="101E4649" w14:textId="4FCC51BF" w:rsidR="001731FF" w:rsidRPr="00527E5B" w:rsidRDefault="001731FF" w:rsidP="006E0092">
            <w:pPr>
              <w:spacing w:before="60"/>
              <w:jc w:val="both"/>
              <w:rPr>
                <w:b/>
                <w:sz w:val="20"/>
                <w:szCs w:val="20"/>
              </w:rPr>
            </w:pPr>
            <w:r w:rsidRPr="00527E5B">
              <w:rPr>
                <w:b/>
                <w:sz w:val="20"/>
                <w:szCs w:val="20"/>
              </w:rPr>
              <w:t xml:space="preserve">Aesculap Chifa </w:t>
            </w:r>
            <w:r w:rsidR="00C06666">
              <w:rPr>
                <w:b/>
                <w:sz w:val="20"/>
                <w:szCs w:val="20"/>
              </w:rPr>
              <w:t>Sp. z o.o.</w:t>
            </w:r>
          </w:p>
          <w:p w14:paraId="747B0D32" w14:textId="77777777" w:rsidR="001731FF" w:rsidRPr="00527E5B" w:rsidRDefault="001731FF" w:rsidP="006E0092">
            <w:pPr>
              <w:jc w:val="both"/>
              <w:rPr>
                <w:bCs/>
                <w:sz w:val="20"/>
                <w:szCs w:val="20"/>
              </w:rPr>
            </w:pPr>
            <w:r w:rsidRPr="00527E5B">
              <w:rPr>
                <w:bCs/>
                <w:sz w:val="20"/>
                <w:szCs w:val="20"/>
              </w:rPr>
              <w:t xml:space="preserve">ul. Tysiąclecia 14 </w:t>
            </w:r>
          </w:p>
          <w:p w14:paraId="2FB63D96" w14:textId="77777777" w:rsidR="001731FF" w:rsidRPr="00527E5B" w:rsidRDefault="001731FF" w:rsidP="006E0092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527E5B">
              <w:rPr>
                <w:bCs/>
                <w:sz w:val="20"/>
                <w:szCs w:val="20"/>
              </w:rPr>
              <w:t>64-300 Nowy Tomyśl</w:t>
            </w:r>
          </w:p>
          <w:p w14:paraId="18C29533" w14:textId="1165F8F3" w:rsidR="001731FF" w:rsidRPr="00C06666" w:rsidRDefault="001731FF" w:rsidP="00C06666">
            <w:pPr>
              <w:spacing w:before="120"/>
              <w:jc w:val="both"/>
              <w:rPr>
                <w:color w:val="000000"/>
                <w:sz w:val="20"/>
                <w:szCs w:val="20"/>
              </w:rPr>
            </w:pPr>
            <w:r w:rsidRPr="00527E5B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527E5B">
              <w:rPr>
                <w:color w:val="000000"/>
                <w:sz w:val="20"/>
                <w:szCs w:val="20"/>
              </w:rPr>
              <w:t>:</w:t>
            </w:r>
            <w:r w:rsidR="00C06666">
              <w:rPr>
                <w:color w:val="000000"/>
                <w:sz w:val="20"/>
                <w:szCs w:val="20"/>
              </w:rPr>
              <w:t xml:space="preserve"> </w:t>
            </w:r>
            <w:r w:rsidRPr="00527E5B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1731FF" w:rsidRPr="00527E5B" w14:paraId="6AA9AF2A" w14:textId="77777777" w:rsidTr="001731F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9072C8" w14:textId="100C3E73" w:rsidR="001731FF" w:rsidRPr="00C06666" w:rsidRDefault="001731FF" w:rsidP="006E0092">
            <w:pPr>
              <w:spacing w:before="120" w:after="240"/>
              <w:jc w:val="both"/>
              <w:rPr>
                <w:b/>
                <w:bCs/>
                <w:sz w:val="20"/>
                <w:szCs w:val="20"/>
              </w:rPr>
            </w:pPr>
            <w:r w:rsidRPr="00C06666">
              <w:rPr>
                <w:b/>
                <w:bCs/>
                <w:sz w:val="20"/>
                <w:szCs w:val="20"/>
              </w:rPr>
              <w:t>Pakiet 64 - Olaparibum</w:t>
            </w:r>
          </w:p>
          <w:p w14:paraId="0C90438B" w14:textId="77777777" w:rsidR="001731FF" w:rsidRPr="00527E5B" w:rsidRDefault="001731FF" w:rsidP="006E0092">
            <w:pPr>
              <w:spacing w:before="60"/>
              <w:jc w:val="both"/>
              <w:rPr>
                <w:b/>
                <w:sz w:val="20"/>
                <w:szCs w:val="20"/>
              </w:rPr>
            </w:pPr>
            <w:r w:rsidRPr="00527E5B">
              <w:rPr>
                <w:b/>
                <w:sz w:val="20"/>
                <w:szCs w:val="20"/>
              </w:rPr>
              <w:t>AstraZeneca Kereskedelmi és Szolgáltató Korlátolt Felelősségű Társaság</w:t>
            </w:r>
          </w:p>
          <w:p w14:paraId="157BD9A8" w14:textId="77777777" w:rsidR="001731FF" w:rsidRPr="00527E5B" w:rsidRDefault="001731FF" w:rsidP="006E0092">
            <w:pPr>
              <w:jc w:val="both"/>
              <w:rPr>
                <w:bCs/>
                <w:sz w:val="20"/>
                <w:szCs w:val="20"/>
              </w:rPr>
            </w:pPr>
            <w:r w:rsidRPr="00527E5B">
              <w:rPr>
                <w:bCs/>
                <w:sz w:val="20"/>
                <w:szCs w:val="20"/>
              </w:rPr>
              <w:t xml:space="preserve">Alíz utca 4. B. ép. </w:t>
            </w:r>
          </w:p>
          <w:p w14:paraId="4B59B150" w14:textId="77777777" w:rsidR="001731FF" w:rsidRPr="00527E5B" w:rsidRDefault="001731FF" w:rsidP="006E0092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527E5B">
              <w:rPr>
                <w:bCs/>
                <w:sz w:val="20"/>
                <w:szCs w:val="20"/>
              </w:rPr>
              <w:t>1117 Budapeszt</w:t>
            </w:r>
          </w:p>
          <w:p w14:paraId="5E2FCBC8" w14:textId="2D87DEDC" w:rsidR="001731FF" w:rsidRPr="00C06666" w:rsidRDefault="001731FF" w:rsidP="00C06666">
            <w:pPr>
              <w:spacing w:before="120"/>
              <w:jc w:val="both"/>
              <w:rPr>
                <w:color w:val="000000"/>
                <w:sz w:val="20"/>
                <w:szCs w:val="20"/>
              </w:rPr>
            </w:pPr>
            <w:r w:rsidRPr="00527E5B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527E5B">
              <w:rPr>
                <w:color w:val="000000"/>
                <w:sz w:val="20"/>
                <w:szCs w:val="20"/>
              </w:rPr>
              <w:t>:</w:t>
            </w:r>
            <w:r w:rsidR="00C06666">
              <w:rPr>
                <w:color w:val="000000"/>
                <w:sz w:val="20"/>
                <w:szCs w:val="20"/>
              </w:rPr>
              <w:t xml:space="preserve"> </w:t>
            </w:r>
            <w:r w:rsidRPr="00527E5B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1731FF" w:rsidRPr="00527E5B" w14:paraId="3B4CE53C" w14:textId="77777777" w:rsidTr="001731F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B1D399" w14:textId="507D73CA" w:rsidR="001731FF" w:rsidRPr="00C06666" w:rsidRDefault="001731FF" w:rsidP="006E0092">
            <w:pPr>
              <w:spacing w:before="120" w:after="240"/>
              <w:jc w:val="both"/>
              <w:rPr>
                <w:b/>
                <w:bCs/>
                <w:sz w:val="20"/>
                <w:szCs w:val="20"/>
              </w:rPr>
            </w:pPr>
            <w:r w:rsidRPr="00C06666">
              <w:rPr>
                <w:b/>
                <w:bCs/>
                <w:sz w:val="20"/>
                <w:szCs w:val="20"/>
              </w:rPr>
              <w:t>Pakiet 65 - Płyny</w:t>
            </w:r>
          </w:p>
          <w:p w14:paraId="630F594A" w14:textId="2749EE7E" w:rsidR="001731FF" w:rsidRPr="00527E5B" w:rsidRDefault="001731FF" w:rsidP="006E0092">
            <w:pPr>
              <w:spacing w:before="60"/>
              <w:jc w:val="both"/>
              <w:rPr>
                <w:b/>
                <w:sz w:val="20"/>
                <w:szCs w:val="20"/>
              </w:rPr>
            </w:pPr>
            <w:r w:rsidRPr="00527E5B">
              <w:rPr>
                <w:b/>
                <w:sz w:val="20"/>
                <w:szCs w:val="20"/>
              </w:rPr>
              <w:t>Fresenius Kabi Polska Sp. z o.o.</w:t>
            </w:r>
          </w:p>
          <w:p w14:paraId="5EE15B60" w14:textId="77777777" w:rsidR="001731FF" w:rsidRPr="00527E5B" w:rsidRDefault="001731FF" w:rsidP="006E0092">
            <w:pPr>
              <w:jc w:val="both"/>
              <w:rPr>
                <w:bCs/>
                <w:sz w:val="20"/>
                <w:szCs w:val="20"/>
              </w:rPr>
            </w:pPr>
            <w:r w:rsidRPr="00527E5B">
              <w:rPr>
                <w:bCs/>
                <w:sz w:val="20"/>
                <w:szCs w:val="20"/>
              </w:rPr>
              <w:t xml:space="preserve">Al. Jerozolimskie 134 </w:t>
            </w:r>
          </w:p>
          <w:p w14:paraId="067B5682" w14:textId="77777777" w:rsidR="001731FF" w:rsidRPr="00527E5B" w:rsidRDefault="001731FF" w:rsidP="006E0092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527E5B">
              <w:rPr>
                <w:bCs/>
                <w:sz w:val="20"/>
                <w:szCs w:val="20"/>
              </w:rPr>
              <w:t>02-305 Warszawa</w:t>
            </w:r>
          </w:p>
          <w:p w14:paraId="207ECB60" w14:textId="296BDA03" w:rsidR="001731FF" w:rsidRPr="00C06666" w:rsidRDefault="001731FF" w:rsidP="00C06666">
            <w:pPr>
              <w:spacing w:before="120"/>
              <w:jc w:val="both"/>
              <w:rPr>
                <w:color w:val="000000"/>
                <w:sz w:val="20"/>
                <w:szCs w:val="20"/>
              </w:rPr>
            </w:pPr>
            <w:r w:rsidRPr="00527E5B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527E5B">
              <w:rPr>
                <w:color w:val="000000"/>
                <w:sz w:val="20"/>
                <w:szCs w:val="20"/>
              </w:rPr>
              <w:t>:</w:t>
            </w:r>
            <w:r w:rsidR="00C06666">
              <w:rPr>
                <w:color w:val="000000"/>
                <w:sz w:val="20"/>
                <w:szCs w:val="20"/>
              </w:rPr>
              <w:t xml:space="preserve"> </w:t>
            </w:r>
            <w:r w:rsidRPr="00527E5B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1731FF" w:rsidRPr="00527E5B" w14:paraId="4C99462B" w14:textId="77777777" w:rsidTr="001731F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0313F4" w14:textId="29977950" w:rsidR="001731FF" w:rsidRPr="00C06666" w:rsidRDefault="001731FF" w:rsidP="006E0092">
            <w:pPr>
              <w:spacing w:before="120" w:after="240"/>
              <w:jc w:val="both"/>
              <w:rPr>
                <w:b/>
                <w:bCs/>
                <w:sz w:val="20"/>
                <w:szCs w:val="20"/>
              </w:rPr>
            </w:pPr>
            <w:r w:rsidRPr="00C06666">
              <w:rPr>
                <w:b/>
                <w:bCs/>
                <w:sz w:val="20"/>
                <w:szCs w:val="20"/>
              </w:rPr>
              <w:t>Pakiet 66 - Czynnik krzepnięcia krwi</w:t>
            </w:r>
          </w:p>
          <w:p w14:paraId="6121335B" w14:textId="77777777" w:rsidR="001731FF" w:rsidRPr="00527E5B" w:rsidRDefault="001731FF" w:rsidP="006E0092">
            <w:pPr>
              <w:spacing w:before="60"/>
              <w:jc w:val="both"/>
              <w:rPr>
                <w:b/>
                <w:sz w:val="20"/>
                <w:szCs w:val="20"/>
              </w:rPr>
            </w:pPr>
            <w:r w:rsidRPr="00527E5B">
              <w:rPr>
                <w:b/>
                <w:sz w:val="20"/>
                <w:szCs w:val="20"/>
              </w:rPr>
              <w:t>Bialmed Sp. z o.o.</w:t>
            </w:r>
          </w:p>
          <w:p w14:paraId="51BC2158" w14:textId="77777777" w:rsidR="001731FF" w:rsidRPr="00527E5B" w:rsidRDefault="001731FF" w:rsidP="006E0092">
            <w:pPr>
              <w:jc w:val="both"/>
              <w:rPr>
                <w:bCs/>
                <w:sz w:val="20"/>
                <w:szCs w:val="20"/>
              </w:rPr>
            </w:pPr>
            <w:r w:rsidRPr="00527E5B">
              <w:rPr>
                <w:bCs/>
                <w:sz w:val="20"/>
                <w:szCs w:val="20"/>
              </w:rPr>
              <w:t xml:space="preserve">ul. Kazimierzowska 46/48/35 </w:t>
            </w:r>
          </w:p>
          <w:p w14:paraId="39580D67" w14:textId="77777777" w:rsidR="001731FF" w:rsidRPr="00527E5B" w:rsidRDefault="001731FF" w:rsidP="006E0092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527E5B">
              <w:rPr>
                <w:bCs/>
                <w:sz w:val="20"/>
                <w:szCs w:val="20"/>
              </w:rPr>
              <w:t>02-546 Warszawa</w:t>
            </w:r>
          </w:p>
          <w:p w14:paraId="2D0FA77E" w14:textId="3C8730FE" w:rsidR="001731FF" w:rsidRPr="00C06666" w:rsidRDefault="001731FF" w:rsidP="00C06666">
            <w:pPr>
              <w:spacing w:before="120"/>
              <w:jc w:val="both"/>
              <w:rPr>
                <w:color w:val="000000"/>
                <w:sz w:val="20"/>
                <w:szCs w:val="20"/>
              </w:rPr>
            </w:pPr>
            <w:r w:rsidRPr="00527E5B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527E5B">
              <w:rPr>
                <w:color w:val="000000"/>
                <w:sz w:val="20"/>
                <w:szCs w:val="20"/>
              </w:rPr>
              <w:t>:</w:t>
            </w:r>
            <w:r w:rsidR="00C06666">
              <w:rPr>
                <w:color w:val="000000"/>
                <w:sz w:val="20"/>
                <w:szCs w:val="20"/>
              </w:rPr>
              <w:t xml:space="preserve"> </w:t>
            </w:r>
            <w:r w:rsidRPr="00527E5B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1731FF" w:rsidRPr="00527E5B" w14:paraId="038D16B5" w14:textId="77777777" w:rsidTr="001731F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25BEB5" w14:textId="296F62F5" w:rsidR="001731FF" w:rsidRPr="00C06666" w:rsidRDefault="001731FF" w:rsidP="006E0092">
            <w:pPr>
              <w:spacing w:before="120" w:after="240"/>
              <w:jc w:val="both"/>
              <w:rPr>
                <w:b/>
                <w:bCs/>
                <w:sz w:val="20"/>
                <w:szCs w:val="20"/>
              </w:rPr>
            </w:pPr>
            <w:r w:rsidRPr="00C06666">
              <w:rPr>
                <w:b/>
                <w:bCs/>
                <w:sz w:val="20"/>
                <w:szCs w:val="20"/>
              </w:rPr>
              <w:t>Pakiet 67 - Ondansetron</w:t>
            </w:r>
          </w:p>
          <w:p w14:paraId="5611EC7C" w14:textId="669436D3" w:rsidR="001731FF" w:rsidRPr="00527E5B" w:rsidRDefault="001731FF" w:rsidP="006E0092">
            <w:pPr>
              <w:spacing w:before="60"/>
              <w:jc w:val="both"/>
              <w:rPr>
                <w:b/>
                <w:sz w:val="20"/>
                <w:szCs w:val="20"/>
              </w:rPr>
            </w:pPr>
            <w:r w:rsidRPr="00527E5B">
              <w:rPr>
                <w:b/>
                <w:sz w:val="20"/>
                <w:szCs w:val="20"/>
              </w:rPr>
              <w:t>Fresenius Kabi Polska Sp. z o.o.</w:t>
            </w:r>
          </w:p>
          <w:p w14:paraId="08AA3CDF" w14:textId="77777777" w:rsidR="001731FF" w:rsidRPr="00527E5B" w:rsidRDefault="001731FF" w:rsidP="006E0092">
            <w:pPr>
              <w:jc w:val="both"/>
              <w:rPr>
                <w:bCs/>
                <w:sz w:val="20"/>
                <w:szCs w:val="20"/>
              </w:rPr>
            </w:pPr>
            <w:r w:rsidRPr="00527E5B">
              <w:rPr>
                <w:bCs/>
                <w:sz w:val="20"/>
                <w:szCs w:val="20"/>
              </w:rPr>
              <w:t xml:space="preserve">Al. Jerozolimskie 134 </w:t>
            </w:r>
          </w:p>
          <w:p w14:paraId="05EDF91A" w14:textId="77777777" w:rsidR="001731FF" w:rsidRPr="00527E5B" w:rsidRDefault="001731FF" w:rsidP="006E0092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527E5B">
              <w:rPr>
                <w:bCs/>
                <w:sz w:val="20"/>
                <w:szCs w:val="20"/>
              </w:rPr>
              <w:t>02-305 Warszawa</w:t>
            </w:r>
          </w:p>
          <w:p w14:paraId="772C8F94" w14:textId="558D1A5A" w:rsidR="001731FF" w:rsidRPr="00C06666" w:rsidRDefault="001731FF" w:rsidP="00C06666">
            <w:pPr>
              <w:spacing w:before="120"/>
              <w:jc w:val="both"/>
              <w:rPr>
                <w:color w:val="000000"/>
                <w:sz w:val="20"/>
                <w:szCs w:val="20"/>
              </w:rPr>
            </w:pPr>
            <w:r w:rsidRPr="00527E5B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527E5B">
              <w:rPr>
                <w:color w:val="000000"/>
                <w:sz w:val="20"/>
                <w:szCs w:val="20"/>
              </w:rPr>
              <w:t>:</w:t>
            </w:r>
            <w:r w:rsidR="00C06666">
              <w:rPr>
                <w:color w:val="000000"/>
                <w:sz w:val="20"/>
                <w:szCs w:val="20"/>
              </w:rPr>
              <w:t xml:space="preserve"> </w:t>
            </w:r>
            <w:r w:rsidRPr="00527E5B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1731FF" w:rsidRPr="00527E5B" w14:paraId="4843DFAE" w14:textId="77777777" w:rsidTr="001731F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ACCDA2" w14:textId="2138CA2F" w:rsidR="001731FF" w:rsidRPr="00C06666" w:rsidRDefault="001731FF" w:rsidP="006E0092">
            <w:pPr>
              <w:spacing w:before="120" w:after="240"/>
              <w:jc w:val="both"/>
              <w:rPr>
                <w:b/>
                <w:bCs/>
                <w:sz w:val="20"/>
                <w:szCs w:val="20"/>
              </w:rPr>
            </w:pPr>
            <w:r w:rsidRPr="00C06666">
              <w:rPr>
                <w:b/>
                <w:bCs/>
                <w:sz w:val="20"/>
                <w:szCs w:val="20"/>
              </w:rPr>
              <w:lastRenderedPageBreak/>
              <w:t>Pakiet 68 - Pembrolizumabum</w:t>
            </w:r>
          </w:p>
          <w:p w14:paraId="3E599C50" w14:textId="77777777" w:rsidR="001731FF" w:rsidRPr="00527E5B" w:rsidRDefault="001731FF" w:rsidP="006E0092">
            <w:pPr>
              <w:spacing w:before="60"/>
              <w:jc w:val="both"/>
              <w:rPr>
                <w:b/>
                <w:sz w:val="20"/>
                <w:szCs w:val="20"/>
              </w:rPr>
            </w:pPr>
            <w:r w:rsidRPr="00527E5B">
              <w:rPr>
                <w:b/>
                <w:sz w:val="20"/>
                <w:szCs w:val="20"/>
              </w:rPr>
              <w:t>Salus International Sp. z o.o.</w:t>
            </w:r>
          </w:p>
          <w:p w14:paraId="0ECE8873" w14:textId="77777777" w:rsidR="001731FF" w:rsidRPr="00527E5B" w:rsidRDefault="001731FF" w:rsidP="006E0092">
            <w:pPr>
              <w:jc w:val="both"/>
              <w:rPr>
                <w:bCs/>
                <w:sz w:val="20"/>
                <w:szCs w:val="20"/>
              </w:rPr>
            </w:pPr>
            <w:r w:rsidRPr="00527E5B">
              <w:rPr>
                <w:bCs/>
                <w:sz w:val="20"/>
                <w:szCs w:val="20"/>
              </w:rPr>
              <w:t xml:space="preserve">ul. Gen. Kazimierza Pułaskiego 9 </w:t>
            </w:r>
          </w:p>
          <w:p w14:paraId="24556006" w14:textId="77777777" w:rsidR="001731FF" w:rsidRPr="00527E5B" w:rsidRDefault="001731FF" w:rsidP="006E0092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527E5B">
              <w:rPr>
                <w:bCs/>
                <w:sz w:val="20"/>
                <w:szCs w:val="20"/>
              </w:rPr>
              <w:t>40-273 Katowice</w:t>
            </w:r>
          </w:p>
          <w:p w14:paraId="30765FBF" w14:textId="1E960FF2" w:rsidR="001731FF" w:rsidRPr="00C06666" w:rsidRDefault="001731FF" w:rsidP="00C06666">
            <w:pPr>
              <w:spacing w:before="120"/>
              <w:jc w:val="both"/>
              <w:rPr>
                <w:color w:val="000000"/>
                <w:sz w:val="20"/>
                <w:szCs w:val="20"/>
              </w:rPr>
            </w:pPr>
            <w:r w:rsidRPr="00527E5B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527E5B">
              <w:rPr>
                <w:color w:val="000000"/>
                <w:sz w:val="20"/>
                <w:szCs w:val="20"/>
              </w:rPr>
              <w:t>:</w:t>
            </w:r>
            <w:r w:rsidR="00C06666">
              <w:rPr>
                <w:color w:val="000000"/>
                <w:sz w:val="20"/>
                <w:szCs w:val="20"/>
              </w:rPr>
              <w:t xml:space="preserve"> </w:t>
            </w:r>
            <w:r w:rsidRPr="00527E5B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1731FF" w:rsidRPr="00527E5B" w14:paraId="38262B4C" w14:textId="77777777" w:rsidTr="001731F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E8E003" w14:textId="7DEE8789" w:rsidR="001731FF" w:rsidRPr="00C06666" w:rsidRDefault="001731FF" w:rsidP="006E0092">
            <w:pPr>
              <w:spacing w:before="120" w:after="240"/>
              <w:jc w:val="both"/>
              <w:rPr>
                <w:b/>
                <w:bCs/>
                <w:sz w:val="20"/>
                <w:szCs w:val="20"/>
              </w:rPr>
            </w:pPr>
            <w:r w:rsidRPr="00C06666">
              <w:rPr>
                <w:b/>
                <w:bCs/>
                <w:sz w:val="20"/>
                <w:szCs w:val="20"/>
              </w:rPr>
              <w:t>Pakiet 69 - Bleomycini</w:t>
            </w:r>
          </w:p>
          <w:p w14:paraId="76E6D011" w14:textId="77777777" w:rsidR="001731FF" w:rsidRPr="00527E5B" w:rsidRDefault="001731FF" w:rsidP="006E0092">
            <w:pPr>
              <w:spacing w:before="60"/>
              <w:jc w:val="both"/>
              <w:rPr>
                <w:b/>
                <w:sz w:val="20"/>
                <w:szCs w:val="20"/>
              </w:rPr>
            </w:pPr>
            <w:r w:rsidRPr="00527E5B">
              <w:rPr>
                <w:b/>
                <w:sz w:val="20"/>
                <w:szCs w:val="20"/>
              </w:rPr>
              <w:t>Asclepios S.A.</w:t>
            </w:r>
          </w:p>
          <w:p w14:paraId="0FC91B7B" w14:textId="733ACC3C" w:rsidR="001731FF" w:rsidRPr="00527E5B" w:rsidRDefault="00C06666" w:rsidP="006E0092"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1731FF" w:rsidRPr="00527E5B">
              <w:rPr>
                <w:bCs/>
                <w:sz w:val="20"/>
                <w:szCs w:val="20"/>
              </w:rPr>
              <w:t xml:space="preserve">Hubska 44 </w:t>
            </w:r>
          </w:p>
          <w:p w14:paraId="3130088A" w14:textId="77777777" w:rsidR="001731FF" w:rsidRPr="00527E5B" w:rsidRDefault="001731FF" w:rsidP="006E0092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527E5B">
              <w:rPr>
                <w:bCs/>
                <w:sz w:val="20"/>
                <w:szCs w:val="20"/>
              </w:rPr>
              <w:t>50-502 Wrocław</w:t>
            </w:r>
          </w:p>
          <w:p w14:paraId="7651B8A9" w14:textId="4C72D916" w:rsidR="001731FF" w:rsidRPr="00C06666" w:rsidRDefault="001731FF" w:rsidP="00C06666">
            <w:pPr>
              <w:spacing w:before="120"/>
              <w:jc w:val="both"/>
              <w:rPr>
                <w:color w:val="000000"/>
                <w:sz w:val="20"/>
                <w:szCs w:val="20"/>
              </w:rPr>
            </w:pPr>
            <w:r w:rsidRPr="00527E5B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527E5B">
              <w:rPr>
                <w:color w:val="000000"/>
                <w:sz w:val="20"/>
                <w:szCs w:val="20"/>
              </w:rPr>
              <w:t>:</w:t>
            </w:r>
            <w:r w:rsidR="00C06666">
              <w:rPr>
                <w:color w:val="000000"/>
                <w:sz w:val="20"/>
                <w:szCs w:val="20"/>
              </w:rPr>
              <w:t xml:space="preserve"> </w:t>
            </w:r>
            <w:r w:rsidRPr="00527E5B">
              <w:rPr>
                <w:sz w:val="20"/>
                <w:szCs w:val="20"/>
              </w:rPr>
              <w:t>Jedyna złożona oferta spełniająca wymagania Zamawiającego.</w:t>
            </w:r>
          </w:p>
        </w:tc>
      </w:tr>
      <w:tr w:rsidR="001731FF" w:rsidRPr="00527E5B" w14:paraId="0BA25D62" w14:textId="77777777" w:rsidTr="001731F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57DED9" w14:textId="6CFF0B8A" w:rsidR="001731FF" w:rsidRPr="00C06666" w:rsidRDefault="001731FF" w:rsidP="006E0092">
            <w:pPr>
              <w:spacing w:before="120" w:after="240"/>
              <w:jc w:val="both"/>
              <w:rPr>
                <w:b/>
                <w:bCs/>
                <w:sz w:val="20"/>
                <w:szCs w:val="20"/>
              </w:rPr>
            </w:pPr>
            <w:r w:rsidRPr="00C06666">
              <w:rPr>
                <w:b/>
                <w:bCs/>
                <w:sz w:val="20"/>
                <w:szCs w:val="20"/>
              </w:rPr>
              <w:t>Pakiet 70 - Leki onkologiczne I</w:t>
            </w:r>
          </w:p>
          <w:p w14:paraId="650CF54F" w14:textId="77777777" w:rsidR="001731FF" w:rsidRPr="00527E5B" w:rsidRDefault="001731FF" w:rsidP="006E0092">
            <w:pPr>
              <w:spacing w:before="60"/>
              <w:jc w:val="both"/>
              <w:rPr>
                <w:b/>
                <w:sz w:val="20"/>
                <w:szCs w:val="20"/>
              </w:rPr>
            </w:pPr>
            <w:r w:rsidRPr="00527E5B">
              <w:rPr>
                <w:b/>
                <w:sz w:val="20"/>
                <w:szCs w:val="20"/>
              </w:rPr>
              <w:t>Asclepios S.A.</w:t>
            </w:r>
          </w:p>
          <w:p w14:paraId="3D2BC6AB" w14:textId="199DBEF0" w:rsidR="001731FF" w:rsidRPr="00527E5B" w:rsidRDefault="00C06666" w:rsidP="006E0092"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1731FF" w:rsidRPr="00527E5B">
              <w:rPr>
                <w:bCs/>
                <w:sz w:val="20"/>
                <w:szCs w:val="20"/>
              </w:rPr>
              <w:t xml:space="preserve">Hubska 44 </w:t>
            </w:r>
          </w:p>
          <w:p w14:paraId="53716855" w14:textId="77777777" w:rsidR="001731FF" w:rsidRPr="00527E5B" w:rsidRDefault="001731FF" w:rsidP="006E0092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527E5B">
              <w:rPr>
                <w:bCs/>
                <w:sz w:val="20"/>
                <w:szCs w:val="20"/>
              </w:rPr>
              <w:t>50-502 Wrocław</w:t>
            </w:r>
          </w:p>
          <w:p w14:paraId="58DC046B" w14:textId="0BC83D8F" w:rsidR="001731FF" w:rsidRPr="00C06666" w:rsidRDefault="001731FF" w:rsidP="00C06666">
            <w:pPr>
              <w:spacing w:before="120"/>
              <w:jc w:val="both"/>
              <w:rPr>
                <w:color w:val="000000"/>
                <w:sz w:val="20"/>
                <w:szCs w:val="20"/>
              </w:rPr>
            </w:pPr>
            <w:r w:rsidRPr="00527E5B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527E5B">
              <w:rPr>
                <w:color w:val="000000"/>
                <w:sz w:val="20"/>
                <w:szCs w:val="20"/>
              </w:rPr>
              <w:t>:</w:t>
            </w:r>
            <w:r w:rsidR="00C06666">
              <w:rPr>
                <w:color w:val="000000"/>
                <w:sz w:val="20"/>
                <w:szCs w:val="20"/>
              </w:rPr>
              <w:t xml:space="preserve"> </w:t>
            </w:r>
            <w:r w:rsidRPr="00527E5B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1731FF" w:rsidRPr="00527E5B" w14:paraId="726482DA" w14:textId="77777777" w:rsidTr="001731F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E52A47" w14:textId="1BEE5119" w:rsidR="001731FF" w:rsidRPr="00C06666" w:rsidRDefault="001731FF" w:rsidP="006E0092">
            <w:pPr>
              <w:spacing w:before="120" w:after="240"/>
              <w:jc w:val="both"/>
              <w:rPr>
                <w:b/>
                <w:bCs/>
                <w:sz w:val="20"/>
                <w:szCs w:val="20"/>
              </w:rPr>
            </w:pPr>
            <w:r w:rsidRPr="00C06666">
              <w:rPr>
                <w:b/>
                <w:bCs/>
                <w:sz w:val="20"/>
                <w:szCs w:val="20"/>
              </w:rPr>
              <w:t>Pakiet 71 - Cisplatinum</w:t>
            </w:r>
          </w:p>
          <w:p w14:paraId="6893D00A" w14:textId="77777777" w:rsidR="001731FF" w:rsidRPr="00527E5B" w:rsidRDefault="001731FF" w:rsidP="006E0092">
            <w:pPr>
              <w:spacing w:before="60"/>
              <w:jc w:val="both"/>
              <w:rPr>
                <w:b/>
                <w:sz w:val="20"/>
                <w:szCs w:val="20"/>
              </w:rPr>
            </w:pPr>
            <w:r w:rsidRPr="00527E5B">
              <w:rPr>
                <w:b/>
                <w:sz w:val="20"/>
                <w:szCs w:val="20"/>
              </w:rPr>
              <w:t>Lek S.A.</w:t>
            </w:r>
          </w:p>
          <w:p w14:paraId="09A0FF5B" w14:textId="6C4F3067" w:rsidR="001731FF" w:rsidRPr="00527E5B" w:rsidRDefault="00C06666" w:rsidP="006E0092"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1731FF" w:rsidRPr="00527E5B">
              <w:rPr>
                <w:bCs/>
                <w:sz w:val="20"/>
                <w:szCs w:val="20"/>
              </w:rPr>
              <w:t xml:space="preserve">Podlipie 16 </w:t>
            </w:r>
          </w:p>
          <w:p w14:paraId="0070F2DF" w14:textId="77777777" w:rsidR="001731FF" w:rsidRPr="00527E5B" w:rsidRDefault="001731FF" w:rsidP="006E0092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527E5B">
              <w:rPr>
                <w:bCs/>
                <w:sz w:val="20"/>
                <w:szCs w:val="20"/>
              </w:rPr>
              <w:t>95-010 Stryków</w:t>
            </w:r>
          </w:p>
          <w:p w14:paraId="0DB84CBC" w14:textId="7A8D4B2A" w:rsidR="001731FF" w:rsidRPr="00C06666" w:rsidRDefault="001731FF" w:rsidP="00C06666">
            <w:pPr>
              <w:spacing w:before="120"/>
              <w:jc w:val="both"/>
              <w:rPr>
                <w:color w:val="000000"/>
                <w:sz w:val="20"/>
                <w:szCs w:val="20"/>
              </w:rPr>
            </w:pPr>
            <w:r w:rsidRPr="00527E5B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527E5B">
              <w:rPr>
                <w:color w:val="000000"/>
                <w:sz w:val="20"/>
                <w:szCs w:val="20"/>
              </w:rPr>
              <w:t>:</w:t>
            </w:r>
            <w:r w:rsidR="00C06666">
              <w:rPr>
                <w:color w:val="000000"/>
                <w:sz w:val="20"/>
                <w:szCs w:val="20"/>
              </w:rPr>
              <w:t xml:space="preserve"> </w:t>
            </w:r>
            <w:r w:rsidRPr="00527E5B">
              <w:rPr>
                <w:sz w:val="20"/>
                <w:szCs w:val="20"/>
              </w:rPr>
              <w:t>Jedyna złożona oferta spełniająca wymagania Zamawiającego.</w:t>
            </w:r>
          </w:p>
        </w:tc>
      </w:tr>
      <w:tr w:rsidR="001731FF" w:rsidRPr="00527E5B" w14:paraId="3CFB53BA" w14:textId="77777777" w:rsidTr="001731F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FCD062" w14:textId="198988E4" w:rsidR="001731FF" w:rsidRPr="00C06666" w:rsidRDefault="001731FF" w:rsidP="006E0092">
            <w:pPr>
              <w:spacing w:before="120" w:after="240"/>
              <w:jc w:val="both"/>
              <w:rPr>
                <w:b/>
                <w:bCs/>
                <w:sz w:val="20"/>
                <w:szCs w:val="20"/>
              </w:rPr>
            </w:pPr>
            <w:r w:rsidRPr="00C06666">
              <w:rPr>
                <w:b/>
                <w:bCs/>
                <w:sz w:val="20"/>
                <w:szCs w:val="20"/>
              </w:rPr>
              <w:t>Pakiet 72 - Darbepoetin</w:t>
            </w:r>
          </w:p>
          <w:p w14:paraId="41D3001D" w14:textId="77777777" w:rsidR="001731FF" w:rsidRPr="00527E5B" w:rsidRDefault="001731FF" w:rsidP="006E0092">
            <w:pPr>
              <w:spacing w:before="60"/>
              <w:jc w:val="both"/>
              <w:rPr>
                <w:b/>
                <w:sz w:val="20"/>
                <w:szCs w:val="20"/>
              </w:rPr>
            </w:pPr>
            <w:r w:rsidRPr="00527E5B">
              <w:rPr>
                <w:b/>
                <w:sz w:val="20"/>
                <w:szCs w:val="20"/>
              </w:rPr>
              <w:t>Amgen Sp. z o.o.</w:t>
            </w:r>
          </w:p>
          <w:p w14:paraId="56B8416F" w14:textId="3BD6FC9E" w:rsidR="001731FF" w:rsidRPr="00527E5B" w:rsidRDefault="00C06666" w:rsidP="006E0092"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1731FF" w:rsidRPr="00527E5B">
              <w:rPr>
                <w:bCs/>
                <w:sz w:val="20"/>
                <w:szCs w:val="20"/>
              </w:rPr>
              <w:t xml:space="preserve">Puławska 145 </w:t>
            </w:r>
          </w:p>
          <w:p w14:paraId="75B3248D" w14:textId="77777777" w:rsidR="001731FF" w:rsidRPr="00527E5B" w:rsidRDefault="001731FF" w:rsidP="006E0092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527E5B">
              <w:rPr>
                <w:bCs/>
                <w:sz w:val="20"/>
                <w:szCs w:val="20"/>
              </w:rPr>
              <w:t>02-715 Warszawa</w:t>
            </w:r>
          </w:p>
          <w:p w14:paraId="3948E80F" w14:textId="19C395D4" w:rsidR="001731FF" w:rsidRPr="00C06666" w:rsidRDefault="001731FF" w:rsidP="00C06666">
            <w:pPr>
              <w:spacing w:before="120"/>
              <w:jc w:val="both"/>
              <w:rPr>
                <w:color w:val="000000"/>
                <w:sz w:val="20"/>
                <w:szCs w:val="20"/>
              </w:rPr>
            </w:pPr>
            <w:r w:rsidRPr="00527E5B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527E5B">
              <w:rPr>
                <w:color w:val="000000"/>
                <w:sz w:val="20"/>
                <w:szCs w:val="20"/>
              </w:rPr>
              <w:t>:</w:t>
            </w:r>
            <w:r w:rsidR="00C06666">
              <w:rPr>
                <w:color w:val="000000"/>
                <w:sz w:val="20"/>
                <w:szCs w:val="20"/>
              </w:rPr>
              <w:t xml:space="preserve"> </w:t>
            </w:r>
            <w:r w:rsidRPr="00527E5B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1731FF" w:rsidRPr="00527E5B" w14:paraId="7144EA8E" w14:textId="77777777" w:rsidTr="001731F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C7DCF7" w14:textId="0D714988" w:rsidR="001731FF" w:rsidRPr="00484072" w:rsidRDefault="001731FF" w:rsidP="006E0092">
            <w:pPr>
              <w:spacing w:before="120" w:after="240"/>
              <w:jc w:val="both"/>
              <w:rPr>
                <w:b/>
                <w:bCs/>
                <w:sz w:val="20"/>
                <w:szCs w:val="20"/>
              </w:rPr>
            </w:pPr>
            <w:r w:rsidRPr="00484072">
              <w:rPr>
                <w:b/>
                <w:bCs/>
                <w:sz w:val="20"/>
                <w:szCs w:val="20"/>
              </w:rPr>
              <w:t>Pakiet 73 - Leki XIV</w:t>
            </w:r>
          </w:p>
          <w:p w14:paraId="5E74B3C4" w14:textId="77777777" w:rsidR="001731FF" w:rsidRPr="00527E5B" w:rsidRDefault="001731FF" w:rsidP="006E0092">
            <w:pPr>
              <w:spacing w:before="60"/>
              <w:jc w:val="both"/>
              <w:rPr>
                <w:b/>
                <w:sz w:val="20"/>
                <w:szCs w:val="20"/>
              </w:rPr>
            </w:pPr>
            <w:r w:rsidRPr="00527E5B">
              <w:rPr>
                <w:b/>
                <w:sz w:val="20"/>
                <w:szCs w:val="20"/>
              </w:rPr>
              <w:t>Salus International Sp. z o.o.</w:t>
            </w:r>
          </w:p>
          <w:p w14:paraId="3E213D58" w14:textId="77777777" w:rsidR="001731FF" w:rsidRPr="00527E5B" w:rsidRDefault="001731FF" w:rsidP="006E0092">
            <w:pPr>
              <w:jc w:val="both"/>
              <w:rPr>
                <w:bCs/>
                <w:sz w:val="20"/>
                <w:szCs w:val="20"/>
              </w:rPr>
            </w:pPr>
            <w:r w:rsidRPr="00527E5B">
              <w:rPr>
                <w:bCs/>
                <w:sz w:val="20"/>
                <w:szCs w:val="20"/>
              </w:rPr>
              <w:t xml:space="preserve">ul. Gen. Kazimierza Pułaskiego 9 </w:t>
            </w:r>
          </w:p>
          <w:p w14:paraId="1C3B3C54" w14:textId="77777777" w:rsidR="001731FF" w:rsidRPr="00527E5B" w:rsidRDefault="001731FF" w:rsidP="006E0092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527E5B">
              <w:rPr>
                <w:bCs/>
                <w:sz w:val="20"/>
                <w:szCs w:val="20"/>
              </w:rPr>
              <w:t>40-273 Katowice</w:t>
            </w:r>
          </w:p>
          <w:p w14:paraId="5A7FBB65" w14:textId="2B5A59C1" w:rsidR="001731FF" w:rsidRPr="00484072" w:rsidRDefault="001731FF" w:rsidP="00484072">
            <w:pPr>
              <w:spacing w:before="120"/>
              <w:jc w:val="both"/>
              <w:rPr>
                <w:color w:val="000000"/>
                <w:sz w:val="20"/>
                <w:szCs w:val="20"/>
              </w:rPr>
            </w:pPr>
            <w:r w:rsidRPr="00527E5B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527E5B">
              <w:rPr>
                <w:color w:val="000000"/>
                <w:sz w:val="20"/>
                <w:szCs w:val="20"/>
              </w:rPr>
              <w:t>:</w:t>
            </w:r>
            <w:r w:rsidR="00484072">
              <w:rPr>
                <w:color w:val="000000"/>
                <w:sz w:val="20"/>
                <w:szCs w:val="20"/>
              </w:rPr>
              <w:t xml:space="preserve"> </w:t>
            </w:r>
            <w:r w:rsidRPr="00527E5B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1731FF" w:rsidRPr="00527E5B" w14:paraId="38C9D404" w14:textId="77777777" w:rsidTr="001731F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E733C2" w14:textId="35355345" w:rsidR="001731FF" w:rsidRPr="00484072" w:rsidRDefault="001731FF" w:rsidP="006E0092">
            <w:pPr>
              <w:spacing w:before="120" w:after="240"/>
              <w:jc w:val="both"/>
              <w:rPr>
                <w:b/>
                <w:bCs/>
                <w:sz w:val="20"/>
                <w:szCs w:val="20"/>
              </w:rPr>
            </w:pPr>
            <w:r w:rsidRPr="00484072">
              <w:rPr>
                <w:b/>
                <w:bCs/>
                <w:sz w:val="20"/>
                <w:szCs w:val="20"/>
              </w:rPr>
              <w:t>Pakiet 74 - Dupilumabum</w:t>
            </w:r>
          </w:p>
          <w:p w14:paraId="6FB98226" w14:textId="77777777" w:rsidR="001731FF" w:rsidRPr="00527E5B" w:rsidRDefault="001731FF" w:rsidP="006E0092">
            <w:pPr>
              <w:spacing w:before="60"/>
              <w:jc w:val="both"/>
              <w:rPr>
                <w:b/>
                <w:sz w:val="20"/>
                <w:szCs w:val="20"/>
              </w:rPr>
            </w:pPr>
            <w:r w:rsidRPr="00527E5B">
              <w:rPr>
                <w:b/>
                <w:sz w:val="20"/>
                <w:szCs w:val="20"/>
              </w:rPr>
              <w:t>Sanofi Sp. z o.o.</w:t>
            </w:r>
          </w:p>
          <w:p w14:paraId="3AC2E291" w14:textId="5725AA2D" w:rsidR="001731FF" w:rsidRPr="00527E5B" w:rsidRDefault="00484072" w:rsidP="006E0092"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1731FF" w:rsidRPr="00527E5B">
              <w:rPr>
                <w:bCs/>
                <w:sz w:val="20"/>
                <w:szCs w:val="20"/>
              </w:rPr>
              <w:t xml:space="preserve">Kasprzaka 6 </w:t>
            </w:r>
          </w:p>
          <w:p w14:paraId="617AAAC4" w14:textId="77777777" w:rsidR="001731FF" w:rsidRPr="00527E5B" w:rsidRDefault="001731FF" w:rsidP="006E0092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527E5B">
              <w:rPr>
                <w:bCs/>
                <w:sz w:val="20"/>
                <w:szCs w:val="20"/>
              </w:rPr>
              <w:t>01-211 Warszawa</w:t>
            </w:r>
          </w:p>
          <w:p w14:paraId="77CE1A09" w14:textId="6DADF463" w:rsidR="001731FF" w:rsidRPr="00484072" w:rsidRDefault="001731FF" w:rsidP="00484072">
            <w:pPr>
              <w:spacing w:before="120"/>
              <w:jc w:val="both"/>
              <w:rPr>
                <w:color w:val="000000"/>
                <w:sz w:val="20"/>
                <w:szCs w:val="20"/>
              </w:rPr>
            </w:pPr>
            <w:r w:rsidRPr="00527E5B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527E5B">
              <w:rPr>
                <w:color w:val="000000"/>
                <w:sz w:val="20"/>
                <w:szCs w:val="20"/>
              </w:rPr>
              <w:t>:</w:t>
            </w:r>
            <w:r w:rsidR="00484072">
              <w:rPr>
                <w:color w:val="000000"/>
                <w:sz w:val="20"/>
                <w:szCs w:val="20"/>
              </w:rPr>
              <w:t xml:space="preserve"> </w:t>
            </w:r>
            <w:r w:rsidRPr="00527E5B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1731FF" w:rsidRPr="00527E5B" w14:paraId="7120D565" w14:textId="77777777" w:rsidTr="001731F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D763F6" w14:textId="458572E6" w:rsidR="001731FF" w:rsidRPr="00484072" w:rsidRDefault="001731FF" w:rsidP="006E0092">
            <w:pPr>
              <w:spacing w:before="120" w:after="240"/>
              <w:jc w:val="both"/>
              <w:rPr>
                <w:b/>
                <w:bCs/>
                <w:sz w:val="20"/>
                <w:szCs w:val="20"/>
              </w:rPr>
            </w:pPr>
            <w:r w:rsidRPr="00484072">
              <w:rPr>
                <w:b/>
                <w:bCs/>
                <w:sz w:val="20"/>
                <w:szCs w:val="20"/>
              </w:rPr>
              <w:t>Pakiet 75 - Ofatumumabum</w:t>
            </w:r>
          </w:p>
          <w:p w14:paraId="2F22AB49" w14:textId="77777777" w:rsidR="001731FF" w:rsidRPr="00527E5B" w:rsidRDefault="001731FF" w:rsidP="006E0092">
            <w:pPr>
              <w:spacing w:before="60"/>
              <w:jc w:val="both"/>
              <w:rPr>
                <w:b/>
                <w:sz w:val="20"/>
                <w:szCs w:val="20"/>
              </w:rPr>
            </w:pPr>
            <w:r w:rsidRPr="00527E5B">
              <w:rPr>
                <w:b/>
                <w:sz w:val="20"/>
                <w:szCs w:val="20"/>
              </w:rPr>
              <w:t>Urtica Sp. z o.o.</w:t>
            </w:r>
          </w:p>
          <w:p w14:paraId="6011DDF8" w14:textId="7ECCABE4" w:rsidR="001731FF" w:rsidRPr="00527E5B" w:rsidRDefault="00484072" w:rsidP="006E0092"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1731FF" w:rsidRPr="00527E5B">
              <w:rPr>
                <w:bCs/>
                <w:sz w:val="20"/>
                <w:szCs w:val="20"/>
              </w:rPr>
              <w:t xml:space="preserve">Krzemieniecka 120 </w:t>
            </w:r>
          </w:p>
          <w:p w14:paraId="287D53C1" w14:textId="77777777" w:rsidR="001731FF" w:rsidRPr="00527E5B" w:rsidRDefault="001731FF" w:rsidP="006E0092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527E5B">
              <w:rPr>
                <w:bCs/>
                <w:sz w:val="20"/>
                <w:szCs w:val="20"/>
              </w:rPr>
              <w:t>54-640 Wrocław</w:t>
            </w:r>
          </w:p>
          <w:p w14:paraId="4DD7F6B8" w14:textId="3761BF3A" w:rsidR="001731FF" w:rsidRPr="00484072" w:rsidRDefault="001731FF" w:rsidP="00484072">
            <w:pPr>
              <w:spacing w:before="120"/>
              <w:jc w:val="both"/>
              <w:rPr>
                <w:color w:val="000000"/>
                <w:sz w:val="20"/>
                <w:szCs w:val="20"/>
              </w:rPr>
            </w:pPr>
            <w:r w:rsidRPr="00527E5B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527E5B">
              <w:rPr>
                <w:color w:val="000000"/>
                <w:sz w:val="20"/>
                <w:szCs w:val="20"/>
              </w:rPr>
              <w:t>:</w:t>
            </w:r>
            <w:r w:rsidR="00484072">
              <w:rPr>
                <w:color w:val="000000"/>
                <w:sz w:val="20"/>
                <w:szCs w:val="20"/>
              </w:rPr>
              <w:t xml:space="preserve"> </w:t>
            </w:r>
            <w:r w:rsidRPr="00527E5B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1731FF" w:rsidRPr="00527E5B" w14:paraId="7D7E01B9" w14:textId="77777777" w:rsidTr="001731F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A77AC1" w14:textId="3BF1DDCD" w:rsidR="001731FF" w:rsidRPr="00484072" w:rsidRDefault="001731FF" w:rsidP="006E0092">
            <w:pPr>
              <w:spacing w:before="120" w:after="240"/>
              <w:jc w:val="both"/>
              <w:rPr>
                <w:b/>
                <w:bCs/>
                <w:sz w:val="20"/>
                <w:szCs w:val="20"/>
              </w:rPr>
            </w:pPr>
            <w:r w:rsidRPr="00484072">
              <w:rPr>
                <w:b/>
                <w:bCs/>
                <w:sz w:val="20"/>
                <w:szCs w:val="20"/>
              </w:rPr>
              <w:lastRenderedPageBreak/>
              <w:t>Pakiet 76 - Leki XV</w:t>
            </w:r>
          </w:p>
          <w:p w14:paraId="1B1D09B8" w14:textId="77777777" w:rsidR="001731FF" w:rsidRPr="00527E5B" w:rsidRDefault="001731FF" w:rsidP="006E0092">
            <w:pPr>
              <w:spacing w:before="60"/>
              <w:jc w:val="both"/>
              <w:rPr>
                <w:b/>
                <w:sz w:val="20"/>
                <w:szCs w:val="20"/>
              </w:rPr>
            </w:pPr>
            <w:r w:rsidRPr="00527E5B">
              <w:rPr>
                <w:b/>
                <w:sz w:val="20"/>
                <w:szCs w:val="20"/>
              </w:rPr>
              <w:t>Farmacol Logistyka Sp. z o.o.</w:t>
            </w:r>
          </w:p>
          <w:p w14:paraId="440A95E2" w14:textId="38A3D74D" w:rsidR="001731FF" w:rsidRPr="00527E5B" w:rsidRDefault="00484072" w:rsidP="006E0092"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1731FF" w:rsidRPr="00527E5B">
              <w:rPr>
                <w:bCs/>
                <w:sz w:val="20"/>
                <w:szCs w:val="20"/>
              </w:rPr>
              <w:t xml:space="preserve">Szopienicka 77 </w:t>
            </w:r>
          </w:p>
          <w:p w14:paraId="6524E839" w14:textId="77777777" w:rsidR="001731FF" w:rsidRPr="00527E5B" w:rsidRDefault="001731FF" w:rsidP="006E0092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527E5B">
              <w:rPr>
                <w:bCs/>
                <w:sz w:val="20"/>
                <w:szCs w:val="20"/>
              </w:rPr>
              <w:t>40-431 Katowice</w:t>
            </w:r>
          </w:p>
          <w:p w14:paraId="54D4A9AC" w14:textId="68AE6804" w:rsidR="001731FF" w:rsidRPr="00484072" w:rsidRDefault="001731FF" w:rsidP="00484072">
            <w:pPr>
              <w:spacing w:before="120"/>
              <w:jc w:val="both"/>
              <w:rPr>
                <w:color w:val="000000"/>
                <w:sz w:val="20"/>
                <w:szCs w:val="20"/>
              </w:rPr>
            </w:pPr>
            <w:r w:rsidRPr="00527E5B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527E5B">
              <w:rPr>
                <w:color w:val="000000"/>
                <w:sz w:val="20"/>
                <w:szCs w:val="20"/>
              </w:rPr>
              <w:t>:</w:t>
            </w:r>
            <w:r w:rsidR="00484072">
              <w:rPr>
                <w:color w:val="000000"/>
                <w:sz w:val="20"/>
                <w:szCs w:val="20"/>
              </w:rPr>
              <w:t xml:space="preserve"> </w:t>
            </w:r>
            <w:r w:rsidRPr="00527E5B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1731FF" w:rsidRPr="00527E5B" w14:paraId="7DD607EE" w14:textId="77777777" w:rsidTr="001731F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151908" w14:textId="05D9603D" w:rsidR="001731FF" w:rsidRPr="00484072" w:rsidRDefault="001731FF" w:rsidP="006E0092">
            <w:pPr>
              <w:spacing w:before="120" w:after="240"/>
              <w:jc w:val="both"/>
              <w:rPr>
                <w:b/>
                <w:bCs/>
                <w:sz w:val="20"/>
                <w:szCs w:val="20"/>
              </w:rPr>
            </w:pPr>
            <w:r w:rsidRPr="00484072">
              <w:rPr>
                <w:b/>
                <w:bCs/>
                <w:sz w:val="20"/>
                <w:szCs w:val="20"/>
              </w:rPr>
              <w:t>Pakiet 77 - Leki przeciwgrzybicze</w:t>
            </w:r>
          </w:p>
          <w:p w14:paraId="526E2770" w14:textId="77777777" w:rsidR="001731FF" w:rsidRPr="00527E5B" w:rsidRDefault="001731FF" w:rsidP="006E0092">
            <w:pPr>
              <w:spacing w:before="60"/>
              <w:jc w:val="both"/>
              <w:rPr>
                <w:b/>
                <w:sz w:val="20"/>
                <w:szCs w:val="20"/>
              </w:rPr>
            </w:pPr>
            <w:r w:rsidRPr="00527E5B">
              <w:rPr>
                <w:b/>
                <w:sz w:val="20"/>
                <w:szCs w:val="20"/>
              </w:rPr>
              <w:t>Salus International Sp. z o.o.</w:t>
            </w:r>
          </w:p>
          <w:p w14:paraId="66EBE43A" w14:textId="77777777" w:rsidR="001731FF" w:rsidRPr="00527E5B" w:rsidRDefault="001731FF" w:rsidP="006E0092">
            <w:pPr>
              <w:jc w:val="both"/>
              <w:rPr>
                <w:bCs/>
                <w:sz w:val="20"/>
                <w:szCs w:val="20"/>
              </w:rPr>
            </w:pPr>
            <w:r w:rsidRPr="00527E5B">
              <w:rPr>
                <w:bCs/>
                <w:sz w:val="20"/>
                <w:szCs w:val="20"/>
              </w:rPr>
              <w:t xml:space="preserve">ul. Gen. Kazimierza Pułaskiego 9 </w:t>
            </w:r>
          </w:p>
          <w:p w14:paraId="029F7E88" w14:textId="77777777" w:rsidR="001731FF" w:rsidRPr="00527E5B" w:rsidRDefault="001731FF" w:rsidP="006E0092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527E5B">
              <w:rPr>
                <w:bCs/>
                <w:sz w:val="20"/>
                <w:szCs w:val="20"/>
              </w:rPr>
              <w:t>40-273 Katowice</w:t>
            </w:r>
          </w:p>
          <w:p w14:paraId="7B476AB8" w14:textId="7EDC1749" w:rsidR="001731FF" w:rsidRPr="00484072" w:rsidRDefault="001731FF" w:rsidP="00484072">
            <w:pPr>
              <w:spacing w:before="120"/>
              <w:jc w:val="both"/>
              <w:rPr>
                <w:color w:val="000000"/>
                <w:sz w:val="20"/>
                <w:szCs w:val="20"/>
              </w:rPr>
            </w:pPr>
            <w:r w:rsidRPr="00527E5B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527E5B">
              <w:rPr>
                <w:color w:val="000000"/>
                <w:sz w:val="20"/>
                <w:szCs w:val="20"/>
              </w:rPr>
              <w:t>:</w:t>
            </w:r>
            <w:r w:rsidR="00484072">
              <w:rPr>
                <w:color w:val="000000"/>
                <w:sz w:val="20"/>
                <w:szCs w:val="20"/>
              </w:rPr>
              <w:t xml:space="preserve"> </w:t>
            </w:r>
            <w:r w:rsidRPr="00527E5B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1731FF" w:rsidRPr="00527E5B" w14:paraId="4C32AA60" w14:textId="77777777" w:rsidTr="001731F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FB35AB" w14:textId="5C763757" w:rsidR="001731FF" w:rsidRPr="00484072" w:rsidRDefault="001731FF" w:rsidP="006E0092">
            <w:pPr>
              <w:spacing w:before="120" w:after="240"/>
              <w:jc w:val="both"/>
              <w:rPr>
                <w:b/>
                <w:bCs/>
                <w:sz w:val="20"/>
                <w:szCs w:val="20"/>
              </w:rPr>
            </w:pPr>
            <w:r w:rsidRPr="00484072">
              <w:rPr>
                <w:b/>
                <w:bCs/>
                <w:sz w:val="20"/>
                <w:szCs w:val="20"/>
              </w:rPr>
              <w:t>Pakiet 78 - Netupitantum + Palonosetroni</w:t>
            </w:r>
          </w:p>
          <w:p w14:paraId="3E468C81" w14:textId="77777777" w:rsidR="001731FF" w:rsidRPr="00527E5B" w:rsidRDefault="001731FF" w:rsidP="006E0092">
            <w:pPr>
              <w:spacing w:before="60"/>
              <w:jc w:val="both"/>
              <w:rPr>
                <w:b/>
                <w:sz w:val="20"/>
                <w:szCs w:val="20"/>
              </w:rPr>
            </w:pPr>
            <w:r w:rsidRPr="00527E5B">
              <w:rPr>
                <w:b/>
                <w:sz w:val="20"/>
                <w:szCs w:val="20"/>
              </w:rPr>
              <w:t>Salus International Sp. z o.o.</w:t>
            </w:r>
          </w:p>
          <w:p w14:paraId="33891139" w14:textId="77777777" w:rsidR="001731FF" w:rsidRPr="00527E5B" w:rsidRDefault="001731FF" w:rsidP="006E0092">
            <w:pPr>
              <w:jc w:val="both"/>
              <w:rPr>
                <w:bCs/>
                <w:sz w:val="20"/>
                <w:szCs w:val="20"/>
              </w:rPr>
            </w:pPr>
            <w:r w:rsidRPr="00527E5B">
              <w:rPr>
                <w:bCs/>
                <w:sz w:val="20"/>
                <w:szCs w:val="20"/>
              </w:rPr>
              <w:t xml:space="preserve">ul. Gen. Kazimierza Pułaskiego 9 </w:t>
            </w:r>
          </w:p>
          <w:p w14:paraId="2C6681D0" w14:textId="77777777" w:rsidR="001731FF" w:rsidRPr="00527E5B" w:rsidRDefault="001731FF" w:rsidP="006E0092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527E5B">
              <w:rPr>
                <w:bCs/>
                <w:sz w:val="20"/>
                <w:szCs w:val="20"/>
              </w:rPr>
              <w:t>40-273 Katowice</w:t>
            </w:r>
          </w:p>
          <w:p w14:paraId="27ADA8D5" w14:textId="452E2F85" w:rsidR="001731FF" w:rsidRPr="00484072" w:rsidRDefault="001731FF" w:rsidP="00484072">
            <w:pPr>
              <w:spacing w:before="120"/>
              <w:jc w:val="both"/>
              <w:rPr>
                <w:color w:val="000000"/>
                <w:sz w:val="20"/>
                <w:szCs w:val="20"/>
              </w:rPr>
            </w:pPr>
            <w:r w:rsidRPr="00527E5B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527E5B">
              <w:rPr>
                <w:color w:val="000000"/>
                <w:sz w:val="20"/>
                <w:szCs w:val="20"/>
              </w:rPr>
              <w:t>:</w:t>
            </w:r>
            <w:r w:rsidR="00484072">
              <w:rPr>
                <w:color w:val="000000"/>
                <w:sz w:val="20"/>
                <w:szCs w:val="20"/>
              </w:rPr>
              <w:t xml:space="preserve"> </w:t>
            </w:r>
            <w:r w:rsidRPr="00527E5B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1731FF" w:rsidRPr="00527E5B" w14:paraId="16DFACA8" w14:textId="77777777" w:rsidTr="001731F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BF0B27" w14:textId="17E1E2CD" w:rsidR="001731FF" w:rsidRPr="00484072" w:rsidRDefault="001731FF" w:rsidP="006E0092">
            <w:pPr>
              <w:spacing w:before="120" w:after="240"/>
              <w:jc w:val="both"/>
              <w:rPr>
                <w:b/>
                <w:bCs/>
                <w:sz w:val="20"/>
                <w:szCs w:val="20"/>
              </w:rPr>
            </w:pPr>
            <w:r w:rsidRPr="00484072">
              <w:rPr>
                <w:b/>
                <w:bCs/>
                <w:sz w:val="20"/>
                <w:szCs w:val="20"/>
              </w:rPr>
              <w:t>Pakiet 79 - Doxorubicinum liposomanum pegylatum</w:t>
            </w:r>
          </w:p>
          <w:p w14:paraId="121BAEB0" w14:textId="77777777" w:rsidR="001731FF" w:rsidRPr="00527E5B" w:rsidRDefault="001731FF" w:rsidP="006E0092">
            <w:pPr>
              <w:spacing w:before="60"/>
              <w:jc w:val="both"/>
              <w:rPr>
                <w:b/>
                <w:sz w:val="20"/>
                <w:szCs w:val="20"/>
              </w:rPr>
            </w:pPr>
            <w:r w:rsidRPr="00527E5B">
              <w:rPr>
                <w:b/>
                <w:sz w:val="20"/>
                <w:szCs w:val="20"/>
              </w:rPr>
              <w:t>Baxter Polska Sp. z o.o.</w:t>
            </w:r>
          </w:p>
          <w:p w14:paraId="4B094F68" w14:textId="77777777" w:rsidR="001731FF" w:rsidRPr="00527E5B" w:rsidRDefault="001731FF" w:rsidP="006E0092">
            <w:pPr>
              <w:jc w:val="both"/>
              <w:rPr>
                <w:bCs/>
                <w:sz w:val="20"/>
                <w:szCs w:val="20"/>
              </w:rPr>
            </w:pPr>
            <w:r w:rsidRPr="00527E5B">
              <w:rPr>
                <w:bCs/>
                <w:sz w:val="20"/>
                <w:szCs w:val="20"/>
              </w:rPr>
              <w:t xml:space="preserve">ul. Kruczkowskiego 8 </w:t>
            </w:r>
          </w:p>
          <w:p w14:paraId="3F382ED5" w14:textId="77777777" w:rsidR="001731FF" w:rsidRPr="00527E5B" w:rsidRDefault="001731FF" w:rsidP="006E0092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527E5B">
              <w:rPr>
                <w:bCs/>
                <w:sz w:val="20"/>
                <w:szCs w:val="20"/>
              </w:rPr>
              <w:t>00-380 Warszawa</w:t>
            </w:r>
          </w:p>
          <w:p w14:paraId="03F631C3" w14:textId="61829CDE" w:rsidR="001731FF" w:rsidRPr="00484072" w:rsidRDefault="001731FF" w:rsidP="00484072">
            <w:pPr>
              <w:spacing w:before="120"/>
              <w:jc w:val="both"/>
              <w:rPr>
                <w:color w:val="000000"/>
                <w:sz w:val="20"/>
                <w:szCs w:val="20"/>
              </w:rPr>
            </w:pPr>
            <w:r w:rsidRPr="00527E5B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527E5B">
              <w:rPr>
                <w:color w:val="000000"/>
                <w:sz w:val="20"/>
                <w:szCs w:val="20"/>
              </w:rPr>
              <w:t>:</w:t>
            </w:r>
            <w:r w:rsidR="00484072">
              <w:rPr>
                <w:color w:val="000000"/>
                <w:sz w:val="20"/>
                <w:szCs w:val="20"/>
              </w:rPr>
              <w:t xml:space="preserve"> </w:t>
            </w:r>
            <w:r w:rsidRPr="00527E5B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1731FF" w:rsidRPr="00527E5B" w14:paraId="33C072FC" w14:textId="77777777" w:rsidTr="001731F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EF5FF5" w14:textId="6AC8DE91" w:rsidR="001731FF" w:rsidRPr="00484072" w:rsidRDefault="001731FF" w:rsidP="006E0092">
            <w:pPr>
              <w:spacing w:before="120" w:after="240"/>
              <w:jc w:val="both"/>
              <w:rPr>
                <w:b/>
                <w:bCs/>
                <w:sz w:val="20"/>
                <w:szCs w:val="20"/>
              </w:rPr>
            </w:pPr>
            <w:r w:rsidRPr="00484072">
              <w:rPr>
                <w:b/>
                <w:bCs/>
                <w:sz w:val="20"/>
                <w:szCs w:val="20"/>
              </w:rPr>
              <w:t>Pakiet 80 - Bevacizumabum</w:t>
            </w:r>
          </w:p>
          <w:p w14:paraId="0340F2F4" w14:textId="77777777" w:rsidR="001731FF" w:rsidRPr="00527E5B" w:rsidRDefault="001731FF" w:rsidP="006E0092">
            <w:pPr>
              <w:spacing w:before="60"/>
              <w:jc w:val="both"/>
              <w:rPr>
                <w:b/>
                <w:sz w:val="20"/>
                <w:szCs w:val="20"/>
              </w:rPr>
            </w:pPr>
            <w:r w:rsidRPr="00527E5B">
              <w:rPr>
                <w:b/>
                <w:sz w:val="20"/>
                <w:szCs w:val="20"/>
              </w:rPr>
              <w:t>Farmacol Logistyka Sp. z o.o.</w:t>
            </w:r>
          </w:p>
          <w:p w14:paraId="6DB52FEA" w14:textId="3D17B590" w:rsidR="001731FF" w:rsidRPr="00527E5B" w:rsidRDefault="00484072" w:rsidP="006E0092"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1731FF" w:rsidRPr="00527E5B">
              <w:rPr>
                <w:bCs/>
                <w:sz w:val="20"/>
                <w:szCs w:val="20"/>
              </w:rPr>
              <w:t xml:space="preserve">Szopienicka 77 </w:t>
            </w:r>
          </w:p>
          <w:p w14:paraId="5AFC0378" w14:textId="77777777" w:rsidR="001731FF" w:rsidRPr="00527E5B" w:rsidRDefault="001731FF" w:rsidP="006E0092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527E5B">
              <w:rPr>
                <w:bCs/>
                <w:sz w:val="20"/>
                <w:szCs w:val="20"/>
              </w:rPr>
              <w:t>40-431 Katowice</w:t>
            </w:r>
          </w:p>
          <w:p w14:paraId="05589E60" w14:textId="12F381B3" w:rsidR="001731FF" w:rsidRPr="00484072" w:rsidRDefault="001731FF" w:rsidP="00484072">
            <w:pPr>
              <w:spacing w:before="120"/>
              <w:jc w:val="both"/>
              <w:rPr>
                <w:color w:val="000000"/>
                <w:sz w:val="20"/>
                <w:szCs w:val="20"/>
              </w:rPr>
            </w:pPr>
            <w:r w:rsidRPr="00527E5B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527E5B">
              <w:rPr>
                <w:color w:val="000000"/>
                <w:sz w:val="20"/>
                <w:szCs w:val="20"/>
              </w:rPr>
              <w:t>:</w:t>
            </w:r>
            <w:r w:rsidR="00484072">
              <w:rPr>
                <w:color w:val="000000"/>
                <w:sz w:val="20"/>
                <w:szCs w:val="20"/>
              </w:rPr>
              <w:t xml:space="preserve"> </w:t>
            </w:r>
            <w:r w:rsidRPr="00527E5B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1731FF" w:rsidRPr="00527E5B" w14:paraId="1EF2B44D" w14:textId="77777777" w:rsidTr="001731F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080A88" w14:textId="22C37AA8" w:rsidR="001731FF" w:rsidRPr="00484072" w:rsidRDefault="001731FF" w:rsidP="006E0092">
            <w:pPr>
              <w:spacing w:before="120" w:after="240"/>
              <w:jc w:val="both"/>
              <w:rPr>
                <w:b/>
                <w:bCs/>
                <w:sz w:val="20"/>
                <w:szCs w:val="20"/>
              </w:rPr>
            </w:pPr>
            <w:r w:rsidRPr="00484072">
              <w:rPr>
                <w:b/>
                <w:bCs/>
                <w:sz w:val="20"/>
                <w:szCs w:val="20"/>
              </w:rPr>
              <w:t>Pakiet 81 - Darolutamid</w:t>
            </w:r>
          </w:p>
          <w:p w14:paraId="4488ED34" w14:textId="77777777" w:rsidR="001731FF" w:rsidRPr="00527E5B" w:rsidRDefault="001731FF" w:rsidP="006E0092">
            <w:pPr>
              <w:spacing w:before="60"/>
              <w:jc w:val="both"/>
              <w:rPr>
                <w:b/>
                <w:sz w:val="20"/>
                <w:szCs w:val="20"/>
              </w:rPr>
            </w:pPr>
            <w:r w:rsidRPr="00527E5B">
              <w:rPr>
                <w:b/>
                <w:sz w:val="20"/>
                <w:szCs w:val="20"/>
              </w:rPr>
              <w:t>Farmacol Logistyka Sp. z o.o.</w:t>
            </w:r>
          </w:p>
          <w:p w14:paraId="5400D003" w14:textId="06F54B0F" w:rsidR="001731FF" w:rsidRPr="00527E5B" w:rsidRDefault="00484072" w:rsidP="006E0092"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1731FF" w:rsidRPr="00527E5B">
              <w:rPr>
                <w:bCs/>
                <w:sz w:val="20"/>
                <w:szCs w:val="20"/>
              </w:rPr>
              <w:t xml:space="preserve">Szopienicka 77 </w:t>
            </w:r>
          </w:p>
          <w:p w14:paraId="3E38E10D" w14:textId="77777777" w:rsidR="001731FF" w:rsidRPr="00527E5B" w:rsidRDefault="001731FF" w:rsidP="006E0092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527E5B">
              <w:rPr>
                <w:bCs/>
                <w:sz w:val="20"/>
                <w:szCs w:val="20"/>
              </w:rPr>
              <w:t>40-431 Katowice</w:t>
            </w:r>
          </w:p>
          <w:p w14:paraId="6F72B766" w14:textId="2BDA4A43" w:rsidR="001731FF" w:rsidRPr="00484072" w:rsidRDefault="001731FF" w:rsidP="00484072">
            <w:pPr>
              <w:spacing w:before="120"/>
              <w:jc w:val="both"/>
              <w:rPr>
                <w:color w:val="000000"/>
                <w:sz w:val="20"/>
                <w:szCs w:val="20"/>
              </w:rPr>
            </w:pPr>
            <w:r w:rsidRPr="00527E5B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527E5B">
              <w:rPr>
                <w:color w:val="000000"/>
                <w:sz w:val="20"/>
                <w:szCs w:val="20"/>
              </w:rPr>
              <w:t>:</w:t>
            </w:r>
            <w:r w:rsidR="00484072">
              <w:rPr>
                <w:color w:val="000000"/>
                <w:sz w:val="20"/>
                <w:szCs w:val="20"/>
              </w:rPr>
              <w:t xml:space="preserve"> </w:t>
            </w:r>
            <w:r w:rsidRPr="00527E5B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1731FF" w:rsidRPr="00527E5B" w14:paraId="325C72BC" w14:textId="77777777" w:rsidTr="001731F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BA558" w14:textId="705FC7B6" w:rsidR="001731FF" w:rsidRPr="00484072" w:rsidRDefault="001731FF" w:rsidP="006E0092">
            <w:pPr>
              <w:spacing w:before="120" w:after="240"/>
              <w:jc w:val="both"/>
              <w:rPr>
                <w:b/>
                <w:bCs/>
                <w:sz w:val="20"/>
                <w:szCs w:val="20"/>
              </w:rPr>
            </w:pPr>
            <w:r w:rsidRPr="00484072">
              <w:rPr>
                <w:b/>
                <w:bCs/>
                <w:sz w:val="20"/>
                <w:szCs w:val="20"/>
              </w:rPr>
              <w:t>Pakiet 82 - Glicyna</w:t>
            </w:r>
          </w:p>
          <w:p w14:paraId="540303B9" w14:textId="77777777" w:rsidR="001731FF" w:rsidRPr="00527E5B" w:rsidRDefault="001731FF" w:rsidP="006E0092">
            <w:pPr>
              <w:spacing w:before="60"/>
              <w:jc w:val="both"/>
              <w:rPr>
                <w:b/>
                <w:sz w:val="20"/>
                <w:szCs w:val="20"/>
              </w:rPr>
            </w:pPr>
            <w:r w:rsidRPr="00527E5B">
              <w:rPr>
                <w:b/>
                <w:sz w:val="20"/>
                <w:szCs w:val="20"/>
              </w:rPr>
              <w:t>Baxter Polska Sp. z o.o.</w:t>
            </w:r>
          </w:p>
          <w:p w14:paraId="12B2B97C" w14:textId="77777777" w:rsidR="001731FF" w:rsidRPr="00527E5B" w:rsidRDefault="001731FF" w:rsidP="006E0092">
            <w:pPr>
              <w:jc w:val="both"/>
              <w:rPr>
                <w:bCs/>
                <w:sz w:val="20"/>
                <w:szCs w:val="20"/>
              </w:rPr>
            </w:pPr>
            <w:r w:rsidRPr="00527E5B">
              <w:rPr>
                <w:bCs/>
                <w:sz w:val="20"/>
                <w:szCs w:val="20"/>
              </w:rPr>
              <w:t xml:space="preserve">ul. Kruczkowskiego 8 </w:t>
            </w:r>
          </w:p>
          <w:p w14:paraId="6D828563" w14:textId="77777777" w:rsidR="001731FF" w:rsidRPr="00527E5B" w:rsidRDefault="001731FF" w:rsidP="006E0092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527E5B">
              <w:rPr>
                <w:bCs/>
                <w:sz w:val="20"/>
                <w:szCs w:val="20"/>
              </w:rPr>
              <w:t>00-380 Warszawa</w:t>
            </w:r>
          </w:p>
          <w:p w14:paraId="038C2462" w14:textId="0F0E0AD0" w:rsidR="001731FF" w:rsidRPr="00484072" w:rsidRDefault="001731FF" w:rsidP="00484072">
            <w:pPr>
              <w:spacing w:before="120"/>
              <w:jc w:val="both"/>
              <w:rPr>
                <w:color w:val="000000"/>
                <w:sz w:val="20"/>
                <w:szCs w:val="20"/>
              </w:rPr>
            </w:pPr>
            <w:r w:rsidRPr="00527E5B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527E5B">
              <w:rPr>
                <w:color w:val="000000"/>
                <w:sz w:val="20"/>
                <w:szCs w:val="20"/>
              </w:rPr>
              <w:t>:</w:t>
            </w:r>
            <w:r w:rsidR="00484072">
              <w:rPr>
                <w:color w:val="000000"/>
                <w:sz w:val="20"/>
                <w:szCs w:val="20"/>
              </w:rPr>
              <w:t xml:space="preserve"> </w:t>
            </w:r>
            <w:r w:rsidRPr="00527E5B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1731FF" w:rsidRPr="00527E5B" w14:paraId="6B92833A" w14:textId="77777777" w:rsidTr="001731F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AA5371" w14:textId="28C17820" w:rsidR="001731FF" w:rsidRPr="00484072" w:rsidRDefault="001731FF" w:rsidP="006E0092">
            <w:pPr>
              <w:spacing w:before="120" w:after="240"/>
              <w:jc w:val="both"/>
              <w:rPr>
                <w:b/>
                <w:bCs/>
                <w:sz w:val="20"/>
                <w:szCs w:val="20"/>
              </w:rPr>
            </w:pPr>
            <w:r w:rsidRPr="00484072">
              <w:rPr>
                <w:b/>
                <w:bCs/>
                <w:sz w:val="20"/>
                <w:szCs w:val="20"/>
              </w:rPr>
              <w:t>Pakiet 83 - Eravacyclinum</w:t>
            </w:r>
          </w:p>
          <w:p w14:paraId="644FD1EB" w14:textId="77777777" w:rsidR="001731FF" w:rsidRPr="00527E5B" w:rsidRDefault="001731FF" w:rsidP="006E0092">
            <w:pPr>
              <w:spacing w:before="60"/>
              <w:jc w:val="both"/>
              <w:rPr>
                <w:b/>
                <w:sz w:val="20"/>
                <w:szCs w:val="20"/>
              </w:rPr>
            </w:pPr>
            <w:r w:rsidRPr="00527E5B">
              <w:rPr>
                <w:b/>
                <w:sz w:val="20"/>
                <w:szCs w:val="20"/>
              </w:rPr>
              <w:t>Bialmed Sp. z o.o.</w:t>
            </w:r>
          </w:p>
          <w:p w14:paraId="6535033A" w14:textId="77777777" w:rsidR="001731FF" w:rsidRPr="00527E5B" w:rsidRDefault="001731FF" w:rsidP="006E0092">
            <w:pPr>
              <w:jc w:val="both"/>
              <w:rPr>
                <w:bCs/>
                <w:sz w:val="20"/>
                <w:szCs w:val="20"/>
              </w:rPr>
            </w:pPr>
            <w:r w:rsidRPr="00527E5B">
              <w:rPr>
                <w:bCs/>
                <w:sz w:val="20"/>
                <w:szCs w:val="20"/>
              </w:rPr>
              <w:t xml:space="preserve">ul. Kazimierzowska 46/48/35 </w:t>
            </w:r>
          </w:p>
          <w:p w14:paraId="3DC9C6A0" w14:textId="77777777" w:rsidR="001731FF" w:rsidRPr="00527E5B" w:rsidRDefault="001731FF" w:rsidP="006E0092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527E5B">
              <w:rPr>
                <w:bCs/>
                <w:sz w:val="20"/>
                <w:szCs w:val="20"/>
              </w:rPr>
              <w:t>02-546 Warszawa</w:t>
            </w:r>
          </w:p>
          <w:p w14:paraId="40B7F082" w14:textId="4C8F5635" w:rsidR="001731FF" w:rsidRPr="00484072" w:rsidRDefault="001731FF" w:rsidP="00484072">
            <w:pPr>
              <w:spacing w:before="120"/>
              <w:jc w:val="both"/>
              <w:rPr>
                <w:color w:val="000000"/>
                <w:sz w:val="20"/>
                <w:szCs w:val="20"/>
              </w:rPr>
            </w:pPr>
            <w:r w:rsidRPr="00527E5B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527E5B">
              <w:rPr>
                <w:color w:val="000000"/>
                <w:sz w:val="20"/>
                <w:szCs w:val="20"/>
              </w:rPr>
              <w:t>:</w:t>
            </w:r>
            <w:r w:rsidR="00484072">
              <w:rPr>
                <w:color w:val="000000"/>
                <w:sz w:val="20"/>
                <w:szCs w:val="20"/>
              </w:rPr>
              <w:t xml:space="preserve"> </w:t>
            </w:r>
            <w:r w:rsidRPr="00527E5B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1731FF" w:rsidRPr="00527E5B" w14:paraId="6069E76F" w14:textId="77777777" w:rsidTr="001731F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C1420D" w14:textId="31EB0B0B" w:rsidR="001731FF" w:rsidRPr="00484072" w:rsidRDefault="001731FF" w:rsidP="006E0092">
            <w:pPr>
              <w:spacing w:before="120" w:after="240"/>
              <w:jc w:val="both"/>
              <w:rPr>
                <w:b/>
                <w:bCs/>
                <w:sz w:val="20"/>
                <w:szCs w:val="20"/>
              </w:rPr>
            </w:pPr>
            <w:r w:rsidRPr="00484072">
              <w:rPr>
                <w:b/>
                <w:bCs/>
                <w:sz w:val="20"/>
                <w:szCs w:val="20"/>
              </w:rPr>
              <w:lastRenderedPageBreak/>
              <w:t>Pakiet 84 - Natalizumabum</w:t>
            </w:r>
          </w:p>
          <w:p w14:paraId="070FE1D7" w14:textId="77777777" w:rsidR="001731FF" w:rsidRPr="00527E5B" w:rsidRDefault="001731FF" w:rsidP="006E0092">
            <w:pPr>
              <w:spacing w:before="60"/>
              <w:jc w:val="both"/>
              <w:rPr>
                <w:b/>
                <w:sz w:val="20"/>
                <w:szCs w:val="20"/>
              </w:rPr>
            </w:pPr>
            <w:r w:rsidRPr="00527E5B">
              <w:rPr>
                <w:b/>
                <w:sz w:val="20"/>
                <w:szCs w:val="20"/>
              </w:rPr>
              <w:t>Farmacol Logistyka Sp. z o.o.</w:t>
            </w:r>
          </w:p>
          <w:p w14:paraId="0757A4FD" w14:textId="45B588E1" w:rsidR="001731FF" w:rsidRPr="00527E5B" w:rsidRDefault="00484072" w:rsidP="006E0092"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1731FF" w:rsidRPr="00527E5B">
              <w:rPr>
                <w:bCs/>
                <w:sz w:val="20"/>
                <w:szCs w:val="20"/>
              </w:rPr>
              <w:t xml:space="preserve">Szopienicka 77 </w:t>
            </w:r>
          </w:p>
          <w:p w14:paraId="48613402" w14:textId="77777777" w:rsidR="001731FF" w:rsidRPr="00527E5B" w:rsidRDefault="001731FF" w:rsidP="006E0092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527E5B">
              <w:rPr>
                <w:bCs/>
                <w:sz w:val="20"/>
                <w:szCs w:val="20"/>
              </w:rPr>
              <w:t>40-431 Katowice</w:t>
            </w:r>
          </w:p>
          <w:p w14:paraId="7AB081A1" w14:textId="2052141C" w:rsidR="001731FF" w:rsidRPr="00484072" w:rsidRDefault="001731FF" w:rsidP="00484072">
            <w:pPr>
              <w:spacing w:before="120"/>
              <w:jc w:val="both"/>
              <w:rPr>
                <w:color w:val="000000"/>
                <w:sz w:val="20"/>
                <w:szCs w:val="20"/>
              </w:rPr>
            </w:pPr>
            <w:r w:rsidRPr="00527E5B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527E5B">
              <w:rPr>
                <w:color w:val="000000"/>
                <w:sz w:val="20"/>
                <w:szCs w:val="20"/>
              </w:rPr>
              <w:t>:</w:t>
            </w:r>
            <w:r w:rsidR="00484072">
              <w:rPr>
                <w:color w:val="000000"/>
                <w:sz w:val="20"/>
                <w:szCs w:val="20"/>
              </w:rPr>
              <w:t xml:space="preserve"> </w:t>
            </w:r>
            <w:r w:rsidRPr="00527E5B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1731FF" w:rsidRPr="00527E5B" w14:paraId="60E8D285" w14:textId="77777777" w:rsidTr="001731F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E08788" w14:textId="07DA2EBF" w:rsidR="001731FF" w:rsidRPr="00484072" w:rsidRDefault="001731FF" w:rsidP="006E0092">
            <w:pPr>
              <w:spacing w:before="120" w:after="240"/>
              <w:jc w:val="both"/>
              <w:rPr>
                <w:b/>
                <w:bCs/>
                <w:sz w:val="20"/>
                <w:szCs w:val="20"/>
              </w:rPr>
            </w:pPr>
            <w:r w:rsidRPr="00484072">
              <w:rPr>
                <w:b/>
                <w:bCs/>
                <w:sz w:val="20"/>
                <w:szCs w:val="20"/>
              </w:rPr>
              <w:t>Pakiet 85 - Siponimodum</w:t>
            </w:r>
          </w:p>
          <w:p w14:paraId="15BC5010" w14:textId="77777777" w:rsidR="001731FF" w:rsidRPr="00527E5B" w:rsidRDefault="001731FF" w:rsidP="006E0092">
            <w:pPr>
              <w:spacing w:before="60"/>
              <w:jc w:val="both"/>
              <w:rPr>
                <w:b/>
                <w:sz w:val="20"/>
                <w:szCs w:val="20"/>
              </w:rPr>
            </w:pPr>
            <w:r w:rsidRPr="00527E5B">
              <w:rPr>
                <w:b/>
                <w:sz w:val="20"/>
                <w:szCs w:val="20"/>
              </w:rPr>
              <w:t>Urtica Sp. z o.o.</w:t>
            </w:r>
          </w:p>
          <w:p w14:paraId="74583F9D" w14:textId="5680D3C0" w:rsidR="001731FF" w:rsidRPr="00527E5B" w:rsidRDefault="00484072" w:rsidP="006E0092"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1731FF" w:rsidRPr="00527E5B">
              <w:rPr>
                <w:bCs/>
                <w:sz w:val="20"/>
                <w:szCs w:val="20"/>
              </w:rPr>
              <w:t xml:space="preserve">Krzemieniecka 120 </w:t>
            </w:r>
          </w:p>
          <w:p w14:paraId="788D6703" w14:textId="77777777" w:rsidR="001731FF" w:rsidRPr="00527E5B" w:rsidRDefault="001731FF" w:rsidP="006E0092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527E5B">
              <w:rPr>
                <w:bCs/>
                <w:sz w:val="20"/>
                <w:szCs w:val="20"/>
              </w:rPr>
              <w:t>54-640 Wrocław</w:t>
            </w:r>
          </w:p>
          <w:p w14:paraId="0A685DF2" w14:textId="19CBEBE9" w:rsidR="001731FF" w:rsidRPr="00484072" w:rsidRDefault="001731FF" w:rsidP="00484072">
            <w:pPr>
              <w:spacing w:before="120"/>
              <w:jc w:val="both"/>
              <w:rPr>
                <w:color w:val="000000"/>
                <w:sz w:val="20"/>
                <w:szCs w:val="20"/>
              </w:rPr>
            </w:pPr>
            <w:r w:rsidRPr="00527E5B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527E5B">
              <w:rPr>
                <w:color w:val="000000"/>
                <w:sz w:val="20"/>
                <w:szCs w:val="20"/>
              </w:rPr>
              <w:t>:</w:t>
            </w:r>
            <w:r w:rsidR="00484072">
              <w:rPr>
                <w:color w:val="000000"/>
                <w:sz w:val="20"/>
                <w:szCs w:val="20"/>
              </w:rPr>
              <w:t xml:space="preserve"> </w:t>
            </w:r>
            <w:r w:rsidRPr="00527E5B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1731FF" w:rsidRPr="00527E5B" w14:paraId="59E35D54" w14:textId="77777777" w:rsidTr="001731F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E12EB4" w14:textId="3F260E0E" w:rsidR="001731FF" w:rsidRPr="00484072" w:rsidRDefault="001731FF" w:rsidP="006E0092">
            <w:pPr>
              <w:spacing w:before="120" w:after="240"/>
              <w:jc w:val="both"/>
              <w:rPr>
                <w:b/>
                <w:bCs/>
                <w:sz w:val="20"/>
                <w:szCs w:val="20"/>
              </w:rPr>
            </w:pPr>
            <w:r w:rsidRPr="00484072">
              <w:rPr>
                <w:b/>
                <w:bCs/>
                <w:sz w:val="20"/>
                <w:szCs w:val="20"/>
              </w:rPr>
              <w:t>Pakiet 86 - Leki XVI</w:t>
            </w:r>
          </w:p>
          <w:p w14:paraId="7FC988ED" w14:textId="77777777" w:rsidR="001731FF" w:rsidRPr="00527E5B" w:rsidRDefault="001731FF" w:rsidP="006E0092">
            <w:pPr>
              <w:spacing w:before="60"/>
              <w:jc w:val="both"/>
              <w:rPr>
                <w:b/>
                <w:sz w:val="20"/>
                <w:szCs w:val="20"/>
              </w:rPr>
            </w:pPr>
            <w:r w:rsidRPr="00527E5B">
              <w:rPr>
                <w:b/>
                <w:sz w:val="20"/>
                <w:szCs w:val="20"/>
              </w:rPr>
              <w:t>Salus International Sp. z o.o.</w:t>
            </w:r>
          </w:p>
          <w:p w14:paraId="7196EE9F" w14:textId="77777777" w:rsidR="001731FF" w:rsidRPr="00527E5B" w:rsidRDefault="001731FF" w:rsidP="006E0092">
            <w:pPr>
              <w:jc w:val="both"/>
              <w:rPr>
                <w:bCs/>
                <w:sz w:val="20"/>
                <w:szCs w:val="20"/>
              </w:rPr>
            </w:pPr>
            <w:r w:rsidRPr="00527E5B">
              <w:rPr>
                <w:bCs/>
                <w:sz w:val="20"/>
                <w:szCs w:val="20"/>
              </w:rPr>
              <w:t xml:space="preserve">ul. Gen. Kazimierza Pułaskiego 9 </w:t>
            </w:r>
          </w:p>
          <w:p w14:paraId="464D33C9" w14:textId="77777777" w:rsidR="001731FF" w:rsidRPr="00527E5B" w:rsidRDefault="001731FF" w:rsidP="006E0092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527E5B">
              <w:rPr>
                <w:bCs/>
                <w:sz w:val="20"/>
                <w:szCs w:val="20"/>
              </w:rPr>
              <w:t>40-273 Katowice</w:t>
            </w:r>
          </w:p>
          <w:p w14:paraId="4017534C" w14:textId="61391CF0" w:rsidR="001731FF" w:rsidRPr="00484072" w:rsidRDefault="001731FF" w:rsidP="00484072">
            <w:pPr>
              <w:spacing w:before="120"/>
              <w:jc w:val="both"/>
              <w:rPr>
                <w:color w:val="000000"/>
                <w:sz w:val="20"/>
                <w:szCs w:val="20"/>
              </w:rPr>
            </w:pPr>
            <w:r w:rsidRPr="00527E5B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527E5B">
              <w:rPr>
                <w:color w:val="000000"/>
                <w:sz w:val="20"/>
                <w:szCs w:val="20"/>
              </w:rPr>
              <w:t>:</w:t>
            </w:r>
            <w:r w:rsidR="00484072">
              <w:rPr>
                <w:color w:val="000000"/>
                <w:sz w:val="20"/>
                <w:szCs w:val="20"/>
              </w:rPr>
              <w:t xml:space="preserve"> </w:t>
            </w:r>
            <w:r w:rsidRPr="00527E5B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1731FF" w:rsidRPr="00527E5B" w14:paraId="1431F83D" w14:textId="77777777" w:rsidTr="001731F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804DBD" w14:textId="67180F88" w:rsidR="001731FF" w:rsidRPr="00484072" w:rsidRDefault="001731FF" w:rsidP="006E0092">
            <w:pPr>
              <w:spacing w:before="120" w:after="240"/>
              <w:jc w:val="both"/>
              <w:rPr>
                <w:b/>
                <w:bCs/>
                <w:sz w:val="20"/>
                <w:szCs w:val="20"/>
              </w:rPr>
            </w:pPr>
            <w:r w:rsidRPr="00484072">
              <w:rPr>
                <w:b/>
                <w:bCs/>
                <w:sz w:val="20"/>
                <w:szCs w:val="20"/>
              </w:rPr>
              <w:t>Pakiet 87 - Witaminy</w:t>
            </w:r>
          </w:p>
          <w:p w14:paraId="0F33068F" w14:textId="77777777" w:rsidR="001731FF" w:rsidRPr="00527E5B" w:rsidRDefault="001731FF" w:rsidP="006E0092">
            <w:pPr>
              <w:spacing w:before="60"/>
              <w:jc w:val="both"/>
              <w:rPr>
                <w:b/>
                <w:sz w:val="20"/>
                <w:szCs w:val="20"/>
              </w:rPr>
            </w:pPr>
            <w:r w:rsidRPr="00527E5B">
              <w:rPr>
                <w:b/>
                <w:sz w:val="20"/>
                <w:szCs w:val="20"/>
              </w:rPr>
              <w:t>Salus International Sp. z o.o.</w:t>
            </w:r>
          </w:p>
          <w:p w14:paraId="338F4696" w14:textId="77777777" w:rsidR="001731FF" w:rsidRPr="00527E5B" w:rsidRDefault="001731FF" w:rsidP="006E0092">
            <w:pPr>
              <w:jc w:val="both"/>
              <w:rPr>
                <w:bCs/>
                <w:sz w:val="20"/>
                <w:szCs w:val="20"/>
              </w:rPr>
            </w:pPr>
            <w:r w:rsidRPr="00527E5B">
              <w:rPr>
                <w:bCs/>
                <w:sz w:val="20"/>
                <w:szCs w:val="20"/>
              </w:rPr>
              <w:t xml:space="preserve">ul. Gen. Kazimierza Pułaskiego 9 </w:t>
            </w:r>
          </w:p>
          <w:p w14:paraId="1A93C089" w14:textId="77777777" w:rsidR="001731FF" w:rsidRPr="00527E5B" w:rsidRDefault="001731FF" w:rsidP="006E0092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527E5B">
              <w:rPr>
                <w:bCs/>
                <w:sz w:val="20"/>
                <w:szCs w:val="20"/>
              </w:rPr>
              <w:t>40-273 Katowice</w:t>
            </w:r>
          </w:p>
          <w:p w14:paraId="23C9EA65" w14:textId="008EAFBB" w:rsidR="001731FF" w:rsidRPr="00484072" w:rsidRDefault="001731FF" w:rsidP="00484072">
            <w:pPr>
              <w:spacing w:before="120"/>
              <w:jc w:val="both"/>
              <w:rPr>
                <w:color w:val="000000"/>
                <w:sz w:val="20"/>
                <w:szCs w:val="20"/>
              </w:rPr>
            </w:pPr>
            <w:r w:rsidRPr="00527E5B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527E5B">
              <w:rPr>
                <w:color w:val="000000"/>
                <w:sz w:val="20"/>
                <w:szCs w:val="20"/>
              </w:rPr>
              <w:t>:</w:t>
            </w:r>
            <w:r w:rsidR="00484072">
              <w:rPr>
                <w:color w:val="000000"/>
                <w:sz w:val="20"/>
                <w:szCs w:val="20"/>
              </w:rPr>
              <w:t xml:space="preserve"> </w:t>
            </w:r>
            <w:r w:rsidRPr="00527E5B">
              <w:rPr>
                <w:sz w:val="20"/>
                <w:szCs w:val="20"/>
              </w:rPr>
              <w:t xml:space="preserve">Jedyna złożona oferta. Spełnia wymagania </w:t>
            </w:r>
            <w:r w:rsidR="00484072">
              <w:rPr>
                <w:sz w:val="20"/>
                <w:szCs w:val="20"/>
              </w:rPr>
              <w:t>Z</w:t>
            </w:r>
            <w:r w:rsidRPr="00527E5B">
              <w:rPr>
                <w:sz w:val="20"/>
                <w:szCs w:val="20"/>
              </w:rPr>
              <w:t>amawiającego.</w:t>
            </w:r>
          </w:p>
        </w:tc>
      </w:tr>
      <w:tr w:rsidR="001731FF" w:rsidRPr="00527E5B" w14:paraId="470B30F0" w14:textId="77777777" w:rsidTr="001731F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0D03F1" w14:textId="7CF8577F" w:rsidR="001731FF" w:rsidRPr="00484072" w:rsidRDefault="001731FF" w:rsidP="006E0092">
            <w:pPr>
              <w:spacing w:before="120" w:after="240"/>
              <w:jc w:val="both"/>
              <w:rPr>
                <w:b/>
                <w:bCs/>
                <w:sz w:val="20"/>
                <w:szCs w:val="20"/>
              </w:rPr>
            </w:pPr>
            <w:r w:rsidRPr="00484072">
              <w:rPr>
                <w:b/>
                <w:bCs/>
                <w:sz w:val="20"/>
                <w:szCs w:val="20"/>
              </w:rPr>
              <w:t>Pakiet 88 - Tenecteplasum</w:t>
            </w:r>
          </w:p>
          <w:p w14:paraId="7A5D0ED6" w14:textId="77777777" w:rsidR="001731FF" w:rsidRPr="00527E5B" w:rsidRDefault="001731FF" w:rsidP="006E0092">
            <w:pPr>
              <w:spacing w:before="60"/>
              <w:jc w:val="both"/>
              <w:rPr>
                <w:b/>
                <w:sz w:val="20"/>
                <w:szCs w:val="20"/>
              </w:rPr>
            </w:pPr>
            <w:r w:rsidRPr="00527E5B">
              <w:rPr>
                <w:b/>
                <w:sz w:val="20"/>
                <w:szCs w:val="20"/>
              </w:rPr>
              <w:t>Farmacol Logistyka Sp. z o.o.</w:t>
            </w:r>
          </w:p>
          <w:p w14:paraId="5F0F2339" w14:textId="6700F01F" w:rsidR="001731FF" w:rsidRPr="00527E5B" w:rsidRDefault="00484072" w:rsidP="006E0092"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1731FF" w:rsidRPr="00527E5B">
              <w:rPr>
                <w:bCs/>
                <w:sz w:val="20"/>
                <w:szCs w:val="20"/>
              </w:rPr>
              <w:t xml:space="preserve">Szopienicka 77 </w:t>
            </w:r>
          </w:p>
          <w:p w14:paraId="62C728BB" w14:textId="77777777" w:rsidR="001731FF" w:rsidRPr="00527E5B" w:rsidRDefault="001731FF" w:rsidP="006E0092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527E5B">
              <w:rPr>
                <w:bCs/>
                <w:sz w:val="20"/>
                <w:szCs w:val="20"/>
              </w:rPr>
              <w:t>40-431 Katowice</w:t>
            </w:r>
          </w:p>
          <w:p w14:paraId="5A714905" w14:textId="2D0C6945" w:rsidR="001731FF" w:rsidRPr="00484072" w:rsidRDefault="001731FF" w:rsidP="00484072">
            <w:pPr>
              <w:spacing w:before="120"/>
              <w:jc w:val="both"/>
              <w:rPr>
                <w:color w:val="000000"/>
                <w:sz w:val="20"/>
                <w:szCs w:val="20"/>
              </w:rPr>
            </w:pPr>
            <w:r w:rsidRPr="00527E5B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527E5B">
              <w:rPr>
                <w:color w:val="000000"/>
                <w:sz w:val="20"/>
                <w:szCs w:val="20"/>
              </w:rPr>
              <w:t>:</w:t>
            </w:r>
            <w:r w:rsidR="00484072">
              <w:rPr>
                <w:color w:val="000000"/>
                <w:sz w:val="20"/>
                <w:szCs w:val="20"/>
              </w:rPr>
              <w:t xml:space="preserve"> </w:t>
            </w:r>
            <w:r w:rsidRPr="00527E5B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1731FF" w:rsidRPr="00527E5B" w14:paraId="36D9D2C0" w14:textId="77777777" w:rsidTr="001731F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614527" w14:textId="502F4A84" w:rsidR="001731FF" w:rsidRPr="00484072" w:rsidRDefault="001731FF" w:rsidP="006E0092">
            <w:pPr>
              <w:spacing w:before="120" w:after="240"/>
              <w:jc w:val="both"/>
              <w:rPr>
                <w:b/>
                <w:bCs/>
                <w:sz w:val="20"/>
                <w:szCs w:val="20"/>
              </w:rPr>
            </w:pPr>
            <w:r w:rsidRPr="00484072">
              <w:rPr>
                <w:b/>
                <w:bCs/>
                <w:sz w:val="20"/>
                <w:szCs w:val="20"/>
              </w:rPr>
              <w:t>Pakiet 90 - Methotrexate</w:t>
            </w:r>
          </w:p>
          <w:p w14:paraId="15A6941B" w14:textId="41DBE60F" w:rsidR="001731FF" w:rsidRPr="00527E5B" w:rsidRDefault="001731FF" w:rsidP="006E0092">
            <w:pPr>
              <w:spacing w:before="60"/>
              <w:jc w:val="both"/>
              <w:rPr>
                <w:b/>
                <w:sz w:val="20"/>
                <w:szCs w:val="20"/>
              </w:rPr>
            </w:pPr>
            <w:r w:rsidRPr="00527E5B">
              <w:rPr>
                <w:b/>
                <w:sz w:val="20"/>
                <w:szCs w:val="20"/>
              </w:rPr>
              <w:t>Tramco Sp</w:t>
            </w:r>
            <w:r w:rsidR="00484072">
              <w:rPr>
                <w:b/>
                <w:sz w:val="20"/>
                <w:szCs w:val="20"/>
              </w:rPr>
              <w:t>.</w:t>
            </w:r>
            <w:r w:rsidRPr="00527E5B">
              <w:rPr>
                <w:b/>
                <w:sz w:val="20"/>
                <w:szCs w:val="20"/>
              </w:rPr>
              <w:t xml:space="preserve"> z o.o.</w:t>
            </w:r>
          </w:p>
          <w:p w14:paraId="328C865C" w14:textId="2C15ADBC" w:rsidR="001731FF" w:rsidRPr="00527E5B" w:rsidRDefault="001731FF" w:rsidP="006E0092">
            <w:pPr>
              <w:jc w:val="both"/>
              <w:rPr>
                <w:bCs/>
                <w:sz w:val="20"/>
                <w:szCs w:val="20"/>
              </w:rPr>
            </w:pPr>
            <w:r w:rsidRPr="00527E5B">
              <w:rPr>
                <w:bCs/>
                <w:sz w:val="20"/>
                <w:szCs w:val="20"/>
              </w:rPr>
              <w:t>Wolskie, ul.</w:t>
            </w:r>
            <w:r w:rsidR="00484072">
              <w:rPr>
                <w:bCs/>
                <w:sz w:val="20"/>
                <w:szCs w:val="20"/>
              </w:rPr>
              <w:t xml:space="preserve"> </w:t>
            </w:r>
            <w:r w:rsidRPr="00527E5B">
              <w:rPr>
                <w:bCs/>
                <w:sz w:val="20"/>
                <w:szCs w:val="20"/>
              </w:rPr>
              <w:t xml:space="preserve">Wolska 14 </w:t>
            </w:r>
          </w:p>
          <w:p w14:paraId="4CD27BB5" w14:textId="12EC417D" w:rsidR="001731FF" w:rsidRPr="00527E5B" w:rsidRDefault="001731FF" w:rsidP="00484072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527E5B">
              <w:rPr>
                <w:bCs/>
                <w:sz w:val="20"/>
                <w:szCs w:val="20"/>
              </w:rPr>
              <w:t>05-860 Płochocin</w:t>
            </w:r>
          </w:p>
          <w:p w14:paraId="63405A6C" w14:textId="64E8A677" w:rsidR="001731FF" w:rsidRPr="00484072" w:rsidRDefault="001731FF" w:rsidP="00484072">
            <w:pPr>
              <w:spacing w:before="120"/>
              <w:jc w:val="both"/>
              <w:rPr>
                <w:color w:val="000000"/>
                <w:sz w:val="20"/>
                <w:szCs w:val="20"/>
              </w:rPr>
            </w:pPr>
            <w:r w:rsidRPr="00527E5B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527E5B">
              <w:rPr>
                <w:color w:val="000000"/>
                <w:sz w:val="20"/>
                <w:szCs w:val="20"/>
              </w:rPr>
              <w:t>:</w:t>
            </w:r>
            <w:r w:rsidR="00484072">
              <w:rPr>
                <w:color w:val="000000"/>
                <w:sz w:val="20"/>
                <w:szCs w:val="20"/>
              </w:rPr>
              <w:t xml:space="preserve"> </w:t>
            </w:r>
            <w:r w:rsidRPr="00527E5B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1731FF" w:rsidRPr="00527E5B" w14:paraId="0C181B7E" w14:textId="77777777" w:rsidTr="001731F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76F0B5" w14:textId="4C470BC1" w:rsidR="001731FF" w:rsidRPr="00484072" w:rsidRDefault="001731FF" w:rsidP="006E0092">
            <w:pPr>
              <w:spacing w:before="120" w:after="240"/>
              <w:jc w:val="both"/>
              <w:rPr>
                <w:b/>
                <w:bCs/>
                <w:sz w:val="20"/>
                <w:szCs w:val="20"/>
              </w:rPr>
            </w:pPr>
            <w:r w:rsidRPr="00484072">
              <w:rPr>
                <w:b/>
                <w:bCs/>
                <w:sz w:val="20"/>
                <w:szCs w:val="20"/>
              </w:rPr>
              <w:t>Pakiet 91 - Oxaliplatinum</w:t>
            </w:r>
          </w:p>
          <w:p w14:paraId="36FD2B3E" w14:textId="369923A5" w:rsidR="001731FF" w:rsidRPr="00527E5B" w:rsidRDefault="001731FF" w:rsidP="006E0092">
            <w:pPr>
              <w:spacing w:before="60"/>
              <w:jc w:val="both"/>
              <w:rPr>
                <w:b/>
                <w:sz w:val="20"/>
                <w:szCs w:val="20"/>
              </w:rPr>
            </w:pPr>
            <w:r w:rsidRPr="00527E5B">
              <w:rPr>
                <w:b/>
                <w:sz w:val="20"/>
                <w:szCs w:val="20"/>
              </w:rPr>
              <w:t>Fresenius Kabi Polska Sp. z o.o.</w:t>
            </w:r>
          </w:p>
          <w:p w14:paraId="2970BB0C" w14:textId="77777777" w:rsidR="001731FF" w:rsidRPr="00527E5B" w:rsidRDefault="001731FF" w:rsidP="006E0092">
            <w:pPr>
              <w:jc w:val="both"/>
              <w:rPr>
                <w:bCs/>
                <w:sz w:val="20"/>
                <w:szCs w:val="20"/>
              </w:rPr>
            </w:pPr>
            <w:r w:rsidRPr="00527E5B">
              <w:rPr>
                <w:bCs/>
                <w:sz w:val="20"/>
                <w:szCs w:val="20"/>
              </w:rPr>
              <w:t xml:space="preserve">Al. Jerozolimskie 134 </w:t>
            </w:r>
          </w:p>
          <w:p w14:paraId="64C486CF" w14:textId="77777777" w:rsidR="001731FF" w:rsidRPr="00527E5B" w:rsidRDefault="001731FF" w:rsidP="006E0092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527E5B">
              <w:rPr>
                <w:bCs/>
                <w:sz w:val="20"/>
                <w:szCs w:val="20"/>
              </w:rPr>
              <w:t>02-305 Warszawa</w:t>
            </w:r>
          </w:p>
          <w:p w14:paraId="4660D6AA" w14:textId="16DBDF24" w:rsidR="001731FF" w:rsidRPr="00484072" w:rsidRDefault="001731FF" w:rsidP="00484072">
            <w:pPr>
              <w:spacing w:before="120"/>
              <w:jc w:val="both"/>
              <w:rPr>
                <w:color w:val="000000"/>
                <w:sz w:val="20"/>
                <w:szCs w:val="20"/>
              </w:rPr>
            </w:pPr>
            <w:r w:rsidRPr="00527E5B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527E5B">
              <w:rPr>
                <w:color w:val="000000"/>
                <w:sz w:val="20"/>
                <w:szCs w:val="20"/>
              </w:rPr>
              <w:t>:</w:t>
            </w:r>
            <w:r w:rsidR="00484072">
              <w:rPr>
                <w:color w:val="000000"/>
                <w:sz w:val="20"/>
                <w:szCs w:val="20"/>
              </w:rPr>
              <w:t xml:space="preserve"> </w:t>
            </w:r>
            <w:r w:rsidRPr="00527E5B">
              <w:rPr>
                <w:sz w:val="20"/>
                <w:szCs w:val="20"/>
              </w:rPr>
              <w:t>Najkorzystniejsza złożona oferta spełniając wymagania Zamawiającego.</w:t>
            </w:r>
          </w:p>
        </w:tc>
      </w:tr>
      <w:tr w:rsidR="001731FF" w:rsidRPr="00527E5B" w14:paraId="69AB3EE4" w14:textId="77777777" w:rsidTr="001731F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E35B30" w14:textId="0C0C1CC2" w:rsidR="001731FF" w:rsidRPr="00484072" w:rsidRDefault="001731FF" w:rsidP="006E0092">
            <w:pPr>
              <w:spacing w:before="120" w:after="240"/>
              <w:jc w:val="both"/>
              <w:rPr>
                <w:b/>
                <w:bCs/>
                <w:sz w:val="20"/>
                <w:szCs w:val="20"/>
              </w:rPr>
            </w:pPr>
            <w:r w:rsidRPr="00484072">
              <w:rPr>
                <w:b/>
                <w:bCs/>
                <w:sz w:val="20"/>
                <w:szCs w:val="20"/>
              </w:rPr>
              <w:t>Pakiet 92 - Toksyna Botulinowa II</w:t>
            </w:r>
          </w:p>
          <w:p w14:paraId="142DEC93" w14:textId="77777777" w:rsidR="001731FF" w:rsidRPr="00527E5B" w:rsidRDefault="001731FF" w:rsidP="006E0092">
            <w:pPr>
              <w:spacing w:before="60"/>
              <w:jc w:val="both"/>
              <w:rPr>
                <w:b/>
                <w:sz w:val="20"/>
                <w:szCs w:val="20"/>
              </w:rPr>
            </w:pPr>
            <w:r w:rsidRPr="00527E5B">
              <w:rPr>
                <w:b/>
                <w:sz w:val="20"/>
                <w:szCs w:val="20"/>
              </w:rPr>
              <w:t>Farmacol Logistyka Sp. z o.o.</w:t>
            </w:r>
          </w:p>
          <w:p w14:paraId="40D9765B" w14:textId="04AF68AE" w:rsidR="001731FF" w:rsidRPr="00527E5B" w:rsidRDefault="00484072" w:rsidP="006E0092"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1731FF" w:rsidRPr="00527E5B">
              <w:rPr>
                <w:bCs/>
                <w:sz w:val="20"/>
                <w:szCs w:val="20"/>
              </w:rPr>
              <w:t xml:space="preserve">Szopienicka 77 </w:t>
            </w:r>
          </w:p>
          <w:p w14:paraId="719E4850" w14:textId="77777777" w:rsidR="001731FF" w:rsidRPr="00527E5B" w:rsidRDefault="001731FF" w:rsidP="006E0092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527E5B">
              <w:rPr>
                <w:bCs/>
                <w:sz w:val="20"/>
                <w:szCs w:val="20"/>
              </w:rPr>
              <w:t>40-431 Katowice</w:t>
            </w:r>
          </w:p>
          <w:p w14:paraId="46F2BF8C" w14:textId="7F38C692" w:rsidR="001731FF" w:rsidRPr="00484072" w:rsidRDefault="001731FF" w:rsidP="00484072">
            <w:pPr>
              <w:spacing w:before="120"/>
              <w:jc w:val="both"/>
              <w:rPr>
                <w:color w:val="000000"/>
                <w:sz w:val="20"/>
                <w:szCs w:val="20"/>
              </w:rPr>
            </w:pPr>
            <w:r w:rsidRPr="00527E5B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527E5B">
              <w:rPr>
                <w:color w:val="000000"/>
                <w:sz w:val="20"/>
                <w:szCs w:val="20"/>
              </w:rPr>
              <w:t>:</w:t>
            </w:r>
            <w:r w:rsidR="00484072">
              <w:rPr>
                <w:color w:val="000000"/>
                <w:sz w:val="20"/>
                <w:szCs w:val="20"/>
              </w:rPr>
              <w:t xml:space="preserve"> </w:t>
            </w:r>
            <w:r w:rsidRPr="00527E5B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1731FF" w:rsidRPr="00527E5B" w14:paraId="06C90098" w14:textId="77777777" w:rsidTr="001731F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989348" w14:textId="4026D430" w:rsidR="001731FF" w:rsidRPr="00484072" w:rsidRDefault="001731FF" w:rsidP="006E0092">
            <w:pPr>
              <w:spacing w:before="120" w:after="240"/>
              <w:jc w:val="both"/>
              <w:rPr>
                <w:b/>
                <w:bCs/>
                <w:sz w:val="20"/>
                <w:szCs w:val="20"/>
              </w:rPr>
            </w:pPr>
            <w:r w:rsidRPr="00484072">
              <w:rPr>
                <w:b/>
                <w:bCs/>
                <w:sz w:val="20"/>
                <w:szCs w:val="20"/>
              </w:rPr>
              <w:lastRenderedPageBreak/>
              <w:t>Pakiet 93 - Betamethasoni</w:t>
            </w:r>
          </w:p>
          <w:p w14:paraId="1D5724EC" w14:textId="77777777" w:rsidR="001731FF" w:rsidRPr="00527E5B" w:rsidRDefault="001731FF" w:rsidP="006E0092">
            <w:pPr>
              <w:spacing w:before="60"/>
              <w:jc w:val="both"/>
              <w:rPr>
                <w:b/>
                <w:sz w:val="20"/>
                <w:szCs w:val="20"/>
              </w:rPr>
            </w:pPr>
            <w:r w:rsidRPr="00527E5B">
              <w:rPr>
                <w:b/>
                <w:sz w:val="20"/>
                <w:szCs w:val="20"/>
              </w:rPr>
              <w:t>Salus International Sp. z o.o.</w:t>
            </w:r>
          </w:p>
          <w:p w14:paraId="33303D90" w14:textId="77777777" w:rsidR="001731FF" w:rsidRPr="00527E5B" w:rsidRDefault="001731FF" w:rsidP="006E0092">
            <w:pPr>
              <w:jc w:val="both"/>
              <w:rPr>
                <w:bCs/>
                <w:sz w:val="20"/>
                <w:szCs w:val="20"/>
              </w:rPr>
            </w:pPr>
            <w:r w:rsidRPr="00527E5B">
              <w:rPr>
                <w:bCs/>
                <w:sz w:val="20"/>
                <w:szCs w:val="20"/>
              </w:rPr>
              <w:t xml:space="preserve">ul. Gen. Kazimierza Pułaskiego 9 </w:t>
            </w:r>
          </w:p>
          <w:p w14:paraId="5CB69042" w14:textId="77777777" w:rsidR="001731FF" w:rsidRPr="00527E5B" w:rsidRDefault="001731FF" w:rsidP="006E0092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527E5B">
              <w:rPr>
                <w:bCs/>
                <w:sz w:val="20"/>
                <w:szCs w:val="20"/>
              </w:rPr>
              <w:t>40-273 Katowice</w:t>
            </w:r>
          </w:p>
          <w:p w14:paraId="058CD4B6" w14:textId="4081B006" w:rsidR="001731FF" w:rsidRPr="00484072" w:rsidRDefault="001731FF" w:rsidP="00484072">
            <w:pPr>
              <w:spacing w:before="120"/>
              <w:jc w:val="both"/>
              <w:rPr>
                <w:color w:val="000000"/>
                <w:sz w:val="20"/>
                <w:szCs w:val="20"/>
              </w:rPr>
            </w:pPr>
            <w:r w:rsidRPr="00527E5B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527E5B">
              <w:rPr>
                <w:color w:val="000000"/>
                <w:sz w:val="20"/>
                <w:szCs w:val="20"/>
              </w:rPr>
              <w:t>:</w:t>
            </w:r>
            <w:r w:rsidR="00484072">
              <w:rPr>
                <w:color w:val="000000"/>
                <w:sz w:val="20"/>
                <w:szCs w:val="20"/>
              </w:rPr>
              <w:t xml:space="preserve"> </w:t>
            </w:r>
            <w:r w:rsidRPr="00527E5B">
              <w:rPr>
                <w:sz w:val="20"/>
                <w:szCs w:val="20"/>
              </w:rPr>
              <w:t>Jedyna złożona oferta. Spełnia wymagania Zamawiającego.</w:t>
            </w:r>
          </w:p>
        </w:tc>
      </w:tr>
    </w:tbl>
    <w:p w14:paraId="68287CB7" w14:textId="20B7A148" w:rsidR="00B36EDA" w:rsidRPr="00484072" w:rsidRDefault="00B36EDA" w:rsidP="00B36EDA">
      <w:pPr>
        <w:spacing w:before="360" w:after="120" w:line="276" w:lineRule="auto"/>
        <w:ind w:right="-425"/>
        <w:jc w:val="both"/>
        <w:rPr>
          <w:color w:val="000000"/>
          <w:sz w:val="22"/>
          <w:szCs w:val="22"/>
        </w:rPr>
      </w:pPr>
      <w:r w:rsidRPr="00484072">
        <w:rPr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484072">
        <w:rPr>
          <w:color w:val="000000"/>
          <w:sz w:val="22"/>
          <w:szCs w:val="22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4111"/>
        <w:gridCol w:w="2410"/>
        <w:gridCol w:w="1134"/>
      </w:tblGrid>
      <w:tr w:rsidR="00B36EDA" w:rsidRPr="00484072" w14:paraId="3EB55245" w14:textId="77777777" w:rsidTr="003C6A75">
        <w:trPr>
          <w:trHeight w:val="405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4456CD7" w14:textId="77777777" w:rsidR="00B36EDA" w:rsidRPr="00484072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484072">
              <w:rPr>
                <w:bCs/>
                <w:sz w:val="20"/>
                <w:szCs w:val="20"/>
              </w:rPr>
              <w:t>Część zamówienia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66D77AE" w14:textId="77777777" w:rsidR="00B36EDA" w:rsidRPr="00484072" w:rsidRDefault="00B36EDA" w:rsidP="00967BF4">
            <w:pPr>
              <w:spacing w:before="120" w:after="120"/>
              <w:jc w:val="center"/>
              <w:rPr>
                <w:bCs/>
                <w:sz w:val="20"/>
                <w:szCs w:val="20"/>
              </w:rPr>
            </w:pPr>
            <w:r w:rsidRPr="00484072">
              <w:rPr>
                <w:bCs/>
                <w:sz w:val="20"/>
                <w:szCs w:val="20"/>
              </w:rPr>
              <w:t>Wykonawca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095268D" w14:textId="77777777" w:rsidR="00B36EDA" w:rsidRPr="00484072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484072">
              <w:rPr>
                <w:bCs/>
                <w:color w:val="000000"/>
                <w:sz w:val="20"/>
                <w:szCs w:val="20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4F4CEFC" w14:textId="77777777" w:rsidR="00B36EDA" w:rsidRPr="00484072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484072">
              <w:rPr>
                <w:bCs/>
                <w:color w:val="000000"/>
                <w:sz w:val="20"/>
                <w:szCs w:val="20"/>
              </w:rPr>
              <w:t>Razem</w:t>
            </w:r>
          </w:p>
        </w:tc>
      </w:tr>
      <w:tr w:rsidR="001731FF" w:rsidRPr="00484072" w14:paraId="70DDA183" w14:textId="77777777" w:rsidTr="003C6A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21E7CC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1 - Pakiet 1 - Antybiotyki I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C668EF" w14:textId="77777777" w:rsidR="001731FF" w:rsidRPr="00484072" w:rsidRDefault="001731FF" w:rsidP="006146D5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84072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5EB45AE9" w14:textId="77777777" w:rsidR="001731FF" w:rsidRPr="00484072" w:rsidRDefault="001731FF" w:rsidP="006146D5">
            <w:pPr>
              <w:spacing w:line="276" w:lineRule="auto"/>
              <w:rPr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ul. Gen. Kazimierza Pułaskiego 9</w:t>
            </w:r>
          </w:p>
          <w:p w14:paraId="48107E6D" w14:textId="77777777" w:rsidR="001731FF" w:rsidRPr="00484072" w:rsidRDefault="001731FF" w:rsidP="006146D5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CEF703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E6F8A6" w14:textId="77777777" w:rsidR="001731FF" w:rsidRPr="00484072" w:rsidRDefault="001731FF" w:rsidP="006146D5">
            <w:pPr>
              <w:jc w:val="center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 xml:space="preserve">  500,00</w:t>
            </w:r>
          </w:p>
        </w:tc>
      </w:tr>
      <w:tr w:rsidR="001731FF" w:rsidRPr="00484072" w14:paraId="7E8FC123" w14:textId="77777777" w:rsidTr="003C6A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8A1B0D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2 - Pakiet 2 - Ifosfamidum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3C69F6" w14:textId="77777777" w:rsidR="001731FF" w:rsidRPr="00484072" w:rsidRDefault="001731FF" w:rsidP="006146D5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84072">
              <w:rPr>
                <w:b/>
                <w:bCs/>
                <w:sz w:val="20"/>
                <w:szCs w:val="20"/>
              </w:rPr>
              <w:t>Baxter Polska Sp. z o.o.</w:t>
            </w:r>
          </w:p>
          <w:p w14:paraId="6AB9CA99" w14:textId="77777777" w:rsidR="001731FF" w:rsidRPr="00484072" w:rsidRDefault="001731FF" w:rsidP="006146D5">
            <w:pPr>
              <w:spacing w:line="276" w:lineRule="auto"/>
              <w:rPr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ul. Kruczkowskiego 8</w:t>
            </w:r>
          </w:p>
          <w:p w14:paraId="749E38D1" w14:textId="77777777" w:rsidR="001731FF" w:rsidRPr="00484072" w:rsidRDefault="001731FF" w:rsidP="006146D5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00-380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F69B5D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B33F4A" w14:textId="77777777" w:rsidR="001731FF" w:rsidRPr="00484072" w:rsidRDefault="001731FF" w:rsidP="006146D5">
            <w:pPr>
              <w:jc w:val="center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 xml:space="preserve">  500,00</w:t>
            </w:r>
          </w:p>
        </w:tc>
      </w:tr>
      <w:tr w:rsidR="001731FF" w:rsidRPr="00484072" w14:paraId="7BD35AB4" w14:textId="77777777" w:rsidTr="003C6A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F151F3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3 - Pakiet 3 - Mesnum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E1C965" w14:textId="77777777" w:rsidR="001731FF" w:rsidRPr="00484072" w:rsidRDefault="001731FF" w:rsidP="006146D5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84072">
              <w:rPr>
                <w:b/>
                <w:bCs/>
                <w:sz w:val="20"/>
                <w:szCs w:val="20"/>
              </w:rPr>
              <w:t>Baxter Polska Sp. z o.o.</w:t>
            </w:r>
          </w:p>
          <w:p w14:paraId="27F7F3BF" w14:textId="77777777" w:rsidR="001731FF" w:rsidRPr="00484072" w:rsidRDefault="001731FF" w:rsidP="006146D5">
            <w:pPr>
              <w:spacing w:line="276" w:lineRule="auto"/>
              <w:rPr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ul. Kruczkowskiego 8</w:t>
            </w:r>
          </w:p>
          <w:p w14:paraId="6E4EA7DF" w14:textId="77777777" w:rsidR="001731FF" w:rsidRPr="00484072" w:rsidRDefault="001731FF" w:rsidP="006146D5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00-380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8B0CC6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5DE06" w14:textId="77777777" w:rsidR="001731FF" w:rsidRPr="00484072" w:rsidRDefault="001731FF" w:rsidP="006146D5">
            <w:pPr>
              <w:jc w:val="center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 xml:space="preserve">  500,00</w:t>
            </w:r>
          </w:p>
        </w:tc>
      </w:tr>
      <w:tr w:rsidR="001731FF" w:rsidRPr="00484072" w14:paraId="170B31B5" w14:textId="77777777" w:rsidTr="003C6A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4B9303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4 - Pakiet 4 - Phenobarbital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53E262" w14:textId="735E1AED" w:rsidR="001731FF" w:rsidRPr="00484072" w:rsidRDefault="00484072" w:rsidP="006146D5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84072">
              <w:rPr>
                <w:b/>
                <w:bCs/>
                <w:sz w:val="20"/>
                <w:szCs w:val="20"/>
              </w:rPr>
              <w:t xml:space="preserve">Genesis Pharm </w:t>
            </w:r>
            <w:r w:rsidR="001731FF" w:rsidRPr="00484072">
              <w:rPr>
                <w:b/>
                <w:bCs/>
                <w:sz w:val="20"/>
                <w:szCs w:val="20"/>
              </w:rPr>
              <w:t xml:space="preserve">Sp. z o. o. Sp. </w:t>
            </w:r>
            <w:r>
              <w:rPr>
                <w:b/>
                <w:bCs/>
                <w:sz w:val="20"/>
                <w:szCs w:val="20"/>
              </w:rPr>
              <w:t>k</w:t>
            </w:r>
            <w:r w:rsidR="001731FF" w:rsidRPr="00484072">
              <w:rPr>
                <w:b/>
                <w:bCs/>
                <w:sz w:val="20"/>
                <w:szCs w:val="20"/>
              </w:rPr>
              <w:t>.</w:t>
            </w:r>
          </w:p>
          <w:p w14:paraId="4920B307" w14:textId="12A66480" w:rsidR="001731FF" w:rsidRPr="00484072" w:rsidRDefault="00484072" w:rsidP="006146D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1731FF" w:rsidRPr="00484072">
              <w:rPr>
                <w:sz w:val="20"/>
                <w:szCs w:val="20"/>
              </w:rPr>
              <w:t>Obywatelska 128/152</w:t>
            </w:r>
          </w:p>
          <w:p w14:paraId="0680DCD4" w14:textId="77777777" w:rsidR="001731FF" w:rsidRPr="00484072" w:rsidRDefault="001731FF" w:rsidP="006146D5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94-104 Łódź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A456DB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A4DEFB" w14:textId="77777777" w:rsidR="001731FF" w:rsidRPr="00484072" w:rsidRDefault="001731FF" w:rsidP="006146D5">
            <w:pPr>
              <w:jc w:val="center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 xml:space="preserve">  500,00</w:t>
            </w:r>
          </w:p>
        </w:tc>
      </w:tr>
      <w:tr w:rsidR="001731FF" w:rsidRPr="00484072" w14:paraId="0CC997D5" w14:textId="77777777" w:rsidTr="003C6A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E9D3C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4 - Pakiet 4 - Phenobarbital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62CE47" w14:textId="4736062F" w:rsidR="001731FF" w:rsidRPr="00484072" w:rsidRDefault="001731FF" w:rsidP="006146D5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84072">
              <w:rPr>
                <w:b/>
                <w:bCs/>
                <w:sz w:val="20"/>
                <w:szCs w:val="20"/>
              </w:rPr>
              <w:t xml:space="preserve">Medyk-Lek Panek </w:t>
            </w:r>
            <w:r w:rsidR="00484072">
              <w:rPr>
                <w:b/>
                <w:bCs/>
                <w:sz w:val="20"/>
                <w:szCs w:val="20"/>
              </w:rPr>
              <w:t>Sp. z o.o. Sp. k.</w:t>
            </w:r>
          </w:p>
          <w:p w14:paraId="28905E93" w14:textId="440EB420" w:rsidR="001731FF" w:rsidRPr="00484072" w:rsidRDefault="00484072" w:rsidP="006146D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1731FF" w:rsidRPr="00484072">
              <w:rPr>
                <w:sz w:val="20"/>
                <w:szCs w:val="20"/>
              </w:rPr>
              <w:t>Pawła Włodkowica 2 c</w:t>
            </w:r>
          </w:p>
          <w:p w14:paraId="4588ECA4" w14:textId="77777777" w:rsidR="001731FF" w:rsidRPr="00484072" w:rsidRDefault="001731FF" w:rsidP="006146D5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03-262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EB351B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1 - Cena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612B5E" w14:textId="77777777" w:rsidR="001731FF" w:rsidRPr="00484072" w:rsidRDefault="001731FF" w:rsidP="006146D5">
            <w:pPr>
              <w:jc w:val="center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 xml:space="preserve">  0,00</w:t>
            </w:r>
          </w:p>
        </w:tc>
      </w:tr>
      <w:tr w:rsidR="001731FF" w:rsidRPr="00484072" w14:paraId="3652B016" w14:textId="77777777" w:rsidTr="003C6A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D28253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5 - Pakiet 5 - Hyaluronidase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2BB930" w14:textId="77777777" w:rsidR="00484072" w:rsidRPr="00484072" w:rsidRDefault="00484072" w:rsidP="00484072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84072">
              <w:rPr>
                <w:b/>
                <w:bCs/>
                <w:sz w:val="20"/>
                <w:szCs w:val="20"/>
              </w:rPr>
              <w:t>Genesis Pharm Sp. z o. o. Sp. k.</w:t>
            </w:r>
          </w:p>
          <w:p w14:paraId="4DAD1BCA" w14:textId="6970AAE4" w:rsidR="001731FF" w:rsidRPr="00484072" w:rsidRDefault="00484072" w:rsidP="00484072">
            <w:pPr>
              <w:spacing w:after="40" w:line="276" w:lineRule="auto"/>
              <w:rPr>
                <w:b/>
                <w:bCs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ul. Obywatelska 128/152</w:t>
            </w:r>
            <w:r>
              <w:rPr>
                <w:b/>
                <w:bCs/>
                <w:sz w:val="20"/>
                <w:szCs w:val="20"/>
              </w:rPr>
              <w:br/>
            </w:r>
            <w:r w:rsidR="001731FF" w:rsidRPr="00484072">
              <w:rPr>
                <w:sz w:val="20"/>
                <w:szCs w:val="20"/>
              </w:rPr>
              <w:t>94-104 Łódź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0FF831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B1212E" w14:textId="77777777" w:rsidR="001731FF" w:rsidRPr="00484072" w:rsidRDefault="001731FF" w:rsidP="006146D5">
            <w:pPr>
              <w:jc w:val="center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 xml:space="preserve">  500,00</w:t>
            </w:r>
          </w:p>
        </w:tc>
      </w:tr>
      <w:tr w:rsidR="001731FF" w:rsidRPr="00484072" w14:paraId="55BBB9BD" w14:textId="77777777" w:rsidTr="003C6A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3A15AF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5 - Pakiet 5 - Hyaluronidase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5E9E4F" w14:textId="5211FFCA" w:rsidR="001731FF" w:rsidRPr="00484072" w:rsidRDefault="001731FF" w:rsidP="006146D5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84072">
              <w:rPr>
                <w:b/>
                <w:bCs/>
                <w:sz w:val="20"/>
                <w:szCs w:val="20"/>
              </w:rPr>
              <w:t>Tramco Sp</w:t>
            </w:r>
            <w:r w:rsidR="00484072">
              <w:rPr>
                <w:b/>
                <w:bCs/>
                <w:sz w:val="20"/>
                <w:szCs w:val="20"/>
              </w:rPr>
              <w:t>.</w:t>
            </w:r>
            <w:r w:rsidRPr="00484072">
              <w:rPr>
                <w:b/>
                <w:bCs/>
                <w:sz w:val="20"/>
                <w:szCs w:val="20"/>
              </w:rPr>
              <w:t xml:space="preserve"> z o.o.</w:t>
            </w:r>
          </w:p>
          <w:p w14:paraId="40EC1E55" w14:textId="178EC4EC" w:rsidR="001731FF" w:rsidRPr="00484072" w:rsidRDefault="001731FF" w:rsidP="006146D5">
            <w:pPr>
              <w:spacing w:line="276" w:lineRule="auto"/>
              <w:rPr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Wolskie, ul.</w:t>
            </w:r>
            <w:r w:rsidR="00484072">
              <w:rPr>
                <w:sz w:val="20"/>
                <w:szCs w:val="20"/>
              </w:rPr>
              <w:t xml:space="preserve"> </w:t>
            </w:r>
            <w:r w:rsidRPr="00484072">
              <w:rPr>
                <w:sz w:val="20"/>
                <w:szCs w:val="20"/>
              </w:rPr>
              <w:t>Wolska 14</w:t>
            </w:r>
          </w:p>
          <w:p w14:paraId="3D54705B" w14:textId="77777777" w:rsidR="001731FF" w:rsidRPr="00484072" w:rsidRDefault="001731FF" w:rsidP="006146D5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05-860 Płochocin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6725DA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1 - Cena - 416.65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41161" w14:textId="77777777" w:rsidR="001731FF" w:rsidRPr="00484072" w:rsidRDefault="001731FF" w:rsidP="006146D5">
            <w:pPr>
              <w:jc w:val="center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 xml:space="preserve">  416,65</w:t>
            </w:r>
          </w:p>
        </w:tc>
      </w:tr>
      <w:tr w:rsidR="001731FF" w:rsidRPr="00484072" w14:paraId="415A78E1" w14:textId="77777777" w:rsidTr="003C6A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D1591C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5 - Pakiet 5 - Hyaluronidase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544BA9" w14:textId="633013B2" w:rsidR="001731FF" w:rsidRPr="00484072" w:rsidRDefault="001731FF" w:rsidP="006146D5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84072">
              <w:rPr>
                <w:b/>
                <w:bCs/>
                <w:sz w:val="20"/>
                <w:szCs w:val="20"/>
              </w:rPr>
              <w:t xml:space="preserve">Medyk-Lek Panek </w:t>
            </w:r>
            <w:r w:rsidR="00484072">
              <w:rPr>
                <w:b/>
                <w:bCs/>
                <w:sz w:val="20"/>
                <w:szCs w:val="20"/>
              </w:rPr>
              <w:t>Sp. z o.o. Sp. k.</w:t>
            </w:r>
          </w:p>
          <w:p w14:paraId="53E7469E" w14:textId="2950AA7A" w:rsidR="001731FF" w:rsidRPr="00484072" w:rsidRDefault="00484072" w:rsidP="006146D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1731FF" w:rsidRPr="00484072">
              <w:rPr>
                <w:sz w:val="20"/>
                <w:szCs w:val="20"/>
              </w:rPr>
              <w:t>Pawła Włodkowica 2 c</w:t>
            </w:r>
          </w:p>
          <w:p w14:paraId="6A8D0C64" w14:textId="77777777" w:rsidR="001731FF" w:rsidRPr="00484072" w:rsidRDefault="001731FF" w:rsidP="006146D5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03-262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2145E0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1 - Cena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826B47" w14:textId="77777777" w:rsidR="001731FF" w:rsidRPr="00484072" w:rsidRDefault="001731FF" w:rsidP="006146D5">
            <w:pPr>
              <w:jc w:val="center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 xml:space="preserve">  0,00</w:t>
            </w:r>
          </w:p>
        </w:tc>
      </w:tr>
      <w:tr w:rsidR="001731FF" w:rsidRPr="00484072" w14:paraId="6977E513" w14:textId="77777777" w:rsidTr="003C6A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DC33C4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6 - Pakiet 6 - Atezolizumabum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BAD2DA" w14:textId="77777777" w:rsidR="001731FF" w:rsidRPr="00484072" w:rsidRDefault="001731FF" w:rsidP="006146D5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84072">
              <w:rPr>
                <w:b/>
                <w:bCs/>
                <w:sz w:val="20"/>
                <w:szCs w:val="20"/>
              </w:rPr>
              <w:t>Roche Polska Sp. z o.o.</w:t>
            </w:r>
          </w:p>
          <w:p w14:paraId="0237B736" w14:textId="6F0D94B6" w:rsidR="001731FF" w:rsidRPr="00484072" w:rsidRDefault="00484072" w:rsidP="006146D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1731FF" w:rsidRPr="00484072">
              <w:rPr>
                <w:sz w:val="20"/>
                <w:szCs w:val="20"/>
              </w:rPr>
              <w:t>Domaniewska 28</w:t>
            </w:r>
          </w:p>
          <w:p w14:paraId="2E7C4712" w14:textId="77777777" w:rsidR="001731FF" w:rsidRPr="00484072" w:rsidRDefault="001731FF" w:rsidP="006146D5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02-672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BF36B6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A2C54C" w14:textId="77777777" w:rsidR="001731FF" w:rsidRPr="00484072" w:rsidRDefault="001731FF" w:rsidP="006146D5">
            <w:pPr>
              <w:jc w:val="center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 xml:space="preserve">  500,00</w:t>
            </w:r>
          </w:p>
        </w:tc>
      </w:tr>
      <w:tr w:rsidR="001731FF" w:rsidRPr="00484072" w14:paraId="28D8A90D" w14:textId="77777777" w:rsidTr="003C6A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9BFC78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7 - Pakiet 7 - Surowce farmaceutyczne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315704" w14:textId="77777777" w:rsidR="001731FF" w:rsidRPr="00484072" w:rsidRDefault="001731FF" w:rsidP="006146D5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84072">
              <w:rPr>
                <w:b/>
                <w:bCs/>
                <w:sz w:val="20"/>
                <w:szCs w:val="20"/>
              </w:rPr>
              <w:t>Fagron Sp. z o.o.</w:t>
            </w:r>
          </w:p>
          <w:p w14:paraId="5DE422F9" w14:textId="77777777" w:rsidR="001731FF" w:rsidRPr="00484072" w:rsidRDefault="001731FF" w:rsidP="006146D5">
            <w:pPr>
              <w:spacing w:line="276" w:lineRule="auto"/>
              <w:rPr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Pasternik 26</w:t>
            </w:r>
          </w:p>
          <w:p w14:paraId="141E814D" w14:textId="77777777" w:rsidR="001731FF" w:rsidRPr="00484072" w:rsidRDefault="001731FF" w:rsidP="006146D5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31-354 Kraków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532E74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29FCEC" w14:textId="77777777" w:rsidR="001731FF" w:rsidRPr="00484072" w:rsidRDefault="001731FF" w:rsidP="006146D5">
            <w:pPr>
              <w:jc w:val="center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 xml:space="preserve">  500,00</w:t>
            </w:r>
          </w:p>
        </w:tc>
      </w:tr>
      <w:tr w:rsidR="001731FF" w:rsidRPr="00484072" w14:paraId="24579301" w14:textId="77777777" w:rsidTr="003C6A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DA1DDC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8 - Pakiet 8 - Drotaverine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B834FF" w14:textId="77777777" w:rsidR="001731FF" w:rsidRPr="00484072" w:rsidRDefault="001731FF" w:rsidP="006146D5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84072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01D5FDB2" w14:textId="77777777" w:rsidR="001731FF" w:rsidRPr="00484072" w:rsidRDefault="001731FF" w:rsidP="006146D5">
            <w:pPr>
              <w:spacing w:line="276" w:lineRule="auto"/>
              <w:rPr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ul. Gen. Kazimierza Pułaskiego 9</w:t>
            </w:r>
          </w:p>
          <w:p w14:paraId="09724E17" w14:textId="77777777" w:rsidR="001731FF" w:rsidRPr="00484072" w:rsidRDefault="001731FF" w:rsidP="006146D5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2A7339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92F1EA" w14:textId="77777777" w:rsidR="001731FF" w:rsidRPr="00484072" w:rsidRDefault="001731FF" w:rsidP="006146D5">
            <w:pPr>
              <w:jc w:val="center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 xml:space="preserve">  500,00</w:t>
            </w:r>
          </w:p>
        </w:tc>
      </w:tr>
      <w:tr w:rsidR="001731FF" w:rsidRPr="00484072" w14:paraId="6FB2CFF1" w14:textId="77777777" w:rsidTr="003C6A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F421D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11 - Pakiet 11 - Topotecanum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882794" w14:textId="77777777" w:rsidR="001731FF" w:rsidRPr="00484072" w:rsidRDefault="001731FF" w:rsidP="006146D5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84072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666338D2" w14:textId="77777777" w:rsidR="001731FF" w:rsidRPr="00484072" w:rsidRDefault="001731FF" w:rsidP="006146D5">
            <w:pPr>
              <w:spacing w:line="276" w:lineRule="auto"/>
              <w:rPr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ul. Gen. Kazimierza Pułaskiego 9</w:t>
            </w:r>
          </w:p>
          <w:p w14:paraId="0787CB40" w14:textId="77777777" w:rsidR="001731FF" w:rsidRPr="00484072" w:rsidRDefault="001731FF" w:rsidP="006146D5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8D0C7F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255175" w14:textId="77777777" w:rsidR="001731FF" w:rsidRPr="00484072" w:rsidRDefault="001731FF" w:rsidP="006146D5">
            <w:pPr>
              <w:jc w:val="center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 xml:space="preserve">  500,00</w:t>
            </w:r>
          </w:p>
        </w:tc>
      </w:tr>
      <w:tr w:rsidR="001731FF" w:rsidRPr="00484072" w14:paraId="5EE144D2" w14:textId="77777777" w:rsidTr="003C6A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0339B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13 - Pakiet 13 - Imatinibum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28A03E" w14:textId="77777777" w:rsidR="001731FF" w:rsidRPr="00484072" w:rsidRDefault="001731FF" w:rsidP="006146D5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84072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569849AE" w14:textId="4D35F310" w:rsidR="001731FF" w:rsidRPr="00484072" w:rsidRDefault="00484072" w:rsidP="006146D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1731FF" w:rsidRPr="00484072">
              <w:rPr>
                <w:sz w:val="20"/>
                <w:szCs w:val="20"/>
              </w:rPr>
              <w:t>Szopienicka 77</w:t>
            </w:r>
          </w:p>
          <w:p w14:paraId="49B93FAE" w14:textId="77777777" w:rsidR="003C6A75" w:rsidRDefault="001731FF" w:rsidP="006146D5">
            <w:pPr>
              <w:spacing w:after="40" w:line="276" w:lineRule="auto"/>
              <w:rPr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40-431 Katowice</w:t>
            </w:r>
          </w:p>
          <w:p w14:paraId="13F837B8" w14:textId="77777777" w:rsidR="003C6A75" w:rsidRDefault="003C6A75" w:rsidP="006146D5">
            <w:pPr>
              <w:spacing w:after="40" w:line="276" w:lineRule="auto"/>
              <w:rPr>
                <w:sz w:val="20"/>
                <w:szCs w:val="20"/>
              </w:rPr>
            </w:pPr>
          </w:p>
          <w:p w14:paraId="2B4F8C47" w14:textId="5EE59746" w:rsidR="003C6A75" w:rsidRPr="003C6A75" w:rsidRDefault="003C6A75" w:rsidP="006146D5">
            <w:pPr>
              <w:spacing w:after="40" w:line="276" w:lineRule="auto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C54122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6077D1" w14:textId="77777777" w:rsidR="001731FF" w:rsidRPr="00484072" w:rsidRDefault="001731FF" w:rsidP="006146D5">
            <w:pPr>
              <w:jc w:val="center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 xml:space="preserve">  500,00</w:t>
            </w:r>
          </w:p>
        </w:tc>
      </w:tr>
      <w:tr w:rsidR="001731FF" w:rsidRPr="00484072" w14:paraId="18EB4792" w14:textId="77777777" w:rsidTr="003C6A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1A1977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lastRenderedPageBreak/>
              <w:t>13 - Pakiet 13 - Imatinibum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4F904C" w14:textId="77777777" w:rsidR="001731FF" w:rsidRPr="00484072" w:rsidRDefault="001731FF" w:rsidP="006146D5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84072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565F7194" w14:textId="77777777" w:rsidR="001731FF" w:rsidRPr="00484072" w:rsidRDefault="001731FF" w:rsidP="006146D5">
            <w:pPr>
              <w:spacing w:line="276" w:lineRule="auto"/>
              <w:rPr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ul. Gen. Kazimierza Pułaskiego 9</w:t>
            </w:r>
          </w:p>
          <w:p w14:paraId="26950D90" w14:textId="77777777" w:rsidR="001731FF" w:rsidRPr="00484072" w:rsidRDefault="001731FF" w:rsidP="006146D5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361C23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1 - Cena - 385.05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E247DA" w14:textId="77777777" w:rsidR="001731FF" w:rsidRPr="00484072" w:rsidRDefault="001731FF" w:rsidP="006146D5">
            <w:pPr>
              <w:jc w:val="center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 xml:space="preserve">  385,05</w:t>
            </w:r>
          </w:p>
        </w:tc>
      </w:tr>
      <w:tr w:rsidR="001731FF" w:rsidRPr="00484072" w14:paraId="568530D5" w14:textId="77777777" w:rsidTr="003C6A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25698F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13 - Pakiet 13 - Imatinibum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4F4B4B" w14:textId="26396393" w:rsidR="001731FF" w:rsidRPr="00484072" w:rsidRDefault="00484072" w:rsidP="006146D5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84072">
              <w:rPr>
                <w:b/>
                <w:bCs/>
                <w:sz w:val="20"/>
                <w:szCs w:val="20"/>
              </w:rPr>
              <w:t xml:space="preserve">Centrala Farmaceutyczna </w:t>
            </w:r>
            <w:r w:rsidR="001731FF" w:rsidRPr="00484072">
              <w:rPr>
                <w:b/>
                <w:bCs/>
                <w:sz w:val="20"/>
                <w:szCs w:val="20"/>
              </w:rPr>
              <w:t>CEFARM S</w:t>
            </w:r>
            <w:r>
              <w:rPr>
                <w:b/>
                <w:bCs/>
                <w:sz w:val="20"/>
                <w:szCs w:val="20"/>
              </w:rPr>
              <w:t>.</w:t>
            </w:r>
            <w:r w:rsidR="001731FF" w:rsidRPr="00484072">
              <w:rPr>
                <w:b/>
                <w:bCs/>
                <w:sz w:val="20"/>
                <w:szCs w:val="20"/>
              </w:rPr>
              <w:t>A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  <w:p w14:paraId="18086CDE" w14:textId="620A99F1" w:rsidR="001731FF" w:rsidRPr="00484072" w:rsidRDefault="00484072" w:rsidP="006146D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</w:t>
            </w:r>
            <w:r w:rsidR="001731FF" w:rsidRPr="00484072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</w:t>
            </w:r>
            <w:r w:rsidRPr="00484072">
              <w:rPr>
                <w:sz w:val="20"/>
                <w:szCs w:val="20"/>
              </w:rPr>
              <w:t xml:space="preserve">Jana Kazimierza </w:t>
            </w:r>
            <w:r w:rsidR="001731FF" w:rsidRPr="00484072">
              <w:rPr>
                <w:sz w:val="20"/>
                <w:szCs w:val="20"/>
              </w:rPr>
              <w:t>16</w:t>
            </w:r>
          </w:p>
          <w:p w14:paraId="1645345A" w14:textId="77777777" w:rsidR="001731FF" w:rsidRPr="00484072" w:rsidRDefault="001731FF" w:rsidP="006146D5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01-248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F620E8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1 - Cena - 351.90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5957AC" w14:textId="77777777" w:rsidR="001731FF" w:rsidRPr="00484072" w:rsidRDefault="001731FF" w:rsidP="006146D5">
            <w:pPr>
              <w:jc w:val="center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 xml:space="preserve">  351,90</w:t>
            </w:r>
          </w:p>
        </w:tc>
      </w:tr>
      <w:tr w:rsidR="001731FF" w:rsidRPr="00484072" w14:paraId="781A16FA" w14:textId="77777777" w:rsidTr="003C6A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F42EE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15 - Pakiet 15 - Leki I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A77F5A" w14:textId="77777777" w:rsidR="001731FF" w:rsidRPr="00484072" w:rsidRDefault="001731FF" w:rsidP="006146D5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84072">
              <w:rPr>
                <w:b/>
                <w:bCs/>
                <w:sz w:val="20"/>
                <w:szCs w:val="20"/>
              </w:rPr>
              <w:t>Urtica Sp. z o.o.</w:t>
            </w:r>
          </w:p>
          <w:p w14:paraId="18CD5FD6" w14:textId="485AE28D" w:rsidR="001731FF" w:rsidRPr="00484072" w:rsidRDefault="00484072" w:rsidP="006146D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1731FF" w:rsidRPr="00484072">
              <w:rPr>
                <w:sz w:val="20"/>
                <w:szCs w:val="20"/>
              </w:rPr>
              <w:t>Krzemieniecka 120</w:t>
            </w:r>
          </w:p>
          <w:p w14:paraId="19E25ACE" w14:textId="77777777" w:rsidR="001731FF" w:rsidRPr="00484072" w:rsidRDefault="001731FF" w:rsidP="006146D5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54-640 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C23DF2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CF2DBB" w14:textId="77777777" w:rsidR="001731FF" w:rsidRPr="00484072" w:rsidRDefault="001731FF" w:rsidP="006146D5">
            <w:pPr>
              <w:jc w:val="center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 xml:space="preserve">  500,00</w:t>
            </w:r>
          </w:p>
        </w:tc>
      </w:tr>
      <w:tr w:rsidR="001731FF" w:rsidRPr="00484072" w14:paraId="65439887" w14:textId="77777777" w:rsidTr="003C6A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F06FEE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16 - Pakiet 16 - Interferon beta- 1a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02C1B8" w14:textId="77777777" w:rsidR="001731FF" w:rsidRPr="00484072" w:rsidRDefault="001731FF" w:rsidP="006146D5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84072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6ECE9BE3" w14:textId="4019B9ED" w:rsidR="001731FF" w:rsidRPr="00484072" w:rsidRDefault="00484072" w:rsidP="006146D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1731FF" w:rsidRPr="00484072">
              <w:rPr>
                <w:sz w:val="20"/>
                <w:szCs w:val="20"/>
              </w:rPr>
              <w:t>Szopienicka 77</w:t>
            </w:r>
          </w:p>
          <w:p w14:paraId="073F50F9" w14:textId="77777777" w:rsidR="001731FF" w:rsidRPr="00484072" w:rsidRDefault="001731FF" w:rsidP="006146D5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40-431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121D87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378F2" w14:textId="77777777" w:rsidR="001731FF" w:rsidRPr="00484072" w:rsidRDefault="001731FF" w:rsidP="006146D5">
            <w:pPr>
              <w:jc w:val="center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 xml:space="preserve">  500,00</w:t>
            </w:r>
          </w:p>
        </w:tc>
      </w:tr>
      <w:tr w:rsidR="001731FF" w:rsidRPr="00484072" w14:paraId="03D40C9A" w14:textId="77777777" w:rsidTr="003C6A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3F7138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18 - Pakiet 18 - Fondaparinux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E76D0D" w14:textId="77777777" w:rsidR="001731FF" w:rsidRPr="00484072" w:rsidRDefault="001731FF" w:rsidP="006146D5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84072">
              <w:rPr>
                <w:b/>
                <w:bCs/>
                <w:sz w:val="20"/>
                <w:szCs w:val="20"/>
              </w:rPr>
              <w:t>Delfarma Sp. z o.o.</w:t>
            </w:r>
          </w:p>
          <w:p w14:paraId="0A4F615F" w14:textId="4110A406" w:rsidR="001731FF" w:rsidRPr="00484072" w:rsidRDefault="00484072" w:rsidP="006146D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1731FF" w:rsidRPr="00484072">
              <w:rPr>
                <w:sz w:val="20"/>
                <w:szCs w:val="20"/>
              </w:rPr>
              <w:t>Św. Teresy od Dzieciątka Jezus 111</w:t>
            </w:r>
          </w:p>
          <w:p w14:paraId="22571E3B" w14:textId="77777777" w:rsidR="001731FF" w:rsidRPr="00484072" w:rsidRDefault="001731FF" w:rsidP="006146D5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91-222 Łódź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2F7110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12C0F" w14:textId="77777777" w:rsidR="001731FF" w:rsidRPr="00484072" w:rsidRDefault="001731FF" w:rsidP="006146D5">
            <w:pPr>
              <w:jc w:val="center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 xml:space="preserve">  500,00</w:t>
            </w:r>
          </w:p>
        </w:tc>
      </w:tr>
      <w:tr w:rsidR="001731FF" w:rsidRPr="00484072" w14:paraId="32AFD6D1" w14:textId="77777777" w:rsidTr="003C6A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F42F8E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19 - Pakiet 19 - Insuliny II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D162F5" w14:textId="77777777" w:rsidR="001731FF" w:rsidRPr="00484072" w:rsidRDefault="001731FF" w:rsidP="006146D5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84072">
              <w:rPr>
                <w:b/>
                <w:bCs/>
                <w:sz w:val="20"/>
                <w:szCs w:val="20"/>
              </w:rPr>
              <w:t>Sanofi Sp. z o.o.</w:t>
            </w:r>
          </w:p>
          <w:p w14:paraId="5DCE1AF5" w14:textId="469EE5A7" w:rsidR="001731FF" w:rsidRPr="00484072" w:rsidRDefault="00484072" w:rsidP="006146D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1731FF" w:rsidRPr="00484072">
              <w:rPr>
                <w:sz w:val="20"/>
                <w:szCs w:val="20"/>
              </w:rPr>
              <w:t>Kasprzaka 6</w:t>
            </w:r>
          </w:p>
          <w:p w14:paraId="46ED0D8F" w14:textId="77777777" w:rsidR="001731FF" w:rsidRPr="00484072" w:rsidRDefault="001731FF" w:rsidP="006146D5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01-211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2DF7A6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8266D4" w14:textId="77777777" w:rsidR="001731FF" w:rsidRPr="00484072" w:rsidRDefault="001731FF" w:rsidP="006146D5">
            <w:pPr>
              <w:jc w:val="center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 xml:space="preserve">  500,00</w:t>
            </w:r>
          </w:p>
        </w:tc>
      </w:tr>
      <w:tr w:rsidR="001731FF" w:rsidRPr="00484072" w14:paraId="668FF576" w14:textId="77777777" w:rsidTr="003C6A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D0D6E3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20 - Pakiet 20 - Leki II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07677" w14:textId="77777777" w:rsidR="001731FF" w:rsidRPr="00484072" w:rsidRDefault="001731FF" w:rsidP="006146D5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84072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745D8F51" w14:textId="77777777" w:rsidR="001731FF" w:rsidRPr="00484072" w:rsidRDefault="001731FF" w:rsidP="006146D5">
            <w:pPr>
              <w:spacing w:line="276" w:lineRule="auto"/>
              <w:rPr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ul. Gen. Kazimierza Pułaskiego 9</w:t>
            </w:r>
          </w:p>
          <w:p w14:paraId="444FF955" w14:textId="77777777" w:rsidR="001731FF" w:rsidRPr="00484072" w:rsidRDefault="001731FF" w:rsidP="006146D5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1D02BA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FE7309" w14:textId="77777777" w:rsidR="001731FF" w:rsidRPr="00484072" w:rsidRDefault="001731FF" w:rsidP="006146D5">
            <w:pPr>
              <w:jc w:val="center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 xml:space="preserve">  500,00</w:t>
            </w:r>
          </w:p>
        </w:tc>
      </w:tr>
      <w:tr w:rsidR="001731FF" w:rsidRPr="00484072" w14:paraId="7C68DE5C" w14:textId="77777777" w:rsidTr="003C6A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89DDD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21 - Pakiet 21 - Leki III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5CF3A4" w14:textId="32D326F6" w:rsidR="001731FF" w:rsidRPr="00484072" w:rsidRDefault="001731FF" w:rsidP="006146D5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84072">
              <w:rPr>
                <w:b/>
                <w:bCs/>
                <w:sz w:val="20"/>
                <w:szCs w:val="20"/>
              </w:rPr>
              <w:t>Tramco Sp</w:t>
            </w:r>
            <w:r w:rsidR="00484072">
              <w:rPr>
                <w:b/>
                <w:bCs/>
                <w:sz w:val="20"/>
                <w:szCs w:val="20"/>
              </w:rPr>
              <w:t>.</w:t>
            </w:r>
            <w:r w:rsidRPr="00484072">
              <w:rPr>
                <w:b/>
                <w:bCs/>
                <w:sz w:val="20"/>
                <w:szCs w:val="20"/>
              </w:rPr>
              <w:t xml:space="preserve"> z o.o.</w:t>
            </w:r>
          </w:p>
          <w:p w14:paraId="7AFB9192" w14:textId="698A7EFC" w:rsidR="001731FF" w:rsidRPr="00484072" w:rsidRDefault="001731FF" w:rsidP="006146D5">
            <w:pPr>
              <w:spacing w:line="276" w:lineRule="auto"/>
              <w:rPr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Wolskie, ul.</w:t>
            </w:r>
            <w:r w:rsidR="00484072">
              <w:rPr>
                <w:sz w:val="20"/>
                <w:szCs w:val="20"/>
              </w:rPr>
              <w:t xml:space="preserve"> </w:t>
            </w:r>
            <w:r w:rsidRPr="00484072">
              <w:rPr>
                <w:sz w:val="20"/>
                <w:szCs w:val="20"/>
              </w:rPr>
              <w:t>Wolska 14</w:t>
            </w:r>
          </w:p>
          <w:p w14:paraId="200C9AAF" w14:textId="77777777" w:rsidR="001731FF" w:rsidRPr="00484072" w:rsidRDefault="001731FF" w:rsidP="006146D5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05-860 Płochocin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96DCCE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A18B47" w14:textId="77777777" w:rsidR="001731FF" w:rsidRPr="00484072" w:rsidRDefault="001731FF" w:rsidP="006146D5">
            <w:pPr>
              <w:jc w:val="center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 xml:space="preserve">  500,00</w:t>
            </w:r>
          </w:p>
        </w:tc>
      </w:tr>
      <w:tr w:rsidR="001731FF" w:rsidRPr="00484072" w14:paraId="53928593" w14:textId="77777777" w:rsidTr="003C6A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2758C5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21 - Pakiet 21 - Leki III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856665" w14:textId="77777777" w:rsidR="001731FF" w:rsidRPr="00484072" w:rsidRDefault="001731FF" w:rsidP="006146D5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84072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66B5E896" w14:textId="18FD99D8" w:rsidR="001731FF" w:rsidRPr="00484072" w:rsidRDefault="00484072" w:rsidP="006146D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1731FF" w:rsidRPr="00484072">
              <w:rPr>
                <w:sz w:val="20"/>
                <w:szCs w:val="20"/>
              </w:rPr>
              <w:t>Szopienicka 77</w:t>
            </w:r>
          </w:p>
          <w:p w14:paraId="6BA8AFA9" w14:textId="77777777" w:rsidR="001731FF" w:rsidRPr="00484072" w:rsidRDefault="001731FF" w:rsidP="006146D5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40-431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67D92F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1 - Cena - 475.75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03C467" w14:textId="77777777" w:rsidR="001731FF" w:rsidRPr="00484072" w:rsidRDefault="001731FF" w:rsidP="006146D5">
            <w:pPr>
              <w:jc w:val="center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 xml:space="preserve">  475,75</w:t>
            </w:r>
          </w:p>
        </w:tc>
      </w:tr>
      <w:tr w:rsidR="001731FF" w:rsidRPr="00484072" w14:paraId="2867CC49" w14:textId="77777777" w:rsidTr="003C6A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1B304B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21 - Pakiet 21 - Leki III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18898F" w14:textId="77777777" w:rsidR="001731FF" w:rsidRPr="00484072" w:rsidRDefault="001731FF" w:rsidP="006146D5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84072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2D620466" w14:textId="77777777" w:rsidR="001731FF" w:rsidRPr="00484072" w:rsidRDefault="001731FF" w:rsidP="006146D5">
            <w:pPr>
              <w:spacing w:line="276" w:lineRule="auto"/>
              <w:rPr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ul. Gen. Kazimierza Pułaskiego 9</w:t>
            </w:r>
          </w:p>
          <w:p w14:paraId="244F818B" w14:textId="77777777" w:rsidR="001731FF" w:rsidRPr="00484072" w:rsidRDefault="001731FF" w:rsidP="006146D5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2965B9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1 - Cena - 470.90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3034D5" w14:textId="77777777" w:rsidR="001731FF" w:rsidRPr="00484072" w:rsidRDefault="001731FF" w:rsidP="006146D5">
            <w:pPr>
              <w:jc w:val="center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 xml:space="preserve">  470,90</w:t>
            </w:r>
          </w:p>
        </w:tc>
      </w:tr>
      <w:tr w:rsidR="001731FF" w:rsidRPr="00484072" w14:paraId="745736D3" w14:textId="77777777" w:rsidTr="003C6A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4DE7E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22 - Pakiet 22 - Leki IV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A856AD" w14:textId="77777777" w:rsidR="001731FF" w:rsidRPr="00484072" w:rsidRDefault="001731FF" w:rsidP="006146D5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84072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3D11E897" w14:textId="77777777" w:rsidR="001731FF" w:rsidRPr="00484072" w:rsidRDefault="001731FF" w:rsidP="006146D5">
            <w:pPr>
              <w:spacing w:line="276" w:lineRule="auto"/>
              <w:rPr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ul. Gen. Kazimierza Pułaskiego 9</w:t>
            </w:r>
          </w:p>
          <w:p w14:paraId="7314B61B" w14:textId="77777777" w:rsidR="001731FF" w:rsidRPr="00484072" w:rsidRDefault="001731FF" w:rsidP="006146D5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9B0E0F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75726" w14:textId="77777777" w:rsidR="001731FF" w:rsidRPr="00484072" w:rsidRDefault="001731FF" w:rsidP="006146D5">
            <w:pPr>
              <w:jc w:val="center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 xml:space="preserve">  500,00</w:t>
            </w:r>
          </w:p>
        </w:tc>
      </w:tr>
      <w:tr w:rsidR="001731FF" w:rsidRPr="00484072" w14:paraId="6F89B124" w14:textId="77777777" w:rsidTr="003C6A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DF3DAE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22 - Pakiet 22 - Leki IV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4E0DF6" w14:textId="77777777" w:rsidR="001731FF" w:rsidRPr="00484072" w:rsidRDefault="001731FF" w:rsidP="006146D5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84072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107A505D" w14:textId="3AA6BC94" w:rsidR="001731FF" w:rsidRPr="00484072" w:rsidRDefault="00484072" w:rsidP="006146D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1731FF" w:rsidRPr="00484072">
              <w:rPr>
                <w:sz w:val="20"/>
                <w:szCs w:val="20"/>
              </w:rPr>
              <w:t>Szopienicka 77</w:t>
            </w:r>
          </w:p>
          <w:p w14:paraId="3F69C9E4" w14:textId="77777777" w:rsidR="001731FF" w:rsidRPr="00484072" w:rsidRDefault="001731FF" w:rsidP="006146D5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40-431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2FBF4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1 - Cena - 427.20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38AE76" w14:textId="77777777" w:rsidR="001731FF" w:rsidRPr="00484072" w:rsidRDefault="001731FF" w:rsidP="006146D5">
            <w:pPr>
              <w:jc w:val="center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 xml:space="preserve">  427,20</w:t>
            </w:r>
          </w:p>
        </w:tc>
      </w:tr>
      <w:tr w:rsidR="001731FF" w:rsidRPr="00484072" w14:paraId="7E2E2DF8" w14:textId="77777777" w:rsidTr="003C6A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5DAED6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23 - Pakiet 23 - Leki V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090BD9" w14:textId="77777777" w:rsidR="001731FF" w:rsidRPr="00484072" w:rsidRDefault="001731FF" w:rsidP="006146D5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84072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7718884D" w14:textId="1D8DECA7" w:rsidR="001731FF" w:rsidRPr="00484072" w:rsidRDefault="00484072" w:rsidP="006146D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1731FF" w:rsidRPr="00484072">
              <w:rPr>
                <w:sz w:val="20"/>
                <w:szCs w:val="20"/>
              </w:rPr>
              <w:t>Szopienicka 77</w:t>
            </w:r>
          </w:p>
          <w:p w14:paraId="0331F793" w14:textId="77777777" w:rsidR="001731FF" w:rsidRPr="00484072" w:rsidRDefault="001731FF" w:rsidP="006146D5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40-431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F370C9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3A9335" w14:textId="77777777" w:rsidR="001731FF" w:rsidRPr="00484072" w:rsidRDefault="001731FF" w:rsidP="006146D5">
            <w:pPr>
              <w:jc w:val="center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 xml:space="preserve">  500,00</w:t>
            </w:r>
          </w:p>
        </w:tc>
      </w:tr>
      <w:tr w:rsidR="001731FF" w:rsidRPr="00484072" w14:paraId="0137CD84" w14:textId="77777777" w:rsidTr="003C6A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A67B81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23 - Pakiet 23 - Leki V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DCD9CF" w14:textId="77777777" w:rsidR="001731FF" w:rsidRPr="00484072" w:rsidRDefault="001731FF" w:rsidP="006146D5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84072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189C9ACA" w14:textId="77777777" w:rsidR="001731FF" w:rsidRPr="00484072" w:rsidRDefault="001731FF" w:rsidP="006146D5">
            <w:pPr>
              <w:spacing w:line="276" w:lineRule="auto"/>
              <w:rPr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ul. Gen. Kazimierza Pułaskiego 9</w:t>
            </w:r>
          </w:p>
          <w:p w14:paraId="4AEB00E3" w14:textId="77777777" w:rsidR="001731FF" w:rsidRPr="00484072" w:rsidRDefault="001731FF" w:rsidP="006146D5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8DE593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1 - Cena - 494.75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ACFB77" w14:textId="77777777" w:rsidR="001731FF" w:rsidRPr="00484072" w:rsidRDefault="001731FF" w:rsidP="006146D5">
            <w:pPr>
              <w:jc w:val="center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 xml:space="preserve">  494,75</w:t>
            </w:r>
          </w:p>
        </w:tc>
      </w:tr>
      <w:tr w:rsidR="001731FF" w:rsidRPr="00484072" w14:paraId="45A56268" w14:textId="77777777" w:rsidTr="003C6A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D3E6CA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24 - Pakiet 24 - Leki oczne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49C92B" w14:textId="77777777" w:rsidR="001731FF" w:rsidRPr="00484072" w:rsidRDefault="001731FF" w:rsidP="006146D5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84072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09B7709C" w14:textId="77777777" w:rsidR="001731FF" w:rsidRPr="00484072" w:rsidRDefault="001731FF" w:rsidP="006146D5">
            <w:pPr>
              <w:spacing w:line="276" w:lineRule="auto"/>
              <w:rPr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ul. Gen. Kazimierza Pułaskiego 9</w:t>
            </w:r>
          </w:p>
          <w:p w14:paraId="5D67B90F" w14:textId="21A12211" w:rsidR="003C6A75" w:rsidRPr="003C6A75" w:rsidRDefault="001731FF" w:rsidP="006146D5">
            <w:pPr>
              <w:spacing w:after="40" w:line="276" w:lineRule="auto"/>
              <w:rPr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334A9D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264E5" w14:textId="77777777" w:rsidR="001731FF" w:rsidRPr="00484072" w:rsidRDefault="001731FF" w:rsidP="006146D5">
            <w:pPr>
              <w:jc w:val="center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 xml:space="preserve">  500,00</w:t>
            </w:r>
          </w:p>
        </w:tc>
      </w:tr>
      <w:tr w:rsidR="001731FF" w:rsidRPr="00484072" w14:paraId="73F3DFCE" w14:textId="77777777" w:rsidTr="003C6A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D18FA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25 - Pakiet 25 - Trifluridinum + Tipiracilum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742FED" w14:textId="77777777" w:rsidR="001731FF" w:rsidRPr="00484072" w:rsidRDefault="001731FF" w:rsidP="006146D5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84072">
              <w:rPr>
                <w:b/>
                <w:bCs/>
                <w:sz w:val="20"/>
                <w:szCs w:val="20"/>
              </w:rPr>
              <w:t>Servier Polska Services Sp. z o.o.</w:t>
            </w:r>
          </w:p>
          <w:p w14:paraId="255F4960" w14:textId="0CF00EBB" w:rsidR="001731FF" w:rsidRPr="00484072" w:rsidRDefault="00484072" w:rsidP="006146D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1731FF" w:rsidRPr="00484072">
              <w:rPr>
                <w:sz w:val="20"/>
                <w:szCs w:val="20"/>
              </w:rPr>
              <w:t>Burakowska 14</w:t>
            </w:r>
          </w:p>
          <w:p w14:paraId="48A6EF74" w14:textId="77777777" w:rsidR="001731FF" w:rsidRDefault="001731FF" w:rsidP="006146D5">
            <w:pPr>
              <w:spacing w:after="40" w:line="276" w:lineRule="auto"/>
              <w:rPr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01-066 Warszawa</w:t>
            </w:r>
          </w:p>
          <w:p w14:paraId="538EBD24" w14:textId="77777777" w:rsidR="003C6A75" w:rsidRPr="00484072" w:rsidRDefault="003C6A75" w:rsidP="006146D5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FB030B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B0853B" w14:textId="77777777" w:rsidR="001731FF" w:rsidRPr="00484072" w:rsidRDefault="001731FF" w:rsidP="006146D5">
            <w:pPr>
              <w:jc w:val="center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 xml:space="preserve">  500,00</w:t>
            </w:r>
          </w:p>
        </w:tc>
      </w:tr>
      <w:tr w:rsidR="001731FF" w:rsidRPr="00484072" w14:paraId="2B7D55CC" w14:textId="77777777" w:rsidTr="003C6A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DC497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26 - Pakiet 26 - Szczepionka BCG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CBBE47" w14:textId="4FC71778" w:rsidR="001731FF" w:rsidRPr="00484072" w:rsidRDefault="00484072" w:rsidP="006146D5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84072">
              <w:rPr>
                <w:b/>
                <w:bCs/>
                <w:sz w:val="20"/>
                <w:szCs w:val="20"/>
              </w:rPr>
              <w:t xml:space="preserve">Centrala Farmaceutyczna </w:t>
            </w:r>
            <w:r w:rsidR="001731FF" w:rsidRPr="00484072">
              <w:rPr>
                <w:b/>
                <w:bCs/>
                <w:sz w:val="20"/>
                <w:szCs w:val="20"/>
              </w:rPr>
              <w:t>CEFARM S</w:t>
            </w:r>
            <w:r>
              <w:rPr>
                <w:b/>
                <w:bCs/>
                <w:sz w:val="20"/>
                <w:szCs w:val="20"/>
              </w:rPr>
              <w:t>.</w:t>
            </w:r>
            <w:r w:rsidR="001731FF" w:rsidRPr="00484072">
              <w:rPr>
                <w:b/>
                <w:bCs/>
                <w:sz w:val="20"/>
                <w:szCs w:val="20"/>
              </w:rPr>
              <w:t>A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  <w:p w14:paraId="764F9982" w14:textId="030D13E0" w:rsidR="001731FF" w:rsidRPr="00484072" w:rsidRDefault="00484072" w:rsidP="006146D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</w:t>
            </w:r>
            <w:r w:rsidR="001731FF" w:rsidRPr="00484072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</w:t>
            </w:r>
            <w:r w:rsidRPr="00484072">
              <w:rPr>
                <w:sz w:val="20"/>
                <w:szCs w:val="20"/>
              </w:rPr>
              <w:t xml:space="preserve">Jana Kazimierza </w:t>
            </w:r>
            <w:r w:rsidR="001731FF" w:rsidRPr="00484072">
              <w:rPr>
                <w:sz w:val="20"/>
                <w:szCs w:val="20"/>
              </w:rPr>
              <w:t>16</w:t>
            </w:r>
          </w:p>
          <w:p w14:paraId="66C109D5" w14:textId="77777777" w:rsidR="001731FF" w:rsidRPr="00484072" w:rsidRDefault="001731FF" w:rsidP="006146D5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lastRenderedPageBreak/>
              <w:t>01-248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A32917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lastRenderedPageBreak/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C22BD" w14:textId="77777777" w:rsidR="001731FF" w:rsidRPr="00484072" w:rsidRDefault="001731FF" w:rsidP="006146D5">
            <w:pPr>
              <w:jc w:val="center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 xml:space="preserve">  500,00</w:t>
            </w:r>
          </w:p>
        </w:tc>
      </w:tr>
      <w:tr w:rsidR="001731FF" w:rsidRPr="00484072" w14:paraId="4992DB45" w14:textId="77777777" w:rsidTr="003C6A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51423D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26 - Pakiet 26 - Szczepionka BCG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66CA72" w14:textId="77777777" w:rsidR="001731FF" w:rsidRPr="00484072" w:rsidRDefault="001731FF" w:rsidP="006146D5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84072">
              <w:rPr>
                <w:b/>
                <w:bCs/>
                <w:sz w:val="20"/>
                <w:szCs w:val="20"/>
              </w:rPr>
              <w:t>Asclepios S.A.</w:t>
            </w:r>
          </w:p>
          <w:p w14:paraId="3C71384E" w14:textId="17ECCE2E" w:rsidR="001731FF" w:rsidRPr="00484072" w:rsidRDefault="00484072" w:rsidP="006146D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1731FF" w:rsidRPr="00484072">
              <w:rPr>
                <w:sz w:val="20"/>
                <w:szCs w:val="20"/>
              </w:rPr>
              <w:t>Hubska 44</w:t>
            </w:r>
          </w:p>
          <w:p w14:paraId="5E89DE59" w14:textId="77777777" w:rsidR="001731FF" w:rsidRPr="00484072" w:rsidRDefault="001731FF" w:rsidP="006146D5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50-502 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23E29B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1 - Cena - 487.85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B9522F" w14:textId="77777777" w:rsidR="001731FF" w:rsidRPr="00484072" w:rsidRDefault="001731FF" w:rsidP="006146D5">
            <w:pPr>
              <w:jc w:val="center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 xml:space="preserve">  487,85</w:t>
            </w:r>
          </w:p>
        </w:tc>
      </w:tr>
      <w:tr w:rsidR="001731FF" w:rsidRPr="00484072" w14:paraId="2893AF83" w14:textId="77777777" w:rsidTr="003C6A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F2CC32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27 - Pakiet 27 - Enoxaparin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9063BE" w14:textId="77777777" w:rsidR="001731FF" w:rsidRPr="00484072" w:rsidRDefault="001731FF" w:rsidP="006146D5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84072">
              <w:rPr>
                <w:b/>
                <w:bCs/>
                <w:sz w:val="20"/>
                <w:szCs w:val="20"/>
              </w:rPr>
              <w:t>Sanofi Sp. z o.o.</w:t>
            </w:r>
          </w:p>
          <w:p w14:paraId="104F581A" w14:textId="7042618A" w:rsidR="001731FF" w:rsidRPr="00484072" w:rsidRDefault="00484072" w:rsidP="006146D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1731FF" w:rsidRPr="00484072">
              <w:rPr>
                <w:sz w:val="20"/>
                <w:szCs w:val="20"/>
              </w:rPr>
              <w:t>Kasprzaka 6</w:t>
            </w:r>
          </w:p>
          <w:p w14:paraId="4EF39C76" w14:textId="77777777" w:rsidR="001731FF" w:rsidRPr="00484072" w:rsidRDefault="001731FF" w:rsidP="006146D5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01-211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C62B7D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F4555" w14:textId="77777777" w:rsidR="001731FF" w:rsidRPr="00484072" w:rsidRDefault="001731FF" w:rsidP="006146D5">
            <w:pPr>
              <w:jc w:val="center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 xml:space="preserve">  500,00</w:t>
            </w:r>
          </w:p>
        </w:tc>
      </w:tr>
      <w:tr w:rsidR="001731FF" w:rsidRPr="00484072" w14:paraId="1132B752" w14:textId="77777777" w:rsidTr="003C6A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C10211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27 - Pakiet 27 - Enoxaparin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7918F9" w14:textId="77777777" w:rsidR="001731FF" w:rsidRPr="00484072" w:rsidRDefault="001731FF" w:rsidP="006146D5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84072">
              <w:rPr>
                <w:b/>
                <w:bCs/>
                <w:sz w:val="20"/>
                <w:szCs w:val="20"/>
              </w:rPr>
              <w:t>Urtica Sp. z o.o.</w:t>
            </w:r>
          </w:p>
          <w:p w14:paraId="2FBFD748" w14:textId="586DB70E" w:rsidR="001731FF" w:rsidRPr="00484072" w:rsidRDefault="00484072" w:rsidP="006146D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1731FF" w:rsidRPr="00484072">
              <w:rPr>
                <w:sz w:val="20"/>
                <w:szCs w:val="20"/>
              </w:rPr>
              <w:t>Krzemieniecka 120</w:t>
            </w:r>
          </w:p>
          <w:p w14:paraId="6DB2C24A" w14:textId="77777777" w:rsidR="001731FF" w:rsidRPr="00484072" w:rsidRDefault="001731FF" w:rsidP="006146D5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54-640 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D4889D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1 - Cena - 351.15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89F96D" w14:textId="77777777" w:rsidR="001731FF" w:rsidRPr="00484072" w:rsidRDefault="001731FF" w:rsidP="006146D5">
            <w:pPr>
              <w:jc w:val="center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 xml:space="preserve">  351,15</w:t>
            </w:r>
          </w:p>
        </w:tc>
      </w:tr>
      <w:tr w:rsidR="001731FF" w:rsidRPr="00484072" w14:paraId="6F44734A" w14:textId="77777777" w:rsidTr="003C6A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AF8DC4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28 - Pakiet 28 - Tranexamic acid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DE9543" w14:textId="77777777" w:rsidR="001731FF" w:rsidRPr="00484072" w:rsidRDefault="001731FF" w:rsidP="006146D5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84072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4410E4E3" w14:textId="77777777" w:rsidR="001731FF" w:rsidRPr="00484072" w:rsidRDefault="001731FF" w:rsidP="006146D5">
            <w:pPr>
              <w:spacing w:line="276" w:lineRule="auto"/>
              <w:rPr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ul. Gen. Kazimierza Pułaskiego 9</w:t>
            </w:r>
          </w:p>
          <w:p w14:paraId="57299F1F" w14:textId="77777777" w:rsidR="001731FF" w:rsidRPr="00484072" w:rsidRDefault="001731FF" w:rsidP="006146D5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CA4D1D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FD3E1B" w14:textId="77777777" w:rsidR="001731FF" w:rsidRPr="00484072" w:rsidRDefault="001731FF" w:rsidP="006146D5">
            <w:pPr>
              <w:jc w:val="center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 xml:space="preserve">  500,00</w:t>
            </w:r>
          </w:p>
        </w:tc>
      </w:tr>
      <w:tr w:rsidR="001731FF" w:rsidRPr="00484072" w14:paraId="6904222D" w14:textId="77777777" w:rsidTr="003C6A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7C3C9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28 - Pakiet 28 - Tranexamic acid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EED10F" w14:textId="77777777" w:rsidR="001731FF" w:rsidRPr="00484072" w:rsidRDefault="001731FF" w:rsidP="006146D5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84072">
              <w:rPr>
                <w:b/>
                <w:bCs/>
                <w:sz w:val="20"/>
                <w:szCs w:val="20"/>
              </w:rPr>
              <w:t>Asclepios S.A.</w:t>
            </w:r>
          </w:p>
          <w:p w14:paraId="48D6FA86" w14:textId="4C30C461" w:rsidR="001731FF" w:rsidRPr="00484072" w:rsidRDefault="00484072" w:rsidP="006146D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1731FF" w:rsidRPr="00484072">
              <w:rPr>
                <w:sz w:val="20"/>
                <w:szCs w:val="20"/>
              </w:rPr>
              <w:t>Hubska 44</w:t>
            </w:r>
          </w:p>
          <w:p w14:paraId="7A55CADB" w14:textId="77777777" w:rsidR="001731FF" w:rsidRPr="00484072" w:rsidRDefault="001731FF" w:rsidP="006146D5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50-502 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42E24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1 - Cena - 476.10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7AFB36" w14:textId="77777777" w:rsidR="001731FF" w:rsidRPr="00484072" w:rsidRDefault="001731FF" w:rsidP="006146D5">
            <w:pPr>
              <w:jc w:val="center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 xml:space="preserve">  476,10</w:t>
            </w:r>
          </w:p>
        </w:tc>
      </w:tr>
      <w:tr w:rsidR="001731FF" w:rsidRPr="00484072" w14:paraId="73337B3B" w14:textId="77777777" w:rsidTr="003C6A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01733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28 - Pakiet 28 - Tranexamic acid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A6ED39" w14:textId="77777777" w:rsidR="001731FF" w:rsidRPr="00484072" w:rsidRDefault="001731FF" w:rsidP="006146D5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84072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24E77A8D" w14:textId="0CB3CBD3" w:rsidR="001731FF" w:rsidRPr="00484072" w:rsidRDefault="00484072" w:rsidP="006146D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1731FF" w:rsidRPr="00484072">
              <w:rPr>
                <w:sz w:val="20"/>
                <w:szCs w:val="20"/>
              </w:rPr>
              <w:t>Szopienicka 77</w:t>
            </w:r>
          </w:p>
          <w:p w14:paraId="5F553AB4" w14:textId="77777777" w:rsidR="001731FF" w:rsidRPr="00484072" w:rsidRDefault="001731FF" w:rsidP="006146D5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40-431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B9F02B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1 - Cena - 467.40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3F8739" w14:textId="77777777" w:rsidR="001731FF" w:rsidRPr="00484072" w:rsidRDefault="001731FF" w:rsidP="006146D5">
            <w:pPr>
              <w:jc w:val="center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 xml:space="preserve">  467,40</w:t>
            </w:r>
          </w:p>
        </w:tc>
      </w:tr>
      <w:tr w:rsidR="001731FF" w:rsidRPr="00484072" w14:paraId="66358B5C" w14:textId="77777777" w:rsidTr="003C6A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0B8B6F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29 - Pakiet 29 - Erythromycin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F0E4AF" w14:textId="77777777" w:rsidR="001731FF" w:rsidRPr="00484072" w:rsidRDefault="001731FF" w:rsidP="006146D5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84072">
              <w:rPr>
                <w:b/>
                <w:bCs/>
                <w:sz w:val="20"/>
                <w:szCs w:val="20"/>
              </w:rPr>
              <w:t>Delfarma Sp. z o.o.</w:t>
            </w:r>
          </w:p>
          <w:p w14:paraId="3681F2BA" w14:textId="1FD37E3A" w:rsidR="001731FF" w:rsidRPr="00484072" w:rsidRDefault="00484072" w:rsidP="006146D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1731FF" w:rsidRPr="00484072">
              <w:rPr>
                <w:sz w:val="20"/>
                <w:szCs w:val="20"/>
              </w:rPr>
              <w:t>Św. Teresy od Dzieciątka Jezus 111</w:t>
            </w:r>
          </w:p>
          <w:p w14:paraId="3249ABCD" w14:textId="77777777" w:rsidR="001731FF" w:rsidRPr="00484072" w:rsidRDefault="001731FF" w:rsidP="006146D5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91-222 Łódź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50B655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6FB311" w14:textId="77777777" w:rsidR="001731FF" w:rsidRPr="00484072" w:rsidRDefault="001731FF" w:rsidP="006146D5">
            <w:pPr>
              <w:jc w:val="center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 xml:space="preserve">  500,00</w:t>
            </w:r>
          </w:p>
        </w:tc>
      </w:tr>
      <w:tr w:rsidR="001731FF" w:rsidRPr="00484072" w14:paraId="1EC2EC98" w14:textId="77777777" w:rsidTr="003C6A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302FC0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29 - Pakiet 29 - Erythromycin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A49EBB" w14:textId="77777777" w:rsidR="001731FF" w:rsidRPr="00484072" w:rsidRDefault="001731FF" w:rsidP="006146D5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84072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546A5ECC" w14:textId="77777777" w:rsidR="001731FF" w:rsidRPr="00484072" w:rsidRDefault="001731FF" w:rsidP="006146D5">
            <w:pPr>
              <w:spacing w:line="276" w:lineRule="auto"/>
              <w:rPr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ul. Gen. Kazimierza Pułaskiego 9</w:t>
            </w:r>
          </w:p>
          <w:p w14:paraId="0FC3A369" w14:textId="77777777" w:rsidR="001731FF" w:rsidRPr="00484072" w:rsidRDefault="001731FF" w:rsidP="006146D5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60AAD1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1 - Cena - 288.65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85EC32" w14:textId="77777777" w:rsidR="001731FF" w:rsidRPr="00484072" w:rsidRDefault="001731FF" w:rsidP="006146D5">
            <w:pPr>
              <w:jc w:val="center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 xml:space="preserve">  288,65</w:t>
            </w:r>
          </w:p>
        </w:tc>
      </w:tr>
      <w:tr w:rsidR="001731FF" w:rsidRPr="00484072" w14:paraId="0267D2F1" w14:textId="77777777" w:rsidTr="003C6A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B4010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30 - Pakiet 30 - Leki VI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D56C2B" w14:textId="0F9E2FDF" w:rsidR="001731FF" w:rsidRPr="00484072" w:rsidRDefault="001731FF" w:rsidP="006146D5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84072">
              <w:rPr>
                <w:b/>
                <w:bCs/>
                <w:sz w:val="20"/>
                <w:szCs w:val="20"/>
              </w:rPr>
              <w:t>Fresenius Kabi Polska Sp. z o.o.</w:t>
            </w:r>
          </w:p>
          <w:p w14:paraId="19A39CF8" w14:textId="77777777" w:rsidR="001731FF" w:rsidRPr="00484072" w:rsidRDefault="001731FF" w:rsidP="006146D5">
            <w:pPr>
              <w:spacing w:line="276" w:lineRule="auto"/>
              <w:rPr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Al. Jerozolimskie 134</w:t>
            </w:r>
          </w:p>
          <w:p w14:paraId="34C9866C" w14:textId="77777777" w:rsidR="001731FF" w:rsidRPr="00484072" w:rsidRDefault="001731FF" w:rsidP="006146D5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02-305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36BD25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2FB18" w14:textId="77777777" w:rsidR="001731FF" w:rsidRPr="00484072" w:rsidRDefault="001731FF" w:rsidP="006146D5">
            <w:pPr>
              <w:jc w:val="center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 xml:space="preserve">  500,00</w:t>
            </w:r>
          </w:p>
        </w:tc>
      </w:tr>
      <w:tr w:rsidR="001731FF" w:rsidRPr="00484072" w14:paraId="58317A20" w14:textId="77777777" w:rsidTr="003C6A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14078B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31 - Pakiet 31 - Albuminy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724ED7" w14:textId="77777777" w:rsidR="001731FF" w:rsidRPr="00484072" w:rsidRDefault="001731FF" w:rsidP="006146D5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84072">
              <w:rPr>
                <w:b/>
                <w:bCs/>
                <w:sz w:val="20"/>
                <w:szCs w:val="20"/>
              </w:rPr>
              <w:t>Takeda Pharma Sp. z o.o.</w:t>
            </w:r>
          </w:p>
          <w:p w14:paraId="0F477BCE" w14:textId="11AF1A45" w:rsidR="001731FF" w:rsidRPr="00484072" w:rsidRDefault="00484072" w:rsidP="006146D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1731FF" w:rsidRPr="00484072">
              <w:rPr>
                <w:sz w:val="20"/>
                <w:szCs w:val="20"/>
              </w:rPr>
              <w:t>Prosta 68</w:t>
            </w:r>
          </w:p>
          <w:p w14:paraId="44653E51" w14:textId="77777777" w:rsidR="001731FF" w:rsidRPr="00484072" w:rsidRDefault="001731FF" w:rsidP="006146D5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00-838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1470E7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3C590F" w14:textId="77777777" w:rsidR="001731FF" w:rsidRPr="00484072" w:rsidRDefault="001731FF" w:rsidP="006146D5">
            <w:pPr>
              <w:jc w:val="center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 xml:space="preserve">  500,00</w:t>
            </w:r>
          </w:p>
        </w:tc>
      </w:tr>
      <w:tr w:rsidR="001731FF" w:rsidRPr="00484072" w14:paraId="30578091" w14:textId="77777777" w:rsidTr="003C6A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270A1E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31 - Pakiet 31 - Albuminy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BC21B3" w14:textId="77777777" w:rsidR="001731FF" w:rsidRPr="00484072" w:rsidRDefault="001731FF" w:rsidP="006146D5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84072">
              <w:rPr>
                <w:b/>
                <w:bCs/>
                <w:sz w:val="20"/>
                <w:szCs w:val="20"/>
              </w:rPr>
              <w:t>Asclepios S.A.</w:t>
            </w:r>
          </w:p>
          <w:p w14:paraId="1565B329" w14:textId="3B7A397D" w:rsidR="001731FF" w:rsidRPr="00484072" w:rsidRDefault="00484072" w:rsidP="006146D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1731FF" w:rsidRPr="00484072">
              <w:rPr>
                <w:sz w:val="20"/>
                <w:szCs w:val="20"/>
              </w:rPr>
              <w:t>Hubska 44</w:t>
            </w:r>
          </w:p>
          <w:p w14:paraId="7996EB48" w14:textId="77777777" w:rsidR="001731FF" w:rsidRPr="00484072" w:rsidRDefault="001731FF" w:rsidP="006146D5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50-502 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CD1C9F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1 - Cena - 478.20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CFD628" w14:textId="77777777" w:rsidR="001731FF" w:rsidRPr="00484072" w:rsidRDefault="001731FF" w:rsidP="006146D5">
            <w:pPr>
              <w:jc w:val="center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 xml:space="preserve">  478,20</w:t>
            </w:r>
          </w:p>
        </w:tc>
      </w:tr>
      <w:tr w:rsidR="001731FF" w:rsidRPr="00484072" w14:paraId="6C3543B9" w14:textId="77777777" w:rsidTr="003C6A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EC11D2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31 - Pakiet 31 - Albuminy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746248" w14:textId="77777777" w:rsidR="001731FF" w:rsidRPr="00484072" w:rsidRDefault="001731FF" w:rsidP="006146D5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84072">
              <w:rPr>
                <w:b/>
                <w:bCs/>
                <w:sz w:val="20"/>
                <w:szCs w:val="20"/>
              </w:rPr>
              <w:t>Bialmed Sp. z o.o.</w:t>
            </w:r>
          </w:p>
          <w:p w14:paraId="59EB3873" w14:textId="77777777" w:rsidR="001731FF" w:rsidRPr="00484072" w:rsidRDefault="001731FF" w:rsidP="006146D5">
            <w:pPr>
              <w:spacing w:line="276" w:lineRule="auto"/>
              <w:rPr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ul. Kazimierzowska 46/48/35</w:t>
            </w:r>
          </w:p>
          <w:p w14:paraId="2FE17AE1" w14:textId="77777777" w:rsidR="001731FF" w:rsidRPr="00484072" w:rsidRDefault="001731FF" w:rsidP="006146D5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02-546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33E12D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1 - Cena - 475.00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527A93" w14:textId="77777777" w:rsidR="001731FF" w:rsidRPr="00484072" w:rsidRDefault="001731FF" w:rsidP="006146D5">
            <w:pPr>
              <w:jc w:val="center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 xml:space="preserve">  475,00</w:t>
            </w:r>
          </w:p>
        </w:tc>
      </w:tr>
      <w:tr w:rsidR="001731FF" w:rsidRPr="00484072" w14:paraId="65578B86" w14:textId="77777777" w:rsidTr="003C6A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406D1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32 - Pakiet 32 - Argipressinum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366E72" w14:textId="77777777" w:rsidR="001731FF" w:rsidRPr="00484072" w:rsidRDefault="001731FF" w:rsidP="006146D5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84072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6B37E22E" w14:textId="77777777" w:rsidR="001731FF" w:rsidRPr="00484072" w:rsidRDefault="001731FF" w:rsidP="006146D5">
            <w:pPr>
              <w:spacing w:line="276" w:lineRule="auto"/>
              <w:rPr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ul. Gen. Kazimierza Pułaskiego 9</w:t>
            </w:r>
          </w:p>
          <w:p w14:paraId="59ECE596" w14:textId="77777777" w:rsidR="001731FF" w:rsidRPr="00484072" w:rsidRDefault="001731FF" w:rsidP="006146D5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309477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BC856E" w14:textId="77777777" w:rsidR="001731FF" w:rsidRPr="00484072" w:rsidRDefault="001731FF" w:rsidP="006146D5">
            <w:pPr>
              <w:jc w:val="center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 xml:space="preserve">  500,00</w:t>
            </w:r>
          </w:p>
        </w:tc>
      </w:tr>
      <w:tr w:rsidR="001731FF" w:rsidRPr="00484072" w14:paraId="37D03F37" w14:textId="77777777" w:rsidTr="003C6A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908738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32 - Pakiet 32 - Argipressinum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A04CA1" w14:textId="77777777" w:rsidR="001731FF" w:rsidRPr="00484072" w:rsidRDefault="001731FF" w:rsidP="006146D5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84072">
              <w:rPr>
                <w:b/>
                <w:bCs/>
                <w:sz w:val="20"/>
                <w:szCs w:val="20"/>
              </w:rPr>
              <w:t>Asclepios S.A.</w:t>
            </w:r>
          </w:p>
          <w:p w14:paraId="31A89BCC" w14:textId="0C6EB206" w:rsidR="001731FF" w:rsidRPr="00484072" w:rsidRDefault="00484072" w:rsidP="006146D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1731FF" w:rsidRPr="00484072">
              <w:rPr>
                <w:sz w:val="20"/>
                <w:szCs w:val="20"/>
              </w:rPr>
              <w:t>Hubska 44</w:t>
            </w:r>
          </w:p>
          <w:p w14:paraId="2C6DBCC0" w14:textId="77777777" w:rsidR="001731FF" w:rsidRPr="00484072" w:rsidRDefault="001731FF" w:rsidP="006146D5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50-502 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EECAD9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1 - Cena - 499.90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E8AA0B" w14:textId="77777777" w:rsidR="001731FF" w:rsidRPr="00484072" w:rsidRDefault="001731FF" w:rsidP="006146D5">
            <w:pPr>
              <w:jc w:val="center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 xml:space="preserve">  499,90</w:t>
            </w:r>
          </w:p>
        </w:tc>
      </w:tr>
      <w:tr w:rsidR="001731FF" w:rsidRPr="00484072" w14:paraId="2031F9A7" w14:textId="77777777" w:rsidTr="003C6A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15E4F1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34 - Pakiet 34 - Leki VIII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FCC1BA" w14:textId="77777777" w:rsidR="001731FF" w:rsidRPr="00484072" w:rsidRDefault="001731FF" w:rsidP="006146D5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84072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78A0BDAE" w14:textId="77777777" w:rsidR="001731FF" w:rsidRPr="00484072" w:rsidRDefault="001731FF" w:rsidP="006146D5">
            <w:pPr>
              <w:spacing w:line="276" w:lineRule="auto"/>
              <w:rPr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ul. Gen. Kazimierza Pułaskiego 9</w:t>
            </w:r>
          </w:p>
          <w:p w14:paraId="4999B67E" w14:textId="77777777" w:rsidR="001731FF" w:rsidRPr="00484072" w:rsidRDefault="001731FF" w:rsidP="006146D5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FAEA66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FF10BD" w14:textId="77777777" w:rsidR="001731FF" w:rsidRPr="00484072" w:rsidRDefault="001731FF" w:rsidP="006146D5">
            <w:pPr>
              <w:jc w:val="center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 xml:space="preserve">  500,00</w:t>
            </w:r>
          </w:p>
        </w:tc>
      </w:tr>
      <w:tr w:rsidR="001731FF" w:rsidRPr="00484072" w14:paraId="06A1B8D5" w14:textId="77777777" w:rsidTr="003C6A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435116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35 - Pakiet 35 - Thiopental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8A9588" w14:textId="3F1D4A53" w:rsidR="001731FF" w:rsidRPr="00484072" w:rsidRDefault="001731FF" w:rsidP="006146D5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84072">
              <w:rPr>
                <w:b/>
                <w:bCs/>
                <w:sz w:val="20"/>
                <w:szCs w:val="20"/>
              </w:rPr>
              <w:t>Tramco Sp</w:t>
            </w:r>
            <w:r w:rsidR="00484072">
              <w:rPr>
                <w:b/>
                <w:bCs/>
                <w:sz w:val="20"/>
                <w:szCs w:val="20"/>
              </w:rPr>
              <w:t>.</w:t>
            </w:r>
            <w:r w:rsidRPr="00484072">
              <w:rPr>
                <w:b/>
                <w:bCs/>
                <w:sz w:val="20"/>
                <w:szCs w:val="20"/>
              </w:rPr>
              <w:t xml:space="preserve"> z o.o.</w:t>
            </w:r>
          </w:p>
          <w:p w14:paraId="24974266" w14:textId="61B91A28" w:rsidR="001731FF" w:rsidRPr="00484072" w:rsidRDefault="001731FF" w:rsidP="006146D5">
            <w:pPr>
              <w:spacing w:line="276" w:lineRule="auto"/>
              <w:rPr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Wolskie, ul.</w:t>
            </w:r>
            <w:r w:rsidR="00484072">
              <w:rPr>
                <w:sz w:val="20"/>
                <w:szCs w:val="20"/>
              </w:rPr>
              <w:t xml:space="preserve"> </w:t>
            </w:r>
            <w:r w:rsidRPr="00484072">
              <w:rPr>
                <w:sz w:val="20"/>
                <w:szCs w:val="20"/>
              </w:rPr>
              <w:t>Wolska 14</w:t>
            </w:r>
          </w:p>
          <w:p w14:paraId="6C96A1B2" w14:textId="77777777" w:rsidR="001731FF" w:rsidRDefault="001731FF" w:rsidP="006146D5">
            <w:pPr>
              <w:spacing w:after="40" w:line="276" w:lineRule="auto"/>
              <w:rPr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05-860 Płochocin</w:t>
            </w:r>
          </w:p>
          <w:p w14:paraId="59DAFB2D" w14:textId="77777777" w:rsidR="003C6A75" w:rsidRPr="00484072" w:rsidRDefault="003C6A75" w:rsidP="006146D5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E2C90F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482AE0" w14:textId="77777777" w:rsidR="001731FF" w:rsidRPr="00484072" w:rsidRDefault="001731FF" w:rsidP="006146D5">
            <w:pPr>
              <w:jc w:val="center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 xml:space="preserve">  500,00</w:t>
            </w:r>
          </w:p>
        </w:tc>
      </w:tr>
      <w:tr w:rsidR="001731FF" w:rsidRPr="00484072" w14:paraId="29F15F34" w14:textId="77777777" w:rsidTr="003C6A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3C749C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 xml:space="preserve">35 - Pakiet 35 - </w:t>
            </w:r>
            <w:r w:rsidRPr="00484072">
              <w:rPr>
                <w:sz w:val="20"/>
                <w:szCs w:val="20"/>
              </w:rPr>
              <w:lastRenderedPageBreak/>
              <w:t>Thiopental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52451B" w14:textId="77777777" w:rsidR="001731FF" w:rsidRPr="00484072" w:rsidRDefault="001731FF" w:rsidP="006146D5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84072">
              <w:rPr>
                <w:b/>
                <w:bCs/>
                <w:sz w:val="20"/>
                <w:szCs w:val="20"/>
              </w:rPr>
              <w:lastRenderedPageBreak/>
              <w:t>Farmacol Logistyka Sp. z o.o.</w:t>
            </w:r>
          </w:p>
          <w:p w14:paraId="1E32251B" w14:textId="132CA7A2" w:rsidR="001731FF" w:rsidRPr="00484072" w:rsidRDefault="003C6A75" w:rsidP="006146D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ul. </w:t>
            </w:r>
            <w:r w:rsidR="001731FF" w:rsidRPr="00484072">
              <w:rPr>
                <w:sz w:val="20"/>
                <w:szCs w:val="20"/>
              </w:rPr>
              <w:t>Szopienicka 77</w:t>
            </w:r>
          </w:p>
          <w:p w14:paraId="04C63FE0" w14:textId="77777777" w:rsidR="001731FF" w:rsidRPr="00484072" w:rsidRDefault="001731FF" w:rsidP="006146D5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40-431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8D174B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lastRenderedPageBreak/>
              <w:t>1 - Cena - 492.35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C36472" w14:textId="77777777" w:rsidR="001731FF" w:rsidRPr="00484072" w:rsidRDefault="001731FF" w:rsidP="006146D5">
            <w:pPr>
              <w:jc w:val="center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 xml:space="preserve">  492,35</w:t>
            </w:r>
          </w:p>
        </w:tc>
      </w:tr>
      <w:tr w:rsidR="001731FF" w:rsidRPr="00484072" w14:paraId="528A1B61" w14:textId="77777777" w:rsidTr="003C6A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E160C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35 - Pakiet 35 - Thiopental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00A121" w14:textId="77777777" w:rsidR="001731FF" w:rsidRPr="00484072" w:rsidRDefault="001731FF" w:rsidP="006146D5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84072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6D322F80" w14:textId="77777777" w:rsidR="001731FF" w:rsidRPr="00484072" w:rsidRDefault="001731FF" w:rsidP="006146D5">
            <w:pPr>
              <w:spacing w:line="276" w:lineRule="auto"/>
              <w:rPr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ul. Gen. Kazimierza Pułaskiego 9</w:t>
            </w:r>
          </w:p>
          <w:p w14:paraId="39552A67" w14:textId="77777777" w:rsidR="001731FF" w:rsidRPr="00484072" w:rsidRDefault="001731FF" w:rsidP="006146D5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8875D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1 - Cena - 478.50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7DBB5F" w14:textId="77777777" w:rsidR="001731FF" w:rsidRPr="00484072" w:rsidRDefault="001731FF" w:rsidP="006146D5">
            <w:pPr>
              <w:jc w:val="center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 xml:space="preserve">  478,50</w:t>
            </w:r>
          </w:p>
        </w:tc>
      </w:tr>
      <w:tr w:rsidR="001731FF" w:rsidRPr="00484072" w14:paraId="08885B55" w14:textId="77777777" w:rsidTr="003C6A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93959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36 - Pakiet 36 - Leki IX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29CE64" w14:textId="14740861" w:rsidR="001731FF" w:rsidRPr="00484072" w:rsidRDefault="001731FF" w:rsidP="006146D5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84072">
              <w:rPr>
                <w:b/>
                <w:bCs/>
                <w:sz w:val="20"/>
                <w:szCs w:val="20"/>
              </w:rPr>
              <w:t>Tramco Sp</w:t>
            </w:r>
            <w:r w:rsidR="003C6A75">
              <w:rPr>
                <w:b/>
                <w:bCs/>
                <w:sz w:val="20"/>
                <w:szCs w:val="20"/>
              </w:rPr>
              <w:t>.</w:t>
            </w:r>
            <w:r w:rsidRPr="00484072">
              <w:rPr>
                <w:b/>
                <w:bCs/>
                <w:sz w:val="20"/>
                <w:szCs w:val="20"/>
              </w:rPr>
              <w:t xml:space="preserve"> z o.o.</w:t>
            </w:r>
          </w:p>
          <w:p w14:paraId="31DFC1F9" w14:textId="4272259D" w:rsidR="001731FF" w:rsidRPr="00484072" w:rsidRDefault="001731FF" w:rsidP="006146D5">
            <w:pPr>
              <w:spacing w:line="276" w:lineRule="auto"/>
              <w:rPr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Wolskie, ul.</w:t>
            </w:r>
            <w:r w:rsidR="003C6A75">
              <w:rPr>
                <w:sz w:val="20"/>
                <w:szCs w:val="20"/>
              </w:rPr>
              <w:t xml:space="preserve"> </w:t>
            </w:r>
            <w:r w:rsidRPr="00484072">
              <w:rPr>
                <w:sz w:val="20"/>
                <w:szCs w:val="20"/>
              </w:rPr>
              <w:t>Wolska 14</w:t>
            </w:r>
          </w:p>
          <w:p w14:paraId="702139CE" w14:textId="77777777" w:rsidR="001731FF" w:rsidRPr="00484072" w:rsidRDefault="001731FF" w:rsidP="006146D5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05-860 Płochocin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B3978F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CA2F61" w14:textId="77777777" w:rsidR="001731FF" w:rsidRPr="00484072" w:rsidRDefault="001731FF" w:rsidP="006146D5">
            <w:pPr>
              <w:jc w:val="center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 xml:space="preserve">  500,00</w:t>
            </w:r>
          </w:p>
        </w:tc>
      </w:tr>
      <w:tr w:rsidR="001731FF" w:rsidRPr="00484072" w14:paraId="3E07F371" w14:textId="77777777" w:rsidTr="003C6A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247D1B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36 - Pakiet 36 - Leki IX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E05B9B" w14:textId="77777777" w:rsidR="001731FF" w:rsidRPr="00484072" w:rsidRDefault="001731FF" w:rsidP="006146D5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84072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4627519A" w14:textId="36340187" w:rsidR="001731FF" w:rsidRPr="00484072" w:rsidRDefault="003C6A75" w:rsidP="006146D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1731FF" w:rsidRPr="00484072">
              <w:rPr>
                <w:sz w:val="20"/>
                <w:szCs w:val="20"/>
              </w:rPr>
              <w:t>Szopienicka 77</w:t>
            </w:r>
          </w:p>
          <w:p w14:paraId="6D726A5E" w14:textId="77777777" w:rsidR="001731FF" w:rsidRPr="00484072" w:rsidRDefault="001731FF" w:rsidP="006146D5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40-431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6787CA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1 - Cena - 485.45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D14318" w14:textId="77777777" w:rsidR="001731FF" w:rsidRPr="00484072" w:rsidRDefault="001731FF" w:rsidP="006146D5">
            <w:pPr>
              <w:jc w:val="center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 xml:space="preserve">  485,45</w:t>
            </w:r>
          </w:p>
        </w:tc>
      </w:tr>
      <w:tr w:rsidR="001731FF" w:rsidRPr="00484072" w14:paraId="63AAEF9C" w14:textId="77777777" w:rsidTr="003C6A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131C7A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36 - Pakiet 36 - Leki IX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3859C6" w14:textId="77777777" w:rsidR="001731FF" w:rsidRPr="00484072" w:rsidRDefault="001731FF" w:rsidP="006146D5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84072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06D8D886" w14:textId="77777777" w:rsidR="001731FF" w:rsidRPr="00484072" w:rsidRDefault="001731FF" w:rsidP="006146D5">
            <w:pPr>
              <w:spacing w:line="276" w:lineRule="auto"/>
              <w:rPr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ul. Gen. Kazimierza Pułaskiego 9</w:t>
            </w:r>
          </w:p>
          <w:p w14:paraId="47F74D1E" w14:textId="77777777" w:rsidR="001731FF" w:rsidRPr="00484072" w:rsidRDefault="001731FF" w:rsidP="006146D5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5659D4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1 - Cena - 477.10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C1035E" w14:textId="77777777" w:rsidR="001731FF" w:rsidRPr="00484072" w:rsidRDefault="001731FF" w:rsidP="006146D5">
            <w:pPr>
              <w:jc w:val="center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 xml:space="preserve">  477,10</w:t>
            </w:r>
          </w:p>
        </w:tc>
      </w:tr>
      <w:tr w:rsidR="001731FF" w:rsidRPr="00484072" w14:paraId="44CB7D31" w14:textId="77777777" w:rsidTr="003C6A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B711EF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37 - Pakiet 37 - Żywienie pozajelitowe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37C4A2" w14:textId="042B794E" w:rsidR="001731FF" w:rsidRPr="00484072" w:rsidRDefault="001731FF" w:rsidP="006146D5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84072">
              <w:rPr>
                <w:b/>
                <w:bCs/>
                <w:sz w:val="20"/>
                <w:szCs w:val="20"/>
              </w:rPr>
              <w:t>Fresenius Kabi Polska Sp. z o.o.</w:t>
            </w:r>
          </w:p>
          <w:p w14:paraId="7F7F4746" w14:textId="77777777" w:rsidR="001731FF" w:rsidRPr="00484072" w:rsidRDefault="001731FF" w:rsidP="006146D5">
            <w:pPr>
              <w:spacing w:line="276" w:lineRule="auto"/>
              <w:rPr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Al. Jerozolimskie 134</w:t>
            </w:r>
          </w:p>
          <w:p w14:paraId="50DE531F" w14:textId="77777777" w:rsidR="001731FF" w:rsidRPr="00484072" w:rsidRDefault="001731FF" w:rsidP="006146D5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02-305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7AE7D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DF6A3" w14:textId="77777777" w:rsidR="001731FF" w:rsidRPr="00484072" w:rsidRDefault="001731FF" w:rsidP="006146D5">
            <w:pPr>
              <w:jc w:val="center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 xml:space="preserve">  500,00</w:t>
            </w:r>
          </w:p>
        </w:tc>
      </w:tr>
      <w:tr w:rsidR="001731FF" w:rsidRPr="00484072" w14:paraId="1F066E35" w14:textId="77777777" w:rsidTr="003C6A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8EA08F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38 - Pakiet 38 - Leki X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B26D08" w14:textId="77777777" w:rsidR="001731FF" w:rsidRPr="00484072" w:rsidRDefault="001731FF" w:rsidP="006146D5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84072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1F0DB901" w14:textId="77777777" w:rsidR="001731FF" w:rsidRPr="00484072" w:rsidRDefault="001731FF" w:rsidP="006146D5">
            <w:pPr>
              <w:spacing w:line="276" w:lineRule="auto"/>
              <w:rPr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ul. Gen. Kazimierza Pułaskiego 9</w:t>
            </w:r>
          </w:p>
          <w:p w14:paraId="6C7F20D2" w14:textId="77777777" w:rsidR="001731FF" w:rsidRPr="00484072" w:rsidRDefault="001731FF" w:rsidP="006146D5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1B00BD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F83497" w14:textId="77777777" w:rsidR="001731FF" w:rsidRPr="00484072" w:rsidRDefault="001731FF" w:rsidP="006146D5">
            <w:pPr>
              <w:jc w:val="center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 xml:space="preserve">  500,00</w:t>
            </w:r>
          </w:p>
        </w:tc>
      </w:tr>
      <w:tr w:rsidR="001731FF" w:rsidRPr="00484072" w14:paraId="5F853366" w14:textId="77777777" w:rsidTr="003C6A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EA9B7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38 - Pakiet 38 - Leki X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81AFBE" w14:textId="77777777" w:rsidR="001731FF" w:rsidRPr="00484072" w:rsidRDefault="001731FF" w:rsidP="006146D5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84072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573FD2D4" w14:textId="70117FBC" w:rsidR="001731FF" w:rsidRPr="00484072" w:rsidRDefault="003C6A75" w:rsidP="006146D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1731FF" w:rsidRPr="00484072">
              <w:rPr>
                <w:sz w:val="20"/>
                <w:szCs w:val="20"/>
              </w:rPr>
              <w:t>Szopienicka 77</w:t>
            </w:r>
          </w:p>
          <w:p w14:paraId="468801CE" w14:textId="77777777" w:rsidR="001731FF" w:rsidRPr="00484072" w:rsidRDefault="001731FF" w:rsidP="006146D5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40-431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BA202A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1 - Cena - 411.65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70CD6B" w14:textId="77777777" w:rsidR="001731FF" w:rsidRPr="00484072" w:rsidRDefault="001731FF" w:rsidP="006146D5">
            <w:pPr>
              <w:jc w:val="center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 xml:space="preserve">  411,65</w:t>
            </w:r>
          </w:p>
        </w:tc>
      </w:tr>
      <w:tr w:rsidR="001731FF" w:rsidRPr="00484072" w14:paraId="5E5A7164" w14:textId="77777777" w:rsidTr="003C6A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11AC5F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39 - Pakiet 39 - Leki XI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0E6F10" w14:textId="77777777" w:rsidR="001731FF" w:rsidRPr="00484072" w:rsidRDefault="001731FF" w:rsidP="006146D5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84072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15C77548" w14:textId="77777777" w:rsidR="001731FF" w:rsidRPr="00484072" w:rsidRDefault="001731FF" w:rsidP="006146D5">
            <w:pPr>
              <w:spacing w:line="276" w:lineRule="auto"/>
              <w:rPr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ul. Gen. Kazimierza Pułaskiego 9</w:t>
            </w:r>
          </w:p>
          <w:p w14:paraId="1FEB150A" w14:textId="77777777" w:rsidR="001731FF" w:rsidRPr="00484072" w:rsidRDefault="001731FF" w:rsidP="006146D5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92D7DC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6FC160" w14:textId="77777777" w:rsidR="001731FF" w:rsidRPr="00484072" w:rsidRDefault="001731FF" w:rsidP="006146D5">
            <w:pPr>
              <w:jc w:val="center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 xml:space="preserve">  500,00</w:t>
            </w:r>
          </w:p>
        </w:tc>
      </w:tr>
      <w:tr w:rsidR="001731FF" w:rsidRPr="00484072" w14:paraId="4AE835DC" w14:textId="77777777" w:rsidTr="003C6A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BCEA49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39 - Pakiet 39 - Leki XI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74CE02" w14:textId="77777777" w:rsidR="001731FF" w:rsidRPr="00484072" w:rsidRDefault="001731FF" w:rsidP="006146D5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84072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5C0FF43F" w14:textId="05395B70" w:rsidR="001731FF" w:rsidRPr="00484072" w:rsidRDefault="003C6A75" w:rsidP="006146D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1731FF" w:rsidRPr="00484072">
              <w:rPr>
                <w:sz w:val="20"/>
                <w:szCs w:val="20"/>
              </w:rPr>
              <w:t>Szopienicka 77</w:t>
            </w:r>
          </w:p>
          <w:p w14:paraId="6B1A06B3" w14:textId="77777777" w:rsidR="001731FF" w:rsidRPr="00484072" w:rsidRDefault="001731FF" w:rsidP="006146D5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40-431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7FFDDB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1 - Cena - 486.60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3AAC14" w14:textId="77777777" w:rsidR="001731FF" w:rsidRPr="00484072" w:rsidRDefault="001731FF" w:rsidP="006146D5">
            <w:pPr>
              <w:jc w:val="center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 xml:space="preserve">  486,60</w:t>
            </w:r>
          </w:p>
        </w:tc>
      </w:tr>
      <w:tr w:rsidR="001731FF" w:rsidRPr="00484072" w14:paraId="4D39D0B0" w14:textId="77777777" w:rsidTr="003C6A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671469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40 - Pakiet 40 - Dacarbazine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86D1AB" w14:textId="77777777" w:rsidR="001731FF" w:rsidRPr="00484072" w:rsidRDefault="001731FF" w:rsidP="006146D5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84072">
              <w:rPr>
                <w:b/>
                <w:bCs/>
                <w:sz w:val="20"/>
                <w:szCs w:val="20"/>
              </w:rPr>
              <w:t>Asclepios S.A.</w:t>
            </w:r>
          </w:p>
          <w:p w14:paraId="59265893" w14:textId="1282DE22" w:rsidR="001731FF" w:rsidRPr="00484072" w:rsidRDefault="003C6A75" w:rsidP="006146D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1731FF" w:rsidRPr="00484072">
              <w:rPr>
                <w:sz w:val="20"/>
                <w:szCs w:val="20"/>
              </w:rPr>
              <w:t>Hubska 44</w:t>
            </w:r>
          </w:p>
          <w:p w14:paraId="2F20D5DF" w14:textId="77777777" w:rsidR="001731FF" w:rsidRPr="00484072" w:rsidRDefault="001731FF" w:rsidP="006146D5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50-502 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B99705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34778" w14:textId="77777777" w:rsidR="001731FF" w:rsidRPr="00484072" w:rsidRDefault="001731FF" w:rsidP="006146D5">
            <w:pPr>
              <w:jc w:val="center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 xml:space="preserve">  500,00</w:t>
            </w:r>
          </w:p>
        </w:tc>
      </w:tr>
      <w:tr w:rsidR="001731FF" w:rsidRPr="00484072" w14:paraId="45305A25" w14:textId="77777777" w:rsidTr="003C6A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07C0C9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41 - Pakiet 41 - Apalutamidum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7BB87C" w14:textId="5EFB31B6" w:rsidR="001731FF" w:rsidRPr="00484072" w:rsidRDefault="001731FF" w:rsidP="006146D5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84072">
              <w:rPr>
                <w:b/>
                <w:bCs/>
                <w:sz w:val="20"/>
                <w:szCs w:val="20"/>
              </w:rPr>
              <w:t xml:space="preserve">Janssen - Cilag Polska </w:t>
            </w:r>
            <w:r w:rsidR="003C6A75">
              <w:rPr>
                <w:b/>
                <w:bCs/>
                <w:sz w:val="20"/>
                <w:szCs w:val="20"/>
              </w:rPr>
              <w:t>S</w:t>
            </w:r>
            <w:r w:rsidRPr="00484072">
              <w:rPr>
                <w:b/>
                <w:bCs/>
                <w:sz w:val="20"/>
                <w:szCs w:val="20"/>
              </w:rPr>
              <w:t>p. z o.o.</w:t>
            </w:r>
          </w:p>
          <w:p w14:paraId="0761423E" w14:textId="77777777" w:rsidR="001731FF" w:rsidRPr="00484072" w:rsidRDefault="001731FF" w:rsidP="006146D5">
            <w:pPr>
              <w:spacing w:line="276" w:lineRule="auto"/>
              <w:rPr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Iłżecka 24</w:t>
            </w:r>
          </w:p>
          <w:p w14:paraId="39370C28" w14:textId="77777777" w:rsidR="001731FF" w:rsidRPr="00484072" w:rsidRDefault="001731FF" w:rsidP="006146D5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02-135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DA26E3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128976" w14:textId="77777777" w:rsidR="001731FF" w:rsidRPr="00484072" w:rsidRDefault="001731FF" w:rsidP="006146D5">
            <w:pPr>
              <w:jc w:val="center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 xml:space="preserve">  500,00</w:t>
            </w:r>
          </w:p>
        </w:tc>
      </w:tr>
      <w:tr w:rsidR="001731FF" w:rsidRPr="00484072" w14:paraId="792C60DB" w14:textId="77777777" w:rsidTr="003C6A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FF14F5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42 - Pakiet 42 - Colecalciferol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D3DAD6" w14:textId="77777777" w:rsidR="001731FF" w:rsidRPr="00484072" w:rsidRDefault="001731FF" w:rsidP="006146D5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84072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187F29DF" w14:textId="77777777" w:rsidR="001731FF" w:rsidRPr="00484072" w:rsidRDefault="001731FF" w:rsidP="006146D5">
            <w:pPr>
              <w:spacing w:line="276" w:lineRule="auto"/>
              <w:rPr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ul. Gen. Kazimierza Pułaskiego 9</w:t>
            </w:r>
          </w:p>
          <w:p w14:paraId="61761997" w14:textId="77777777" w:rsidR="001731FF" w:rsidRPr="00484072" w:rsidRDefault="001731FF" w:rsidP="006146D5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C09DEF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7798C4" w14:textId="77777777" w:rsidR="001731FF" w:rsidRPr="00484072" w:rsidRDefault="001731FF" w:rsidP="006146D5">
            <w:pPr>
              <w:jc w:val="center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 xml:space="preserve">  500,00</w:t>
            </w:r>
          </w:p>
        </w:tc>
      </w:tr>
      <w:tr w:rsidR="001731FF" w:rsidRPr="00484072" w14:paraId="058A76BC" w14:textId="77777777" w:rsidTr="003C6A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8CA09A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43 - Pakiet 43 - Ibuprofen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FA1547" w14:textId="754F5042" w:rsidR="001731FF" w:rsidRPr="00484072" w:rsidRDefault="001731FF" w:rsidP="006146D5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84072">
              <w:rPr>
                <w:b/>
                <w:bCs/>
                <w:sz w:val="20"/>
                <w:szCs w:val="20"/>
              </w:rPr>
              <w:t>Aesculap Chifa S</w:t>
            </w:r>
            <w:r w:rsidR="003C6A75">
              <w:rPr>
                <w:b/>
                <w:bCs/>
                <w:sz w:val="20"/>
                <w:szCs w:val="20"/>
              </w:rPr>
              <w:t>p. z o.o.</w:t>
            </w:r>
          </w:p>
          <w:p w14:paraId="540F1CC2" w14:textId="77777777" w:rsidR="001731FF" w:rsidRPr="00484072" w:rsidRDefault="001731FF" w:rsidP="006146D5">
            <w:pPr>
              <w:spacing w:line="276" w:lineRule="auto"/>
              <w:rPr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ul. Tysiąclecia 14</w:t>
            </w:r>
          </w:p>
          <w:p w14:paraId="62CF21C1" w14:textId="77777777" w:rsidR="001731FF" w:rsidRPr="00484072" w:rsidRDefault="001731FF" w:rsidP="006146D5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64-300 Nowy Tomyśl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4EDCCE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798FB2" w14:textId="77777777" w:rsidR="001731FF" w:rsidRPr="00484072" w:rsidRDefault="001731FF" w:rsidP="006146D5">
            <w:pPr>
              <w:jc w:val="center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 xml:space="preserve">  500,00</w:t>
            </w:r>
          </w:p>
        </w:tc>
      </w:tr>
      <w:tr w:rsidR="001731FF" w:rsidRPr="00484072" w14:paraId="1A09D5B5" w14:textId="77777777" w:rsidTr="003C6A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F9C052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44 - Pakiet 44 - Ocrelizumabum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53E235" w14:textId="77777777" w:rsidR="001731FF" w:rsidRPr="00484072" w:rsidRDefault="001731FF" w:rsidP="006146D5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84072">
              <w:rPr>
                <w:b/>
                <w:bCs/>
                <w:sz w:val="20"/>
                <w:szCs w:val="20"/>
              </w:rPr>
              <w:t>Roche Polska Sp. z o.o.</w:t>
            </w:r>
          </w:p>
          <w:p w14:paraId="5819CB9E" w14:textId="66899B2C" w:rsidR="001731FF" w:rsidRPr="00484072" w:rsidRDefault="003C6A75" w:rsidP="006146D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1731FF" w:rsidRPr="00484072">
              <w:rPr>
                <w:sz w:val="20"/>
                <w:szCs w:val="20"/>
              </w:rPr>
              <w:t>Domaniewska 28</w:t>
            </w:r>
          </w:p>
          <w:p w14:paraId="70A5475C" w14:textId="77777777" w:rsidR="001731FF" w:rsidRPr="00484072" w:rsidRDefault="001731FF" w:rsidP="006146D5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02-672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AF81E5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16F034" w14:textId="77777777" w:rsidR="001731FF" w:rsidRPr="00484072" w:rsidRDefault="001731FF" w:rsidP="006146D5">
            <w:pPr>
              <w:jc w:val="center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 xml:space="preserve">  500,00</w:t>
            </w:r>
          </w:p>
        </w:tc>
      </w:tr>
      <w:tr w:rsidR="001731FF" w:rsidRPr="00484072" w14:paraId="64211A41" w14:textId="77777777" w:rsidTr="003C6A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839EE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45 - Pakiet 45 - Antybiotyki II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B30348" w14:textId="6737D63E" w:rsidR="001731FF" w:rsidRPr="00484072" w:rsidRDefault="001731FF" w:rsidP="006146D5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84072">
              <w:rPr>
                <w:b/>
                <w:bCs/>
                <w:sz w:val="20"/>
                <w:szCs w:val="20"/>
              </w:rPr>
              <w:t xml:space="preserve">Aesculap Chifa </w:t>
            </w:r>
            <w:r w:rsidR="003C6A75">
              <w:rPr>
                <w:b/>
                <w:bCs/>
                <w:sz w:val="20"/>
                <w:szCs w:val="20"/>
              </w:rPr>
              <w:t>Sp. z o.o.</w:t>
            </w:r>
          </w:p>
          <w:p w14:paraId="4B918DE3" w14:textId="77777777" w:rsidR="001731FF" w:rsidRPr="00484072" w:rsidRDefault="001731FF" w:rsidP="006146D5">
            <w:pPr>
              <w:spacing w:line="276" w:lineRule="auto"/>
              <w:rPr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ul. Tysiąclecia 14</w:t>
            </w:r>
          </w:p>
          <w:p w14:paraId="29FD282B" w14:textId="77777777" w:rsidR="001731FF" w:rsidRPr="00484072" w:rsidRDefault="001731FF" w:rsidP="006146D5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64-300 Nowy Tomyśl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FAB6E9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47F8D1" w14:textId="77777777" w:rsidR="001731FF" w:rsidRPr="00484072" w:rsidRDefault="001731FF" w:rsidP="006146D5">
            <w:pPr>
              <w:jc w:val="center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 xml:space="preserve">  500,00</w:t>
            </w:r>
          </w:p>
        </w:tc>
      </w:tr>
      <w:tr w:rsidR="001731FF" w:rsidRPr="00484072" w14:paraId="775A2F1E" w14:textId="77777777" w:rsidTr="003C6A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F90F85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46 - Pakiet 46 - Płyny infuzyjne I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D55CB9" w14:textId="5C1A8CAF" w:rsidR="001731FF" w:rsidRPr="00484072" w:rsidRDefault="001731FF" w:rsidP="006146D5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84072">
              <w:rPr>
                <w:b/>
                <w:bCs/>
                <w:sz w:val="20"/>
                <w:szCs w:val="20"/>
              </w:rPr>
              <w:t xml:space="preserve">Aesculap Chifa </w:t>
            </w:r>
            <w:r w:rsidR="003C6A75">
              <w:rPr>
                <w:b/>
                <w:bCs/>
                <w:sz w:val="20"/>
                <w:szCs w:val="20"/>
              </w:rPr>
              <w:t>Sp. z o.o.</w:t>
            </w:r>
          </w:p>
          <w:p w14:paraId="31530544" w14:textId="77777777" w:rsidR="001731FF" w:rsidRPr="00484072" w:rsidRDefault="001731FF" w:rsidP="006146D5">
            <w:pPr>
              <w:spacing w:line="276" w:lineRule="auto"/>
              <w:rPr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ul. Tysiąclecia 14</w:t>
            </w:r>
          </w:p>
          <w:p w14:paraId="58FDD64C" w14:textId="77777777" w:rsidR="001731FF" w:rsidRPr="00484072" w:rsidRDefault="001731FF" w:rsidP="006146D5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64-300 Nowy Tomyśl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12FE39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AF97A9" w14:textId="77777777" w:rsidR="001731FF" w:rsidRPr="00484072" w:rsidRDefault="001731FF" w:rsidP="006146D5">
            <w:pPr>
              <w:jc w:val="center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 xml:space="preserve">  500,00</w:t>
            </w:r>
          </w:p>
        </w:tc>
      </w:tr>
      <w:tr w:rsidR="001731FF" w:rsidRPr="00484072" w14:paraId="1234B4A3" w14:textId="77777777" w:rsidTr="003C6A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CE947F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lastRenderedPageBreak/>
              <w:t>47 - Pakiet 47 - Insuliny III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23BD0D" w14:textId="77777777" w:rsidR="001731FF" w:rsidRPr="00484072" w:rsidRDefault="001731FF" w:rsidP="006146D5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84072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271891A9" w14:textId="77777777" w:rsidR="001731FF" w:rsidRPr="00484072" w:rsidRDefault="001731FF" w:rsidP="006146D5">
            <w:pPr>
              <w:spacing w:line="276" w:lineRule="auto"/>
              <w:rPr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ul. Gen. Kazimierza Pułaskiego 9</w:t>
            </w:r>
          </w:p>
          <w:p w14:paraId="7498D67C" w14:textId="77777777" w:rsidR="001731FF" w:rsidRPr="00484072" w:rsidRDefault="001731FF" w:rsidP="006146D5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6947F0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98374" w14:textId="77777777" w:rsidR="001731FF" w:rsidRPr="00484072" w:rsidRDefault="001731FF" w:rsidP="006146D5">
            <w:pPr>
              <w:jc w:val="center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 xml:space="preserve">  500,00</w:t>
            </w:r>
          </w:p>
        </w:tc>
      </w:tr>
      <w:tr w:rsidR="001731FF" w:rsidRPr="00484072" w14:paraId="1960AF58" w14:textId="77777777" w:rsidTr="003C6A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028D3C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48 - Pakiet 48 - Leki XII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F0FD3A" w14:textId="77777777" w:rsidR="001731FF" w:rsidRPr="00484072" w:rsidRDefault="001731FF" w:rsidP="006146D5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84072">
              <w:rPr>
                <w:b/>
                <w:bCs/>
                <w:sz w:val="20"/>
                <w:szCs w:val="20"/>
              </w:rPr>
              <w:t>Lek S.A.</w:t>
            </w:r>
          </w:p>
          <w:p w14:paraId="672F9061" w14:textId="2317428D" w:rsidR="001731FF" w:rsidRPr="00484072" w:rsidRDefault="003C6A75" w:rsidP="006146D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1731FF" w:rsidRPr="00484072">
              <w:rPr>
                <w:sz w:val="20"/>
                <w:szCs w:val="20"/>
              </w:rPr>
              <w:t>Podlipie 16</w:t>
            </w:r>
          </w:p>
          <w:p w14:paraId="26C2D240" w14:textId="77777777" w:rsidR="001731FF" w:rsidRPr="00484072" w:rsidRDefault="001731FF" w:rsidP="006146D5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95-010 Stryków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08A224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40FE18" w14:textId="77777777" w:rsidR="001731FF" w:rsidRPr="00484072" w:rsidRDefault="001731FF" w:rsidP="006146D5">
            <w:pPr>
              <w:jc w:val="center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 xml:space="preserve">  500,00</w:t>
            </w:r>
          </w:p>
        </w:tc>
      </w:tr>
      <w:tr w:rsidR="001731FF" w:rsidRPr="00484072" w14:paraId="65CB5C98" w14:textId="77777777" w:rsidTr="003C6A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338788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49 - Pakiet 49 - Diety doustne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E3279A" w14:textId="77777777" w:rsidR="001731FF" w:rsidRPr="00484072" w:rsidRDefault="001731FF" w:rsidP="006146D5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84072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21730574" w14:textId="77777777" w:rsidR="001731FF" w:rsidRPr="00484072" w:rsidRDefault="001731FF" w:rsidP="006146D5">
            <w:pPr>
              <w:spacing w:line="276" w:lineRule="auto"/>
              <w:rPr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ul. Gen. Kazimierza Pułaskiego 9</w:t>
            </w:r>
          </w:p>
          <w:p w14:paraId="54A50A0E" w14:textId="77777777" w:rsidR="001731FF" w:rsidRPr="00484072" w:rsidRDefault="001731FF" w:rsidP="006146D5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7FAFE6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8BEB36" w14:textId="77777777" w:rsidR="001731FF" w:rsidRPr="00484072" w:rsidRDefault="001731FF" w:rsidP="006146D5">
            <w:pPr>
              <w:jc w:val="center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 xml:space="preserve">  500,00</w:t>
            </w:r>
          </w:p>
        </w:tc>
      </w:tr>
      <w:tr w:rsidR="001731FF" w:rsidRPr="00484072" w14:paraId="5587A9AA" w14:textId="77777777" w:rsidTr="003C6A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AC154D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50 - Pakiet 50 - Enfortumabum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9FBE4" w14:textId="28FBD764" w:rsidR="001731FF" w:rsidRPr="00484072" w:rsidRDefault="003C6A75" w:rsidP="006146D5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84072">
              <w:rPr>
                <w:b/>
                <w:bCs/>
                <w:sz w:val="20"/>
                <w:szCs w:val="20"/>
              </w:rPr>
              <w:t xml:space="preserve">Astellas Pharma </w:t>
            </w:r>
            <w:r w:rsidR="001731FF" w:rsidRPr="00484072">
              <w:rPr>
                <w:b/>
                <w:bCs/>
                <w:sz w:val="20"/>
                <w:szCs w:val="20"/>
              </w:rPr>
              <w:t>S</w:t>
            </w:r>
            <w:r w:rsidRPr="00484072">
              <w:rPr>
                <w:b/>
                <w:bCs/>
                <w:sz w:val="20"/>
                <w:szCs w:val="20"/>
              </w:rPr>
              <w:t>p. z o.o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  <w:p w14:paraId="7B01609F" w14:textId="508D32AC" w:rsidR="001731FF" w:rsidRPr="00484072" w:rsidRDefault="003C6A75" w:rsidP="006146D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1731FF" w:rsidRPr="00484072">
              <w:rPr>
                <w:sz w:val="20"/>
                <w:szCs w:val="20"/>
              </w:rPr>
              <w:t>Żwirki i Wigury 16 C</w:t>
            </w:r>
          </w:p>
          <w:p w14:paraId="7EE4AB45" w14:textId="77777777" w:rsidR="001731FF" w:rsidRPr="00484072" w:rsidRDefault="001731FF" w:rsidP="006146D5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02-092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8B6B7B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7196F" w14:textId="77777777" w:rsidR="001731FF" w:rsidRPr="00484072" w:rsidRDefault="001731FF" w:rsidP="006146D5">
            <w:pPr>
              <w:jc w:val="center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 xml:space="preserve">  500,00</w:t>
            </w:r>
          </w:p>
        </w:tc>
      </w:tr>
      <w:tr w:rsidR="001731FF" w:rsidRPr="00484072" w14:paraId="5A0A6E2A" w14:textId="77777777" w:rsidTr="003C6A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4BFCA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51 - Pakiet 51 - Idarucizumab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BE8AD8" w14:textId="77777777" w:rsidR="001731FF" w:rsidRPr="00484072" w:rsidRDefault="001731FF" w:rsidP="006146D5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84072">
              <w:rPr>
                <w:b/>
                <w:bCs/>
                <w:sz w:val="20"/>
                <w:szCs w:val="20"/>
              </w:rPr>
              <w:t>Urtica Sp. z o.o.</w:t>
            </w:r>
          </w:p>
          <w:p w14:paraId="1BE12782" w14:textId="513B7CC6" w:rsidR="001731FF" w:rsidRPr="00484072" w:rsidRDefault="003C6A75" w:rsidP="006146D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1731FF" w:rsidRPr="00484072">
              <w:rPr>
                <w:sz w:val="20"/>
                <w:szCs w:val="20"/>
              </w:rPr>
              <w:t>Krzemieniecka 120</w:t>
            </w:r>
          </w:p>
          <w:p w14:paraId="27B5720E" w14:textId="77777777" w:rsidR="001731FF" w:rsidRPr="00484072" w:rsidRDefault="001731FF" w:rsidP="006146D5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54-640 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E55607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224DAB" w14:textId="77777777" w:rsidR="001731FF" w:rsidRPr="00484072" w:rsidRDefault="001731FF" w:rsidP="006146D5">
            <w:pPr>
              <w:jc w:val="center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 xml:space="preserve">  500,00</w:t>
            </w:r>
          </w:p>
        </w:tc>
      </w:tr>
      <w:tr w:rsidR="001731FF" w:rsidRPr="00484072" w14:paraId="135A4A83" w14:textId="77777777" w:rsidTr="003C6A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312150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52 - Pakiet 52 - Toksyna Botulinowa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D7F505" w14:textId="77777777" w:rsidR="001731FF" w:rsidRPr="00484072" w:rsidRDefault="001731FF" w:rsidP="006146D5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84072">
              <w:rPr>
                <w:b/>
                <w:bCs/>
                <w:sz w:val="20"/>
                <w:szCs w:val="20"/>
              </w:rPr>
              <w:t>Urtica Sp. z o.o.</w:t>
            </w:r>
          </w:p>
          <w:p w14:paraId="37DF9D6E" w14:textId="2796422A" w:rsidR="001731FF" w:rsidRPr="00484072" w:rsidRDefault="003C6A75" w:rsidP="006146D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1731FF" w:rsidRPr="00484072">
              <w:rPr>
                <w:sz w:val="20"/>
                <w:szCs w:val="20"/>
              </w:rPr>
              <w:t>Krzemieniecka 120</w:t>
            </w:r>
          </w:p>
          <w:p w14:paraId="18A74BEC" w14:textId="77777777" w:rsidR="001731FF" w:rsidRPr="00484072" w:rsidRDefault="001731FF" w:rsidP="006146D5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54-640 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1850BC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DE1862" w14:textId="77777777" w:rsidR="001731FF" w:rsidRPr="00484072" w:rsidRDefault="001731FF" w:rsidP="006146D5">
            <w:pPr>
              <w:jc w:val="center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 xml:space="preserve">  500,00</w:t>
            </w:r>
          </w:p>
        </w:tc>
      </w:tr>
      <w:tr w:rsidR="001731FF" w:rsidRPr="00484072" w14:paraId="16722686" w14:textId="77777777" w:rsidTr="003C6A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E92E14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53 - Pakiet 53 - Gąbka kolagenowa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99685E" w14:textId="72354522" w:rsidR="001731FF" w:rsidRPr="00484072" w:rsidRDefault="003C6A75" w:rsidP="006146D5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84072">
              <w:rPr>
                <w:b/>
                <w:bCs/>
                <w:sz w:val="20"/>
                <w:szCs w:val="20"/>
              </w:rPr>
              <w:t xml:space="preserve">Centrala Farmaceutyczna </w:t>
            </w:r>
            <w:r w:rsidR="001731FF" w:rsidRPr="00484072">
              <w:rPr>
                <w:b/>
                <w:bCs/>
                <w:sz w:val="20"/>
                <w:szCs w:val="20"/>
              </w:rPr>
              <w:t>CEFARM S</w:t>
            </w:r>
            <w:r>
              <w:rPr>
                <w:b/>
                <w:bCs/>
                <w:sz w:val="20"/>
                <w:szCs w:val="20"/>
              </w:rPr>
              <w:t>.</w:t>
            </w:r>
            <w:r w:rsidR="001731FF" w:rsidRPr="00484072">
              <w:rPr>
                <w:b/>
                <w:bCs/>
                <w:sz w:val="20"/>
                <w:szCs w:val="20"/>
              </w:rPr>
              <w:t>A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  <w:p w14:paraId="0545B359" w14:textId="54E66331" w:rsidR="001731FF" w:rsidRPr="00484072" w:rsidRDefault="003C6A75" w:rsidP="006146D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</w:t>
            </w:r>
            <w:r w:rsidR="001731FF" w:rsidRPr="00484072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</w:t>
            </w:r>
            <w:r w:rsidRPr="00484072">
              <w:rPr>
                <w:sz w:val="20"/>
                <w:szCs w:val="20"/>
              </w:rPr>
              <w:t xml:space="preserve">Jana Kazimierza </w:t>
            </w:r>
            <w:r w:rsidR="001731FF" w:rsidRPr="00484072">
              <w:rPr>
                <w:sz w:val="20"/>
                <w:szCs w:val="20"/>
              </w:rPr>
              <w:t>16</w:t>
            </w:r>
          </w:p>
          <w:p w14:paraId="5DFDFE99" w14:textId="77777777" w:rsidR="001731FF" w:rsidRPr="00484072" w:rsidRDefault="001731FF" w:rsidP="006146D5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01-248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1D264B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530EF9" w14:textId="77777777" w:rsidR="001731FF" w:rsidRPr="00484072" w:rsidRDefault="001731FF" w:rsidP="006146D5">
            <w:pPr>
              <w:jc w:val="center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 xml:space="preserve">  500,00</w:t>
            </w:r>
          </w:p>
        </w:tc>
      </w:tr>
      <w:tr w:rsidR="001731FF" w:rsidRPr="00484072" w14:paraId="68168A17" w14:textId="77777777" w:rsidTr="003C6A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3CA1C5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53 - Pakiet 53 - Gąbka kolagenowa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16DA29" w14:textId="77777777" w:rsidR="001731FF" w:rsidRPr="00484072" w:rsidRDefault="001731FF" w:rsidP="006146D5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84072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28BC1756" w14:textId="77777777" w:rsidR="001731FF" w:rsidRPr="00484072" w:rsidRDefault="001731FF" w:rsidP="006146D5">
            <w:pPr>
              <w:spacing w:line="276" w:lineRule="auto"/>
              <w:rPr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ul. Gen. Kazimierza Pułaskiego 9</w:t>
            </w:r>
          </w:p>
          <w:p w14:paraId="52D7F9CF" w14:textId="77777777" w:rsidR="001731FF" w:rsidRPr="00484072" w:rsidRDefault="001731FF" w:rsidP="006146D5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97638C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1 - Cena - 489.25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D2DA89" w14:textId="77777777" w:rsidR="001731FF" w:rsidRPr="00484072" w:rsidRDefault="001731FF" w:rsidP="006146D5">
            <w:pPr>
              <w:jc w:val="center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 xml:space="preserve">  489,25</w:t>
            </w:r>
          </w:p>
        </w:tc>
      </w:tr>
      <w:tr w:rsidR="001731FF" w:rsidRPr="00484072" w14:paraId="6890A3F7" w14:textId="77777777" w:rsidTr="003C6A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BC89C5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54 - Pakiet 54 - Cefazolin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FE163F" w14:textId="77777777" w:rsidR="001731FF" w:rsidRPr="00484072" w:rsidRDefault="001731FF" w:rsidP="006146D5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84072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58A833E5" w14:textId="34B10744" w:rsidR="001731FF" w:rsidRPr="00484072" w:rsidRDefault="003C6A75" w:rsidP="006146D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1731FF" w:rsidRPr="00484072">
              <w:rPr>
                <w:sz w:val="20"/>
                <w:szCs w:val="20"/>
              </w:rPr>
              <w:t>Szopienicka 77</w:t>
            </w:r>
          </w:p>
          <w:p w14:paraId="47DBBD32" w14:textId="77777777" w:rsidR="001731FF" w:rsidRPr="00484072" w:rsidRDefault="001731FF" w:rsidP="006146D5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40-431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F5FB4F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B6DEDE" w14:textId="77777777" w:rsidR="001731FF" w:rsidRPr="00484072" w:rsidRDefault="001731FF" w:rsidP="006146D5">
            <w:pPr>
              <w:jc w:val="center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 xml:space="preserve">  500,00</w:t>
            </w:r>
          </w:p>
        </w:tc>
      </w:tr>
      <w:tr w:rsidR="001731FF" w:rsidRPr="00484072" w14:paraId="1D5FB609" w14:textId="77777777" w:rsidTr="003C6A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EF3936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54 - Pakiet 54 - Cefazolin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729778" w14:textId="26655B58" w:rsidR="001731FF" w:rsidRPr="00484072" w:rsidRDefault="001731FF" w:rsidP="006146D5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84072">
              <w:rPr>
                <w:b/>
                <w:bCs/>
                <w:sz w:val="20"/>
                <w:szCs w:val="20"/>
              </w:rPr>
              <w:t>Tramco Sp</w:t>
            </w:r>
            <w:r w:rsidR="003C6A75">
              <w:rPr>
                <w:b/>
                <w:bCs/>
                <w:sz w:val="20"/>
                <w:szCs w:val="20"/>
              </w:rPr>
              <w:t>.</w:t>
            </w:r>
            <w:r w:rsidRPr="00484072">
              <w:rPr>
                <w:b/>
                <w:bCs/>
                <w:sz w:val="20"/>
                <w:szCs w:val="20"/>
              </w:rPr>
              <w:t xml:space="preserve"> z o.o.</w:t>
            </w:r>
          </w:p>
          <w:p w14:paraId="3229C20B" w14:textId="196E0F12" w:rsidR="001731FF" w:rsidRPr="00484072" w:rsidRDefault="001731FF" w:rsidP="006146D5">
            <w:pPr>
              <w:spacing w:line="276" w:lineRule="auto"/>
              <w:rPr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Wolskie, ul.</w:t>
            </w:r>
            <w:r w:rsidR="003C6A75">
              <w:rPr>
                <w:sz w:val="20"/>
                <w:szCs w:val="20"/>
              </w:rPr>
              <w:t xml:space="preserve"> </w:t>
            </w:r>
            <w:r w:rsidRPr="00484072">
              <w:rPr>
                <w:sz w:val="20"/>
                <w:szCs w:val="20"/>
              </w:rPr>
              <w:t>Wolska 14</w:t>
            </w:r>
          </w:p>
          <w:p w14:paraId="0705E59C" w14:textId="77777777" w:rsidR="001731FF" w:rsidRPr="00484072" w:rsidRDefault="001731FF" w:rsidP="006146D5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05-860 Płochocin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463B56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1 - Cena - 482.60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5F056C" w14:textId="77777777" w:rsidR="001731FF" w:rsidRPr="00484072" w:rsidRDefault="001731FF" w:rsidP="006146D5">
            <w:pPr>
              <w:jc w:val="center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 xml:space="preserve">  482,60</w:t>
            </w:r>
          </w:p>
        </w:tc>
      </w:tr>
      <w:tr w:rsidR="001731FF" w:rsidRPr="00484072" w14:paraId="632505F3" w14:textId="77777777" w:rsidTr="003C6A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D73AC7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54 - Pakiet 54 - Cefazolin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F6D763" w14:textId="3AE47ABA" w:rsidR="001731FF" w:rsidRPr="00484072" w:rsidRDefault="003C6A75" w:rsidP="006146D5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84072">
              <w:rPr>
                <w:b/>
                <w:bCs/>
                <w:sz w:val="20"/>
                <w:szCs w:val="20"/>
              </w:rPr>
              <w:t xml:space="preserve">Centrala Farmaceutyczna </w:t>
            </w:r>
            <w:r w:rsidR="001731FF" w:rsidRPr="00484072">
              <w:rPr>
                <w:b/>
                <w:bCs/>
                <w:sz w:val="20"/>
                <w:szCs w:val="20"/>
              </w:rPr>
              <w:t>CEFARM S</w:t>
            </w:r>
            <w:r>
              <w:rPr>
                <w:b/>
                <w:bCs/>
                <w:sz w:val="20"/>
                <w:szCs w:val="20"/>
              </w:rPr>
              <w:t>.</w:t>
            </w:r>
            <w:r w:rsidR="001731FF" w:rsidRPr="00484072">
              <w:rPr>
                <w:b/>
                <w:bCs/>
                <w:sz w:val="20"/>
                <w:szCs w:val="20"/>
              </w:rPr>
              <w:t>A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  <w:p w14:paraId="3AB1A471" w14:textId="510A70E7" w:rsidR="001731FF" w:rsidRPr="00484072" w:rsidRDefault="003C6A75" w:rsidP="006146D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</w:t>
            </w:r>
            <w:r w:rsidR="001731FF" w:rsidRPr="00484072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</w:t>
            </w:r>
            <w:r w:rsidRPr="00484072">
              <w:rPr>
                <w:sz w:val="20"/>
                <w:szCs w:val="20"/>
              </w:rPr>
              <w:t xml:space="preserve">Jana Kazimierza </w:t>
            </w:r>
            <w:r w:rsidR="001731FF" w:rsidRPr="00484072">
              <w:rPr>
                <w:sz w:val="20"/>
                <w:szCs w:val="20"/>
              </w:rPr>
              <w:t>16</w:t>
            </w:r>
          </w:p>
          <w:p w14:paraId="4BFE54B9" w14:textId="77777777" w:rsidR="001731FF" w:rsidRPr="00484072" w:rsidRDefault="001731FF" w:rsidP="006146D5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01-248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051698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1 - Cena - 396.45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40B9CF" w14:textId="77777777" w:rsidR="001731FF" w:rsidRPr="00484072" w:rsidRDefault="001731FF" w:rsidP="006146D5">
            <w:pPr>
              <w:jc w:val="center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 xml:space="preserve">  396,45</w:t>
            </w:r>
          </w:p>
        </w:tc>
      </w:tr>
      <w:tr w:rsidR="001731FF" w:rsidRPr="00484072" w14:paraId="6CA6EAAE" w14:textId="77777777" w:rsidTr="003C6A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622D9F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54 - Pakiet 54 - Cefazolin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7CE748" w14:textId="77777777" w:rsidR="001731FF" w:rsidRPr="00484072" w:rsidRDefault="001731FF" w:rsidP="006146D5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84072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4DC189AD" w14:textId="77777777" w:rsidR="001731FF" w:rsidRPr="00484072" w:rsidRDefault="001731FF" w:rsidP="006146D5">
            <w:pPr>
              <w:spacing w:line="276" w:lineRule="auto"/>
              <w:rPr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ul. Gen. Kazimierza Pułaskiego 9</w:t>
            </w:r>
          </w:p>
          <w:p w14:paraId="14CB877E" w14:textId="77777777" w:rsidR="001731FF" w:rsidRPr="00484072" w:rsidRDefault="001731FF" w:rsidP="006146D5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19B7DA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1 - Cena - 250.00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F002E" w14:textId="77777777" w:rsidR="001731FF" w:rsidRPr="00484072" w:rsidRDefault="001731FF" w:rsidP="006146D5">
            <w:pPr>
              <w:jc w:val="center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 xml:space="preserve">  250,00</w:t>
            </w:r>
          </w:p>
        </w:tc>
      </w:tr>
      <w:tr w:rsidR="001731FF" w:rsidRPr="00484072" w14:paraId="7DA8DA79" w14:textId="77777777" w:rsidTr="003C6A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60CB8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55 - Pakiet 55 - Iopromide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A2E441" w14:textId="77777777" w:rsidR="001731FF" w:rsidRPr="00484072" w:rsidRDefault="001731FF" w:rsidP="006146D5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84072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7B1B83A7" w14:textId="5E5065DF" w:rsidR="001731FF" w:rsidRPr="00484072" w:rsidRDefault="003C6A75" w:rsidP="006146D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1731FF" w:rsidRPr="00484072">
              <w:rPr>
                <w:sz w:val="20"/>
                <w:szCs w:val="20"/>
              </w:rPr>
              <w:t>Szopienicka 77</w:t>
            </w:r>
          </w:p>
          <w:p w14:paraId="6996890A" w14:textId="77777777" w:rsidR="001731FF" w:rsidRPr="00484072" w:rsidRDefault="001731FF" w:rsidP="006146D5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40-431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1429B6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91063B" w14:textId="77777777" w:rsidR="001731FF" w:rsidRPr="00484072" w:rsidRDefault="001731FF" w:rsidP="006146D5">
            <w:pPr>
              <w:jc w:val="center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 xml:space="preserve">  500,00</w:t>
            </w:r>
          </w:p>
        </w:tc>
      </w:tr>
      <w:tr w:rsidR="001731FF" w:rsidRPr="00484072" w14:paraId="6B9262E1" w14:textId="77777777" w:rsidTr="003C6A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D25A61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55 - Pakiet 55 - Iopromide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E20FFC" w14:textId="77777777" w:rsidR="001731FF" w:rsidRPr="00484072" w:rsidRDefault="001731FF" w:rsidP="006146D5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84072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348BFABC" w14:textId="77777777" w:rsidR="001731FF" w:rsidRPr="00484072" w:rsidRDefault="001731FF" w:rsidP="006146D5">
            <w:pPr>
              <w:spacing w:line="276" w:lineRule="auto"/>
              <w:rPr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ul. Gen. Kazimierza Pułaskiego 9</w:t>
            </w:r>
          </w:p>
          <w:p w14:paraId="791EBD02" w14:textId="77777777" w:rsidR="001731FF" w:rsidRPr="00484072" w:rsidRDefault="001731FF" w:rsidP="006146D5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45F734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1 - Cena - 490.25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295AEF" w14:textId="77777777" w:rsidR="001731FF" w:rsidRPr="00484072" w:rsidRDefault="001731FF" w:rsidP="006146D5">
            <w:pPr>
              <w:jc w:val="center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 xml:space="preserve">  490,25</w:t>
            </w:r>
          </w:p>
        </w:tc>
      </w:tr>
      <w:tr w:rsidR="001731FF" w:rsidRPr="00484072" w14:paraId="050590E1" w14:textId="77777777" w:rsidTr="003C6A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E84CB2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57 - Pakiet 57 - Urapidil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D3255B" w14:textId="77777777" w:rsidR="001731FF" w:rsidRPr="00484072" w:rsidRDefault="001731FF" w:rsidP="006146D5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84072">
              <w:rPr>
                <w:b/>
                <w:bCs/>
                <w:sz w:val="20"/>
                <w:szCs w:val="20"/>
              </w:rPr>
              <w:t>Delfarma Sp. z o.o.</w:t>
            </w:r>
          </w:p>
          <w:p w14:paraId="324CBB9F" w14:textId="339183DD" w:rsidR="001731FF" w:rsidRPr="00484072" w:rsidRDefault="003C6A75" w:rsidP="006146D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1731FF" w:rsidRPr="00484072">
              <w:rPr>
                <w:sz w:val="20"/>
                <w:szCs w:val="20"/>
              </w:rPr>
              <w:t>Św. Teresy od Dzieciątka Jezus 111</w:t>
            </w:r>
          </w:p>
          <w:p w14:paraId="44C69901" w14:textId="77777777" w:rsidR="001731FF" w:rsidRPr="00484072" w:rsidRDefault="001731FF" w:rsidP="006146D5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91-222 Łódź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E897D4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15590A" w14:textId="77777777" w:rsidR="001731FF" w:rsidRPr="00484072" w:rsidRDefault="001731FF" w:rsidP="006146D5">
            <w:pPr>
              <w:jc w:val="center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 xml:space="preserve">  500,00</w:t>
            </w:r>
          </w:p>
        </w:tc>
      </w:tr>
      <w:tr w:rsidR="001731FF" w:rsidRPr="00484072" w14:paraId="508F03B5" w14:textId="77777777" w:rsidTr="003C6A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93BCB6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57 - Pakiet 57 - Urapidil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BB7C10" w14:textId="77777777" w:rsidR="001731FF" w:rsidRPr="00484072" w:rsidRDefault="001731FF" w:rsidP="006146D5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84072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42936BDF" w14:textId="48970EDB" w:rsidR="001731FF" w:rsidRPr="00484072" w:rsidRDefault="003C6A75" w:rsidP="006146D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1731FF" w:rsidRPr="00484072">
              <w:rPr>
                <w:sz w:val="20"/>
                <w:szCs w:val="20"/>
              </w:rPr>
              <w:t>Szopienicka 77</w:t>
            </w:r>
          </w:p>
          <w:p w14:paraId="72B9B5F6" w14:textId="77777777" w:rsidR="001731FF" w:rsidRDefault="001731FF" w:rsidP="006146D5">
            <w:pPr>
              <w:spacing w:after="40" w:line="276" w:lineRule="auto"/>
              <w:rPr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40-431 Katowice</w:t>
            </w:r>
          </w:p>
          <w:p w14:paraId="2C9E1FBB" w14:textId="77777777" w:rsidR="003C6A75" w:rsidRPr="00484072" w:rsidRDefault="003C6A75" w:rsidP="006146D5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341AFB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1 - Cena - 416.50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BE50D" w14:textId="77777777" w:rsidR="001731FF" w:rsidRPr="00484072" w:rsidRDefault="001731FF" w:rsidP="006146D5">
            <w:pPr>
              <w:jc w:val="center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 xml:space="preserve">  416,50</w:t>
            </w:r>
          </w:p>
        </w:tc>
      </w:tr>
      <w:tr w:rsidR="001731FF" w:rsidRPr="00484072" w14:paraId="7750DE44" w14:textId="77777777" w:rsidTr="003C6A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8E0475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57 - Pakiet 57 - Urapidil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4DBDD7" w14:textId="77777777" w:rsidR="001731FF" w:rsidRPr="00484072" w:rsidRDefault="001731FF" w:rsidP="006146D5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84072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5978C9EE" w14:textId="77777777" w:rsidR="001731FF" w:rsidRPr="00484072" w:rsidRDefault="001731FF" w:rsidP="006146D5">
            <w:pPr>
              <w:spacing w:line="276" w:lineRule="auto"/>
              <w:rPr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ul. Gen. Kazimierza Pułaskiego 9</w:t>
            </w:r>
          </w:p>
          <w:p w14:paraId="09E78DCD" w14:textId="77777777" w:rsidR="001731FF" w:rsidRPr="00484072" w:rsidRDefault="001731FF" w:rsidP="006146D5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lastRenderedPageBreak/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3798E3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lastRenderedPageBreak/>
              <w:t>1 - Cena - 416.50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104C5" w14:textId="77777777" w:rsidR="001731FF" w:rsidRPr="00484072" w:rsidRDefault="001731FF" w:rsidP="006146D5">
            <w:pPr>
              <w:jc w:val="center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 xml:space="preserve">  416,50</w:t>
            </w:r>
          </w:p>
        </w:tc>
      </w:tr>
      <w:tr w:rsidR="001731FF" w:rsidRPr="00484072" w14:paraId="43B6A910" w14:textId="77777777" w:rsidTr="003C6A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6BDBB3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58 - Pakiet 58 - Ramimazolam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D84BC0" w14:textId="77777777" w:rsidR="001731FF" w:rsidRPr="00484072" w:rsidRDefault="001731FF" w:rsidP="006146D5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84072">
              <w:rPr>
                <w:b/>
                <w:bCs/>
                <w:sz w:val="20"/>
                <w:szCs w:val="20"/>
              </w:rPr>
              <w:t>Bialmed Sp. z o.o.</w:t>
            </w:r>
          </w:p>
          <w:p w14:paraId="4CDEE9FA" w14:textId="77777777" w:rsidR="001731FF" w:rsidRPr="00484072" w:rsidRDefault="001731FF" w:rsidP="006146D5">
            <w:pPr>
              <w:spacing w:line="276" w:lineRule="auto"/>
              <w:rPr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ul. Kazimierzowska 46/48/35</w:t>
            </w:r>
          </w:p>
          <w:p w14:paraId="1EC304DF" w14:textId="77777777" w:rsidR="001731FF" w:rsidRPr="00484072" w:rsidRDefault="001731FF" w:rsidP="006146D5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02-546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9EABD0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22B5E" w14:textId="77777777" w:rsidR="001731FF" w:rsidRPr="00484072" w:rsidRDefault="001731FF" w:rsidP="006146D5">
            <w:pPr>
              <w:jc w:val="center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 xml:space="preserve">  500,00</w:t>
            </w:r>
          </w:p>
        </w:tc>
      </w:tr>
      <w:tr w:rsidR="001731FF" w:rsidRPr="00484072" w14:paraId="45F0AC80" w14:textId="77777777" w:rsidTr="003C6A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0A4A7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58 - Pakiet 58 - Ramimazolam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396C57" w14:textId="77777777" w:rsidR="001731FF" w:rsidRPr="00484072" w:rsidRDefault="001731FF" w:rsidP="006146D5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84072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68FE1EFE" w14:textId="77777777" w:rsidR="001731FF" w:rsidRPr="00484072" w:rsidRDefault="001731FF" w:rsidP="006146D5">
            <w:pPr>
              <w:spacing w:line="276" w:lineRule="auto"/>
              <w:rPr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ul. Gen. Kazimierza Pułaskiego 9</w:t>
            </w:r>
          </w:p>
          <w:p w14:paraId="77F7EADC" w14:textId="77777777" w:rsidR="001731FF" w:rsidRPr="00484072" w:rsidRDefault="001731FF" w:rsidP="006146D5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F9EC09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1 - Cena - 499.70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E107B0" w14:textId="77777777" w:rsidR="001731FF" w:rsidRPr="00484072" w:rsidRDefault="001731FF" w:rsidP="006146D5">
            <w:pPr>
              <w:jc w:val="center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 xml:space="preserve">  499,70</w:t>
            </w:r>
          </w:p>
        </w:tc>
      </w:tr>
      <w:tr w:rsidR="001731FF" w:rsidRPr="00484072" w14:paraId="2612DFA5" w14:textId="77777777" w:rsidTr="003C6A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1681DE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58 - Pakiet 58 - Ramimazolam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80F38C" w14:textId="77777777" w:rsidR="001731FF" w:rsidRPr="00484072" w:rsidRDefault="001731FF" w:rsidP="006146D5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84072">
              <w:rPr>
                <w:b/>
                <w:bCs/>
                <w:sz w:val="20"/>
                <w:szCs w:val="20"/>
              </w:rPr>
              <w:t>Urtica Sp. z o.o.</w:t>
            </w:r>
          </w:p>
          <w:p w14:paraId="250C09CB" w14:textId="7DD73375" w:rsidR="001731FF" w:rsidRPr="00484072" w:rsidRDefault="003C6A75" w:rsidP="006146D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1731FF" w:rsidRPr="00484072">
              <w:rPr>
                <w:sz w:val="20"/>
                <w:szCs w:val="20"/>
              </w:rPr>
              <w:t>Krzemieniecka 120</w:t>
            </w:r>
          </w:p>
          <w:p w14:paraId="59E0729B" w14:textId="77777777" w:rsidR="001731FF" w:rsidRPr="00484072" w:rsidRDefault="001731FF" w:rsidP="006146D5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54-640 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99978D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1 - Cena - 485.45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7BDA3" w14:textId="77777777" w:rsidR="001731FF" w:rsidRPr="00484072" w:rsidRDefault="001731FF" w:rsidP="006146D5">
            <w:pPr>
              <w:jc w:val="center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 xml:space="preserve">  485,45</w:t>
            </w:r>
          </w:p>
        </w:tc>
      </w:tr>
      <w:tr w:rsidR="001731FF" w:rsidRPr="00484072" w14:paraId="60294DDB" w14:textId="77777777" w:rsidTr="003C6A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1A9715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59 - Pakiet 59 - Acidum zoledronicum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22C7D0" w14:textId="2A5DCADA" w:rsidR="001731FF" w:rsidRPr="00484072" w:rsidRDefault="001731FF" w:rsidP="006146D5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84072">
              <w:rPr>
                <w:b/>
                <w:bCs/>
                <w:sz w:val="20"/>
                <w:szCs w:val="20"/>
              </w:rPr>
              <w:t>Tramco Sp</w:t>
            </w:r>
            <w:r w:rsidR="003C6A75">
              <w:rPr>
                <w:b/>
                <w:bCs/>
                <w:sz w:val="20"/>
                <w:szCs w:val="20"/>
              </w:rPr>
              <w:t>.</w:t>
            </w:r>
            <w:r w:rsidRPr="00484072">
              <w:rPr>
                <w:b/>
                <w:bCs/>
                <w:sz w:val="20"/>
                <w:szCs w:val="20"/>
              </w:rPr>
              <w:t xml:space="preserve"> z o.o.</w:t>
            </w:r>
          </w:p>
          <w:p w14:paraId="11583F79" w14:textId="77D0CDD1" w:rsidR="001731FF" w:rsidRPr="00484072" w:rsidRDefault="001731FF" w:rsidP="006146D5">
            <w:pPr>
              <w:spacing w:line="276" w:lineRule="auto"/>
              <w:rPr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Wolskie, ul</w:t>
            </w:r>
            <w:r w:rsidR="003C6A75">
              <w:rPr>
                <w:sz w:val="20"/>
                <w:szCs w:val="20"/>
              </w:rPr>
              <w:t xml:space="preserve">. </w:t>
            </w:r>
            <w:r w:rsidRPr="00484072">
              <w:rPr>
                <w:sz w:val="20"/>
                <w:szCs w:val="20"/>
              </w:rPr>
              <w:t>Wolska 14</w:t>
            </w:r>
          </w:p>
          <w:p w14:paraId="0187AE52" w14:textId="77777777" w:rsidR="001731FF" w:rsidRPr="00484072" w:rsidRDefault="001731FF" w:rsidP="006146D5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05-860 Płochocin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373D74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3D77C9" w14:textId="77777777" w:rsidR="001731FF" w:rsidRPr="00484072" w:rsidRDefault="001731FF" w:rsidP="006146D5">
            <w:pPr>
              <w:jc w:val="center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 xml:space="preserve">  500,00</w:t>
            </w:r>
          </w:p>
        </w:tc>
      </w:tr>
      <w:tr w:rsidR="001731FF" w:rsidRPr="00484072" w14:paraId="391E8A8D" w14:textId="77777777" w:rsidTr="003C6A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9CC3B8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59 - Pakiet 59 - Acidum zoledronicum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D38AB" w14:textId="77777777" w:rsidR="001731FF" w:rsidRPr="00484072" w:rsidRDefault="001731FF" w:rsidP="006146D5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84072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6E43D541" w14:textId="727AF6A3" w:rsidR="001731FF" w:rsidRPr="00484072" w:rsidRDefault="003C6A75" w:rsidP="006146D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1731FF" w:rsidRPr="00484072">
              <w:rPr>
                <w:sz w:val="20"/>
                <w:szCs w:val="20"/>
              </w:rPr>
              <w:t>Szopienicka 77</w:t>
            </w:r>
          </w:p>
          <w:p w14:paraId="3B591659" w14:textId="77777777" w:rsidR="001731FF" w:rsidRPr="00484072" w:rsidRDefault="001731FF" w:rsidP="006146D5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40-431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BB385C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1 - Cena - 389.70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6E0E12" w14:textId="77777777" w:rsidR="001731FF" w:rsidRPr="00484072" w:rsidRDefault="001731FF" w:rsidP="006146D5">
            <w:pPr>
              <w:jc w:val="center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 xml:space="preserve">  389,70</w:t>
            </w:r>
          </w:p>
        </w:tc>
      </w:tr>
      <w:tr w:rsidR="001731FF" w:rsidRPr="00484072" w14:paraId="7996A0D0" w14:textId="77777777" w:rsidTr="003C6A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B61E09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59 - Pakiet 59 - Acidum zoledronicum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AB1ECD" w14:textId="77777777" w:rsidR="001731FF" w:rsidRPr="00484072" w:rsidRDefault="001731FF" w:rsidP="006146D5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84072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2BC98F04" w14:textId="77777777" w:rsidR="001731FF" w:rsidRPr="00484072" w:rsidRDefault="001731FF" w:rsidP="006146D5">
            <w:pPr>
              <w:spacing w:line="276" w:lineRule="auto"/>
              <w:rPr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ul. Gen. Kazimierza Pułaskiego 9</w:t>
            </w:r>
          </w:p>
          <w:p w14:paraId="6E805F8C" w14:textId="77777777" w:rsidR="001731FF" w:rsidRPr="00484072" w:rsidRDefault="001731FF" w:rsidP="006146D5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DE688F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1 - Cena - 378.40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5E0299" w14:textId="77777777" w:rsidR="001731FF" w:rsidRPr="00484072" w:rsidRDefault="001731FF" w:rsidP="006146D5">
            <w:pPr>
              <w:jc w:val="center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 xml:space="preserve">  378,40</w:t>
            </w:r>
          </w:p>
        </w:tc>
      </w:tr>
      <w:tr w:rsidR="001731FF" w:rsidRPr="00484072" w14:paraId="588DD2D7" w14:textId="77777777" w:rsidTr="003C6A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447B9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60 - Pakiet 60 - Mitomycinum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6036F0" w14:textId="655F642D" w:rsidR="001731FF" w:rsidRPr="00484072" w:rsidRDefault="001731FF" w:rsidP="006146D5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84072">
              <w:rPr>
                <w:b/>
                <w:bCs/>
                <w:sz w:val="20"/>
                <w:szCs w:val="20"/>
              </w:rPr>
              <w:t xml:space="preserve">Medyk-Lek Panek </w:t>
            </w:r>
            <w:r w:rsidR="003C6A75">
              <w:rPr>
                <w:b/>
                <w:bCs/>
                <w:sz w:val="20"/>
                <w:szCs w:val="20"/>
              </w:rPr>
              <w:t>Sp. z o.o. Sp. k.</w:t>
            </w:r>
          </w:p>
          <w:p w14:paraId="6D284789" w14:textId="355B5B2D" w:rsidR="001731FF" w:rsidRPr="00484072" w:rsidRDefault="003C6A75" w:rsidP="006146D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1731FF" w:rsidRPr="00484072">
              <w:rPr>
                <w:sz w:val="20"/>
                <w:szCs w:val="20"/>
              </w:rPr>
              <w:t>Pawła Włodkowica 2 c</w:t>
            </w:r>
          </w:p>
          <w:p w14:paraId="3D4D555F" w14:textId="77777777" w:rsidR="001731FF" w:rsidRPr="00484072" w:rsidRDefault="001731FF" w:rsidP="006146D5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03-262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D0E810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63A3C1" w14:textId="77777777" w:rsidR="001731FF" w:rsidRPr="00484072" w:rsidRDefault="001731FF" w:rsidP="006146D5">
            <w:pPr>
              <w:jc w:val="center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 xml:space="preserve">  500,00</w:t>
            </w:r>
          </w:p>
        </w:tc>
      </w:tr>
      <w:tr w:rsidR="001731FF" w:rsidRPr="00484072" w14:paraId="343B9AA3" w14:textId="77777777" w:rsidTr="003C6A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DE76FE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60 - Pakiet 60 - Mitomycinum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87D5E7" w14:textId="77613DEE" w:rsidR="001731FF" w:rsidRPr="00484072" w:rsidRDefault="003C6A75" w:rsidP="006146D5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84072">
              <w:rPr>
                <w:b/>
                <w:bCs/>
                <w:sz w:val="20"/>
                <w:szCs w:val="20"/>
              </w:rPr>
              <w:t xml:space="preserve">Genesis Pharm </w:t>
            </w:r>
            <w:r w:rsidR="001731FF" w:rsidRPr="00484072">
              <w:rPr>
                <w:b/>
                <w:bCs/>
                <w:sz w:val="20"/>
                <w:szCs w:val="20"/>
              </w:rPr>
              <w:t xml:space="preserve">Sp. z o. o. Sp. </w:t>
            </w:r>
            <w:r>
              <w:rPr>
                <w:b/>
                <w:bCs/>
                <w:sz w:val="20"/>
                <w:szCs w:val="20"/>
              </w:rPr>
              <w:t>k</w:t>
            </w:r>
            <w:r w:rsidR="001731FF" w:rsidRPr="00484072">
              <w:rPr>
                <w:b/>
                <w:bCs/>
                <w:sz w:val="20"/>
                <w:szCs w:val="20"/>
              </w:rPr>
              <w:t>.</w:t>
            </w:r>
          </w:p>
          <w:p w14:paraId="2E25BA6A" w14:textId="5AA47DAA" w:rsidR="001731FF" w:rsidRPr="00484072" w:rsidRDefault="003C6A75" w:rsidP="006146D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1731FF" w:rsidRPr="00484072">
              <w:rPr>
                <w:sz w:val="20"/>
                <w:szCs w:val="20"/>
              </w:rPr>
              <w:t>Obywatelska 128/152</w:t>
            </w:r>
          </w:p>
          <w:p w14:paraId="786D3086" w14:textId="77777777" w:rsidR="001731FF" w:rsidRPr="00484072" w:rsidRDefault="001731FF" w:rsidP="006146D5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94-104 Łódź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B717B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1 - Cena - 475.00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6D2545" w14:textId="77777777" w:rsidR="001731FF" w:rsidRPr="00484072" w:rsidRDefault="001731FF" w:rsidP="006146D5">
            <w:pPr>
              <w:jc w:val="center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 xml:space="preserve">  475,00</w:t>
            </w:r>
          </w:p>
        </w:tc>
      </w:tr>
      <w:tr w:rsidR="001731FF" w:rsidRPr="00484072" w14:paraId="34DA87E6" w14:textId="77777777" w:rsidTr="003C6A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A83F7F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60 - Pakiet 60 - Mitomycinum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98D4A2" w14:textId="77777777" w:rsidR="001731FF" w:rsidRPr="00484072" w:rsidRDefault="001731FF" w:rsidP="006146D5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84072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04224178" w14:textId="77777777" w:rsidR="001731FF" w:rsidRPr="00484072" w:rsidRDefault="001731FF" w:rsidP="006146D5">
            <w:pPr>
              <w:spacing w:line="276" w:lineRule="auto"/>
              <w:rPr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ul. Gen. Kazimierza Pułaskiego 9</w:t>
            </w:r>
          </w:p>
          <w:p w14:paraId="31363A50" w14:textId="77777777" w:rsidR="001731FF" w:rsidRPr="00484072" w:rsidRDefault="001731FF" w:rsidP="006146D5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67DEDD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1 - Cena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DD88EC" w14:textId="77777777" w:rsidR="001731FF" w:rsidRPr="00484072" w:rsidRDefault="001731FF" w:rsidP="006146D5">
            <w:pPr>
              <w:jc w:val="center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 xml:space="preserve">  0,00</w:t>
            </w:r>
          </w:p>
        </w:tc>
      </w:tr>
      <w:tr w:rsidR="001731FF" w:rsidRPr="00484072" w14:paraId="57B6A60F" w14:textId="77777777" w:rsidTr="003C6A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9C44F1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61 - Pakiet 61 - Leki XIII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0DA8D9" w14:textId="082CDB9C" w:rsidR="001731FF" w:rsidRPr="00484072" w:rsidRDefault="001731FF" w:rsidP="006146D5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84072">
              <w:rPr>
                <w:b/>
                <w:bCs/>
                <w:sz w:val="20"/>
                <w:szCs w:val="20"/>
              </w:rPr>
              <w:t>Tramco Sp</w:t>
            </w:r>
            <w:r w:rsidR="003C6A75">
              <w:rPr>
                <w:b/>
                <w:bCs/>
                <w:sz w:val="20"/>
                <w:szCs w:val="20"/>
              </w:rPr>
              <w:t>.</w:t>
            </w:r>
            <w:r w:rsidRPr="00484072">
              <w:rPr>
                <w:b/>
                <w:bCs/>
                <w:sz w:val="20"/>
                <w:szCs w:val="20"/>
              </w:rPr>
              <w:t xml:space="preserve"> z o.o.</w:t>
            </w:r>
          </w:p>
          <w:p w14:paraId="03133167" w14:textId="3BF1A2D9" w:rsidR="001731FF" w:rsidRPr="00484072" w:rsidRDefault="001731FF" w:rsidP="006146D5">
            <w:pPr>
              <w:spacing w:line="276" w:lineRule="auto"/>
              <w:rPr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Wolskie, ul.</w:t>
            </w:r>
            <w:r w:rsidR="003C6A75">
              <w:rPr>
                <w:sz w:val="20"/>
                <w:szCs w:val="20"/>
              </w:rPr>
              <w:t xml:space="preserve"> </w:t>
            </w:r>
            <w:r w:rsidRPr="00484072">
              <w:rPr>
                <w:sz w:val="20"/>
                <w:szCs w:val="20"/>
              </w:rPr>
              <w:t>Wolska 14</w:t>
            </w:r>
          </w:p>
          <w:p w14:paraId="125AE21C" w14:textId="77777777" w:rsidR="001731FF" w:rsidRPr="00484072" w:rsidRDefault="001731FF" w:rsidP="006146D5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05-860 Płochocin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A10DA9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95F3CC" w14:textId="77777777" w:rsidR="001731FF" w:rsidRPr="00484072" w:rsidRDefault="001731FF" w:rsidP="006146D5">
            <w:pPr>
              <w:jc w:val="center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 xml:space="preserve">  500,00</w:t>
            </w:r>
          </w:p>
        </w:tc>
      </w:tr>
      <w:tr w:rsidR="001731FF" w:rsidRPr="00484072" w14:paraId="5164139B" w14:textId="77777777" w:rsidTr="003C6A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0D7C32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61 - Pakiet 61 - Leki XIII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624F79" w14:textId="190D0145" w:rsidR="001731FF" w:rsidRPr="00484072" w:rsidRDefault="001731FF" w:rsidP="006146D5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84072">
              <w:rPr>
                <w:b/>
                <w:bCs/>
                <w:sz w:val="20"/>
                <w:szCs w:val="20"/>
              </w:rPr>
              <w:t xml:space="preserve">Medyk-Lek Panek </w:t>
            </w:r>
            <w:r w:rsidR="003C6A75">
              <w:rPr>
                <w:b/>
                <w:bCs/>
                <w:sz w:val="20"/>
                <w:szCs w:val="20"/>
              </w:rPr>
              <w:t>Sp. z o.o. Sp. k.</w:t>
            </w:r>
          </w:p>
          <w:p w14:paraId="738FAF78" w14:textId="3B9485F1" w:rsidR="001731FF" w:rsidRPr="00484072" w:rsidRDefault="003C6A75" w:rsidP="006146D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1731FF" w:rsidRPr="00484072">
              <w:rPr>
                <w:sz w:val="20"/>
                <w:szCs w:val="20"/>
              </w:rPr>
              <w:t>Pawła Włodkowica 2 c</w:t>
            </w:r>
          </w:p>
          <w:p w14:paraId="6A4B789D" w14:textId="77777777" w:rsidR="001731FF" w:rsidRPr="00484072" w:rsidRDefault="001731FF" w:rsidP="006146D5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03-262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F2022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1 - Cena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60B748" w14:textId="77777777" w:rsidR="001731FF" w:rsidRPr="00484072" w:rsidRDefault="001731FF" w:rsidP="006146D5">
            <w:pPr>
              <w:jc w:val="center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 xml:space="preserve">  0,00</w:t>
            </w:r>
          </w:p>
        </w:tc>
      </w:tr>
      <w:tr w:rsidR="001731FF" w:rsidRPr="00484072" w14:paraId="31E8BD03" w14:textId="77777777" w:rsidTr="003C6A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5101F8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62 - Pakiet 62 - Vinblastine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C546B5" w14:textId="29A817EF" w:rsidR="001731FF" w:rsidRPr="00484072" w:rsidRDefault="001731FF" w:rsidP="006146D5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84072">
              <w:rPr>
                <w:b/>
                <w:bCs/>
                <w:sz w:val="20"/>
                <w:szCs w:val="20"/>
              </w:rPr>
              <w:t xml:space="preserve">Medyk-Lek Panek </w:t>
            </w:r>
            <w:r w:rsidR="003C6A75">
              <w:rPr>
                <w:b/>
                <w:bCs/>
                <w:sz w:val="20"/>
                <w:szCs w:val="20"/>
              </w:rPr>
              <w:t>Sp. z o.o. Sp. k.</w:t>
            </w:r>
          </w:p>
          <w:p w14:paraId="30366FC3" w14:textId="7935D904" w:rsidR="001731FF" w:rsidRPr="00484072" w:rsidRDefault="003C6A75" w:rsidP="006146D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1731FF" w:rsidRPr="00484072">
              <w:rPr>
                <w:sz w:val="20"/>
                <w:szCs w:val="20"/>
              </w:rPr>
              <w:t>Pawła Włodkowica 2 c</w:t>
            </w:r>
          </w:p>
          <w:p w14:paraId="336A55CC" w14:textId="77777777" w:rsidR="001731FF" w:rsidRPr="00484072" w:rsidRDefault="001731FF" w:rsidP="006146D5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03-262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6A314E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F227AC" w14:textId="77777777" w:rsidR="001731FF" w:rsidRPr="00484072" w:rsidRDefault="001731FF" w:rsidP="006146D5">
            <w:pPr>
              <w:jc w:val="center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 xml:space="preserve">  500,00</w:t>
            </w:r>
          </w:p>
        </w:tc>
      </w:tr>
      <w:tr w:rsidR="001731FF" w:rsidRPr="00484072" w14:paraId="3FE1C41B" w14:textId="77777777" w:rsidTr="003C6A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A7F986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62 - Pakiet 62 - Vinblastine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1C76EC" w14:textId="7B942086" w:rsidR="001731FF" w:rsidRPr="00484072" w:rsidRDefault="003C6A75" w:rsidP="006146D5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84072">
              <w:rPr>
                <w:b/>
                <w:bCs/>
                <w:sz w:val="20"/>
                <w:szCs w:val="20"/>
              </w:rPr>
              <w:t xml:space="preserve">Genesis Pharm </w:t>
            </w:r>
            <w:r w:rsidR="001731FF" w:rsidRPr="00484072">
              <w:rPr>
                <w:b/>
                <w:bCs/>
                <w:sz w:val="20"/>
                <w:szCs w:val="20"/>
              </w:rPr>
              <w:t xml:space="preserve">Sp. z o. o. Sp. </w:t>
            </w:r>
            <w:r>
              <w:rPr>
                <w:b/>
                <w:bCs/>
                <w:sz w:val="20"/>
                <w:szCs w:val="20"/>
              </w:rPr>
              <w:t>k</w:t>
            </w:r>
            <w:r w:rsidR="001731FF" w:rsidRPr="00484072">
              <w:rPr>
                <w:b/>
                <w:bCs/>
                <w:sz w:val="20"/>
                <w:szCs w:val="20"/>
              </w:rPr>
              <w:t>.</w:t>
            </w:r>
          </w:p>
          <w:p w14:paraId="320B357E" w14:textId="4E55D85D" w:rsidR="001731FF" w:rsidRPr="00484072" w:rsidRDefault="003C6A75" w:rsidP="006146D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1731FF" w:rsidRPr="00484072">
              <w:rPr>
                <w:sz w:val="20"/>
                <w:szCs w:val="20"/>
              </w:rPr>
              <w:t>Obywatelska 128/152</w:t>
            </w:r>
          </w:p>
          <w:p w14:paraId="7310030E" w14:textId="77777777" w:rsidR="001731FF" w:rsidRPr="00484072" w:rsidRDefault="001731FF" w:rsidP="006146D5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94-104 Łódź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21996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1 - Cena - 450.00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C5FBE" w14:textId="77777777" w:rsidR="001731FF" w:rsidRPr="00484072" w:rsidRDefault="001731FF" w:rsidP="006146D5">
            <w:pPr>
              <w:jc w:val="center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 xml:space="preserve">  450,00</w:t>
            </w:r>
          </w:p>
        </w:tc>
      </w:tr>
      <w:tr w:rsidR="001731FF" w:rsidRPr="00484072" w14:paraId="5CE3D131" w14:textId="77777777" w:rsidTr="003C6A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2D0F9B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62 - Pakiet 62 - Vinblastine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BC984F" w14:textId="77777777" w:rsidR="001731FF" w:rsidRPr="00484072" w:rsidRDefault="001731FF" w:rsidP="006146D5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84072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182BD0DD" w14:textId="77777777" w:rsidR="001731FF" w:rsidRPr="00484072" w:rsidRDefault="001731FF" w:rsidP="006146D5">
            <w:pPr>
              <w:spacing w:line="276" w:lineRule="auto"/>
              <w:rPr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ul. Gen. Kazimierza Pułaskiego 9</w:t>
            </w:r>
          </w:p>
          <w:p w14:paraId="63F870AC" w14:textId="77777777" w:rsidR="001731FF" w:rsidRPr="00484072" w:rsidRDefault="001731FF" w:rsidP="006146D5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0764C7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1 - Cena - 300.00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B20E85" w14:textId="77777777" w:rsidR="001731FF" w:rsidRPr="00484072" w:rsidRDefault="001731FF" w:rsidP="006146D5">
            <w:pPr>
              <w:jc w:val="center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 xml:space="preserve">  300,00</w:t>
            </w:r>
          </w:p>
        </w:tc>
      </w:tr>
      <w:tr w:rsidR="001731FF" w:rsidRPr="00484072" w14:paraId="394F4951" w14:textId="77777777" w:rsidTr="003C6A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DD2C94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63 - Pakiet 63 - Płyny infuzyjne II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03F333" w14:textId="3615F52F" w:rsidR="001731FF" w:rsidRPr="00484072" w:rsidRDefault="001731FF" w:rsidP="006146D5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84072">
              <w:rPr>
                <w:b/>
                <w:bCs/>
                <w:sz w:val="20"/>
                <w:szCs w:val="20"/>
              </w:rPr>
              <w:t xml:space="preserve">Aesculap Chifa </w:t>
            </w:r>
            <w:r w:rsidR="003C6A75">
              <w:rPr>
                <w:b/>
                <w:bCs/>
                <w:sz w:val="20"/>
                <w:szCs w:val="20"/>
              </w:rPr>
              <w:t>Sp. z o.o.</w:t>
            </w:r>
          </w:p>
          <w:p w14:paraId="6C959F4D" w14:textId="77777777" w:rsidR="001731FF" w:rsidRPr="00484072" w:rsidRDefault="001731FF" w:rsidP="006146D5">
            <w:pPr>
              <w:spacing w:line="276" w:lineRule="auto"/>
              <w:rPr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ul. Tysiąclecia 14</w:t>
            </w:r>
          </w:p>
          <w:p w14:paraId="430D3A85" w14:textId="77777777" w:rsidR="001731FF" w:rsidRPr="00484072" w:rsidRDefault="001731FF" w:rsidP="006146D5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64-300 Nowy Tomyśl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8AE04C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CBB79A" w14:textId="77777777" w:rsidR="001731FF" w:rsidRPr="00484072" w:rsidRDefault="001731FF" w:rsidP="006146D5">
            <w:pPr>
              <w:jc w:val="center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 xml:space="preserve">  500,00</w:t>
            </w:r>
          </w:p>
        </w:tc>
      </w:tr>
      <w:tr w:rsidR="001731FF" w:rsidRPr="00484072" w14:paraId="7E921930" w14:textId="77777777" w:rsidTr="003C6A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BC6F02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64 - Pakiet 64 - Olaparibum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FB7D9D" w14:textId="77777777" w:rsidR="001731FF" w:rsidRPr="00484072" w:rsidRDefault="001731FF" w:rsidP="006146D5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84072">
              <w:rPr>
                <w:b/>
                <w:bCs/>
                <w:sz w:val="20"/>
                <w:szCs w:val="20"/>
              </w:rPr>
              <w:t>AstraZeneca Kereskedelmi és Szolgáltató Korlátolt Felelősségű Társaság</w:t>
            </w:r>
          </w:p>
          <w:p w14:paraId="5F0EBA5D" w14:textId="77777777" w:rsidR="001731FF" w:rsidRPr="00484072" w:rsidRDefault="001731FF" w:rsidP="006146D5">
            <w:pPr>
              <w:spacing w:line="276" w:lineRule="auto"/>
              <w:rPr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Alíz utca 4. B. ép.</w:t>
            </w:r>
          </w:p>
          <w:p w14:paraId="531062D1" w14:textId="77777777" w:rsidR="001731FF" w:rsidRPr="00484072" w:rsidRDefault="001731FF" w:rsidP="006146D5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1117 Budapeszt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ABCE62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95300" w14:textId="77777777" w:rsidR="001731FF" w:rsidRPr="00484072" w:rsidRDefault="001731FF" w:rsidP="006146D5">
            <w:pPr>
              <w:jc w:val="center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 xml:space="preserve">  500,00</w:t>
            </w:r>
          </w:p>
        </w:tc>
      </w:tr>
      <w:tr w:rsidR="001731FF" w:rsidRPr="00484072" w14:paraId="37F962F5" w14:textId="77777777" w:rsidTr="003C6A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DD3FBF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lastRenderedPageBreak/>
              <w:t>65 - Pakiet 65 - Płyny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E35F39" w14:textId="036BE086" w:rsidR="001731FF" w:rsidRPr="00484072" w:rsidRDefault="001731FF" w:rsidP="006146D5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84072">
              <w:rPr>
                <w:b/>
                <w:bCs/>
                <w:sz w:val="20"/>
                <w:szCs w:val="20"/>
              </w:rPr>
              <w:t>Fresenius Kabi Polska Sp. z o.o.</w:t>
            </w:r>
          </w:p>
          <w:p w14:paraId="54C8E991" w14:textId="77777777" w:rsidR="001731FF" w:rsidRPr="00484072" w:rsidRDefault="001731FF" w:rsidP="006146D5">
            <w:pPr>
              <w:spacing w:line="276" w:lineRule="auto"/>
              <w:rPr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Al. Jerozolimskie 134</w:t>
            </w:r>
          </w:p>
          <w:p w14:paraId="3AB5540A" w14:textId="77777777" w:rsidR="001731FF" w:rsidRPr="00484072" w:rsidRDefault="001731FF" w:rsidP="006146D5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02-305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65E0D8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6F96CF" w14:textId="77777777" w:rsidR="001731FF" w:rsidRPr="00484072" w:rsidRDefault="001731FF" w:rsidP="006146D5">
            <w:pPr>
              <w:jc w:val="center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 xml:space="preserve">  500,00</w:t>
            </w:r>
          </w:p>
        </w:tc>
      </w:tr>
      <w:tr w:rsidR="001731FF" w:rsidRPr="00484072" w14:paraId="2DF14227" w14:textId="77777777" w:rsidTr="003C6A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563016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66 - Pakiet 66 - Czynnik krzepnięcia krwi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7FA917" w14:textId="77777777" w:rsidR="001731FF" w:rsidRPr="00484072" w:rsidRDefault="001731FF" w:rsidP="006146D5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84072">
              <w:rPr>
                <w:b/>
                <w:bCs/>
                <w:sz w:val="20"/>
                <w:szCs w:val="20"/>
              </w:rPr>
              <w:t>Bialmed Sp. z o.o.</w:t>
            </w:r>
          </w:p>
          <w:p w14:paraId="6A869CD0" w14:textId="77777777" w:rsidR="001731FF" w:rsidRPr="00484072" w:rsidRDefault="001731FF" w:rsidP="006146D5">
            <w:pPr>
              <w:spacing w:line="276" w:lineRule="auto"/>
              <w:rPr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ul. Kazimierzowska 46/48/35</w:t>
            </w:r>
          </w:p>
          <w:p w14:paraId="493AC003" w14:textId="77777777" w:rsidR="001731FF" w:rsidRPr="00484072" w:rsidRDefault="001731FF" w:rsidP="006146D5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02-546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E514DE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5E8A6E" w14:textId="77777777" w:rsidR="001731FF" w:rsidRPr="00484072" w:rsidRDefault="001731FF" w:rsidP="006146D5">
            <w:pPr>
              <w:jc w:val="center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 xml:space="preserve">  500,00</w:t>
            </w:r>
          </w:p>
        </w:tc>
      </w:tr>
      <w:tr w:rsidR="001731FF" w:rsidRPr="00484072" w14:paraId="71D21793" w14:textId="77777777" w:rsidTr="003C6A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83A1BF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67 - Pakiet 67 - Ondansetron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E0CC1E" w14:textId="5C911CFD" w:rsidR="001731FF" w:rsidRPr="00484072" w:rsidRDefault="001731FF" w:rsidP="006146D5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84072">
              <w:rPr>
                <w:b/>
                <w:bCs/>
                <w:sz w:val="20"/>
                <w:szCs w:val="20"/>
              </w:rPr>
              <w:t>Fresenius Kabi Polska Sp. z o.o.</w:t>
            </w:r>
          </w:p>
          <w:p w14:paraId="0203696D" w14:textId="77777777" w:rsidR="001731FF" w:rsidRPr="00484072" w:rsidRDefault="001731FF" w:rsidP="006146D5">
            <w:pPr>
              <w:spacing w:line="276" w:lineRule="auto"/>
              <w:rPr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Al. Jerozolimskie 134</w:t>
            </w:r>
          </w:p>
          <w:p w14:paraId="57F03BDC" w14:textId="77777777" w:rsidR="001731FF" w:rsidRPr="00484072" w:rsidRDefault="001731FF" w:rsidP="006146D5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02-305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3548C8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35F3AE" w14:textId="77777777" w:rsidR="001731FF" w:rsidRPr="00484072" w:rsidRDefault="001731FF" w:rsidP="006146D5">
            <w:pPr>
              <w:jc w:val="center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 xml:space="preserve">  500,00</w:t>
            </w:r>
          </w:p>
        </w:tc>
      </w:tr>
      <w:tr w:rsidR="001731FF" w:rsidRPr="00484072" w14:paraId="4F464C81" w14:textId="77777777" w:rsidTr="003C6A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F598A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67 - Pakiet 67 - Ondansetron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7AD5C7" w14:textId="77777777" w:rsidR="001731FF" w:rsidRPr="00484072" w:rsidRDefault="001731FF" w:rsidP="006146D5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84072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65681A8B" w14:textId="77777777" w:rsidR="001731FF" w:rsidRPr="00484072" w:rsidRDefault="001731FF" w:rsidP="006146D5">
            <w:pPr>
              <w:spacing w:line="276" w:lineRule="auto"/>
              <w:rPr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ul. Gen. Kazimierza Pułaskiego 9</w:t>
            </w:r>
          </w:p>
          <w:p w14:paraId="65CF2BDF" w14:textId="77777777" w:rsidR="001731FF" w:rsidRPr="00484072" w:rsidRDefault="001731FF" w:rsidP="006146D5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D300FF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1 - Cena - 388.05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DA218F" w14:textId="77777777" w:rsidR="001731FF" w:rsidRPr="00484072" w:rsidRDefault="001731FF" w:rsidP="006146D5">
            <w:pPr>
              <w:jc w:val="center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 xml:space="preserve">  388,05</w:t>
            </w:r>
          </w:p>
        </w:tc>
      </w:tr>
      <w:tr w:rsidR="001731FF" w:rsidRPr="00484072" w14:paraId="7C3CBB0D" w14:textId="77777777" w:rsidTr="003C6A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1DDBC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68 - Pakiet 68 - Pembrolizumabum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D44C37" w14:textId="77777777" w:rsidR="001731FF" w:rsidRPr="00484072" w:rsidRDefault="001731FF" w:rsidP="006146D5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84072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467CA86E" w14:textId="77777777" w:rsidR="001731FF" w:rsidRPr="00484072" w:rsidRDefault="001731FF" w:rsidP="006146D5">
            <w:pPr>
              <w:spacing w:line="276" w:lineRule="auto"/>
              <w:rPr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ul. Gen. Kazimierza Pułaskiego 9</w:t>
            </w:r>
          </w:p>
          <w:p w14:paraId="3756649F" w14:textId="77777777" w:rsidR="001731FF" w:rsidRPr="00484072" w:rsidRDefault="001731FF" w:rsidP="006146D5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5EE761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DF2FE2" w14:textId="77777777" w:rsidR="001731FF" w:rsidRPr="00484072" w:rsidRDefault="001731FF" w:rsidP="006146D5">
            <w:pPr>
              <w:jc w:val="center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 xml:space="preserve">  500,00</w:t>
            </w:r>
          </w:p>
        </w:tc>
      </w:tr>
      <w:tr w:rsidR="001731FF" w:rsidRPr="00484072" w14:paraId="46DE844A" w14:textId="77777777" w:rsidTr="003C6A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E0ECA4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69 - Pakiet 69 - Bleomycini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3206E" w14:textId="77777777" w:rsidR="001731FF" w:rsidRPr="00484072" w:rsidRDefault="001731FF" w:rsidP="006146D5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84072">
              <w:rPr>
                <w:b/>
                <w:bCs/>
                <w:sz w:val="20"/>
                <w:szCs w:val="20"/>
              </w:rPr>
              <w:t>Asclepios S.A.</w:t>
            </w:r>
          </w:p>
          <w:p w14:paraId="175FCF11" w14:textId="1760D560" w:rsidR="001731FF" w:rsidRPr="00484072" w:rsidRDefault="003C6A75" w:rsidP="006146D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1731FF" w:rsidRPr="00484072">
              <w:rPr>
                <w:sz w:val="20"/>
                <w:szCs w:val="20"/>
              </w:rPr>
              <w:t>Hubska 44</w:t>
            </w:r>
          </w:p>
          <w:p w14:paraId="51976E01" w14:textId="77777777" w:rsidR="001731FF" w:rsidRPr="00484072" w:rsidRDefault="001731FF" w:rsidP="006146D5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50-502 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640A5C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EE37C6" w14:textId="77777777" w:rsidR="001731FF" w:rsidRPr="00484072" w:rsidRDefault="001731FF" w:rsidP="006146D5">
            <w:pPr>
              <w:jc w:val="center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 xml:space="preserve">  500,00</w:t>
            </w:r>
          </w:p>
        </w:tc>
      </w:tr>
      <w:tr w:rsidR="001731FF" w:rsidRPr="00484072" w14:paraId="0B4E47F5" w14:textId="77777777" w:rsidTr="003C6A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5F129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69 - Pakiet 69 - Bleomycini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818969" w14:textId="0DB1195C" w:rsidR="001731FF" w:rsidRPr="00484072" w:rsidRDefault="001731FF" w:rsidP="006146D5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84072">
              <w:rPr>
                <w:b/>
                <w:bCs/>
                <w:sz w:val="20"/>
                <w:szCs w:val="20"/>
              </w:rPr>
              <w:t xml:space="preserve">Medyk-Lek Panek </w:t>
            </w:r>
            <w:r w:rsidR="003C6A75">
              <w:rPr>
                <w:b/>
                <w:bCs/>
                <w:sz w:val="20"/>
                <w:szCs w:val="20"/>
              </w:rPr>
              <w:t>Sp. z o.o. Sp. k.</w:t>
            </w:r>
          </w:p>
          <w:p w14:paraId="068160FB" w14:textId="690E8D42" w:rsidR="001731FF" w:rsidRPr="00484072" w:rsidRDefault="003C6A75" w:rsidP="006146D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1731FF" w:rsidRPr="00484072">
              <w:rPr>
                <w:sz w:val="20"/>
                <w:szCs w:val="20"/>
              </w:rPr>
              <w:t>Pawła Włodkowica 2 c</w:t>
            </w:r>
          </w:p>
          <w:p w14:paraId="2C723CE0" w14:textId="77777777" w:rsidR="001731FF" w:rsidRPr="00484072" w:rsidRDefault="001731FF" w:rsidP="006146D5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03-262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961FFD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1 - Cena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55F2BE" w14:textId="77777777" w:rsidR="001731FF" w:rsidRPr="00484072" w:rsidRDefault="001731FF" w:rsidP="006146D5">
            <w:pPr>
              <w:jc w:val="center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 xml:space="preserve">  0,00</w:t>
            </w:r>
          </w:p>
        </w:tc>
      </w:tr>
      <w:tr w:rsidR="001731FF" w:rsidRPr="00484072" w14:paraId="24B916E6" w14:textId="77777777" w:rsidTr="003C6A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2B28D1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70 - Pakiet 70 - Leki onkologiczne I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C9B735" w14:textId="77777777" w:rsidR="001731FF" w:rsidRPr="00484072" w:rsidRDefault="001731FF" w:rsidP="006146D5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84072">
              <w:rPr>
                <w:b/>
                <w:bCs/>
                <w:sz w:val="20"/>
                <w:szCs w:val="20"/>
              </w:rPr>
              <w:t>Asclepios S.A.</w:t>
            </w:r>
          </w:p>
          <w:p w14:paraId="1C8671EE" w14:textId="7B191AD7" w:rsidR="001731FF" w:rsidRPr="00484072" w:rsidRDefault="003C6A75" w:rsidP="006146D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1731FF" w:rsidRPr="00484072">
              <w:rPr>
                <w:sz w:val="20"/>
                <w:szCs w:val="20"/>
              </w:rPr>
              <w:t>Hubska 44</w:t>
            </w:r>
          </w:p>
          <w:p w14:paraId="6CCD6CBC" w14:textId="77777777" w:rsidR="001731FF" w:rsidRPr="00484072" w:rsidRDefault="001731FF" w:rsidP="006146D5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50-502 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D147C2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BAA0D6" w14:textId="77777777" w:rsidR="001731FF" w:rsidRPr="00484072" w:rsidRDefault="001731FF" w:rsidP="006146D5">
            <w:pPr>
              <w:jc w:val="center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 xml:space="preserve">  500,00</w:t>
            </w:r>
          </w:p>
        </w:tc>
      </w:tr>
      <w:tr w:rsidR="001731FF" w:rsidRPr="00484072" w14:paraId="65701B04" w14:textId="77777777" w:rsidTr="003C6A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B03145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71 - Pakiet 71 - Cisplatinum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5F1B5A" w14:textId="77777777" w:rsidR="001731FF" w:rsidRPr="00484072" w:rsidRDefault="001731FF" w:rsidP="006146D5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84072">
              <w:rPr>
                <w:b/>
                <w:bCs/>
                <w:sz w:val="20"/>
                <w:szCs w:val="20"/>
              </w:rPr>
              <w:t>Lek S.A.</w:t>
            </w:r>
          </w:p>
          <w:p w14:paraId="18A92C21" w14:textId="5DB325AD" w:rsidR="001731FF" w:rsidRPr="00484072" w:rsidRDefault="003C6A75" w:rsidP="006146D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1731FF" w:rsidRPr="00484072">
              <w:rPr>
                <w:sz w:val="20"/>
                <w:szCs w:val="20"/>
              </w:rPr>
              <w:t>Podlipie 16</w:t>
            </w:r>
          </w:p>
          <w:p w14:paraId="2D0EBF10" w14:textId="77777777" w:rsidR="001731FF" w:rsidRPr="00484072" w:rsidRDefault="001731FF" w:rsidP="006146D5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95-010 Stryków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C490D2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F4911E" w14:textId="77777777" w:rsidR="001731FF" w:rsidRPr="00484072" w:rsidRDefault="001731FF" w:rsidP="006146D5">
            <w:pPr>
              <w:jc w:val="center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 xml:space="preserve">  500,00</w:t>
            </w:r>
          </w:p>
        </w:tc>
      </w:tr>
      <w:tr w:rsidR="001731FF" w:rsidRPr="00484072" w14:paraId="252ADF6E" w14:textId="77777777" w:rsidTr="003C6A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C950AE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71 - Pakiet 71 - Cisplatinum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28F015" w14:textId="77777777" w:rsidR="001731FF" w:rsidRPr="00484072" w:rsidRDefault="001731FF" w:rsidP="006146D5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84072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038F63C6" w14:textId="77777777" w:rsidR="001731FF" w:rsidRPr="00484072" w:rsidRDefault="001731FF" w:rsidP="006146D5">
            <w:pPr>
              <w:spacing w:line="276" w:lineRule="auto"/>
              <w:rPr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ul. Gen. Kazimierza Pułaskiego 9</w:t>
            </w:r>
          </w:p>
          <w:p w14:paraId="2EF34613" w14:textId="77777777" w:rsidR="001731FF" w:rsidRPr="00484072" w:rsidRDefault="001731FF" w:rsidP="006146D5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D401A5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1 - Cena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0005D" w14:textId="77777777" w:rsidR="001731FF" w:rsidRPr="00484072" w:rsidRDefault="001731FF" w:rsidP="006146D5">
            <w:pPr>
              <w:jc w:val="center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 xml:space="preserve">  0,00</w:t>
            </w:r>
          </w:p>
        </w:tc>
      </w:tr>
      <w:tr w:rsidR="001731FF" w:rsidRPr="00484072" w14:paraId="60E7D733" w14:textId="77777777" w:rsidTr="003C6A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CA4B4F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72 - Pakiet 72 - Darbepoetin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B8196D" w14:textId="77777777" w:rsidR="001731FF" w:rsidRPr="00484072" w:rsidRDefault="001731FF" w:rsidP="006146D5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84072">
              <w:rPr>
                <w:b/>
                <w:bCs/>
                <w:sz w:val="20"/>
                <w:szCs w:val="20"/>
              </w:rPr>
              <w:t>Amgen Sp. z o.o.</w:t>
            </w:r>
          </w:p>
          <w:p w14:paraId="48B42AA9" w14:textId="0D32C38E" w:rsidR="001731FF" w:rsidRPr="00484072" w:rsidRDefault="003C6A75" w:rsidP="006146D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1731FF" w:rsidRPr="00484072">
              <w:rPr>
                <w:sz w:val="20"/>
                <w:szCs w:val="20"/>
              </w:rPr>
              <w:t>Puławska 145</w:t>
            </w:r>
          </w:p>
          <w:p w14:paraId="42D57AD9" w14:textId="77777777" w:rsidR="001731FF" w:rsidRPr="00484072" w:rsidRDefault="001731FF" w:rsidP="006146D5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02-715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D6AE6D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EE4C09" w14:textId="77777777" w:rsidR="001731FF" w:rsidRPr="00484072" w:rsidRDefault="001731FF" w:rsidP="006146D5">
            <w:pPr>
              <w:jc w:val="center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 xml:space="preserve">  500,00</w:t>
            </w:r>
          </w:p>
        </w:tc>
      </w:tr>
      <w:tr w:rsidR="001731FF" w:rsidRPr="00484072" w14:paraId="0A7AC267" w14:textId="77777777" w:rsidTr="003C6A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37A8E1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73 - Pakiet 73 - Leki XIV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56820D" w14:textId="77777777" w:rsidR="001731FF" w:rsidRPr="00484072" w:rsidRDefault="001731FF" w:rsidP="006146D5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84072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3CC7FD0C" w14:textId="77777777" w:rsidR="001731FF" w:rsidRPr="00484072" w:rsidRDefault="001731FF" w:rsidP="006146D5">
            <w:pPr>
              <w:spacing w:line="276" w:lineRule="auto"/>
              <w:rPr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ul. Gen. Kazimierza Pułaskiego 9</w:t>
            </w:r>
          </w:p>
          <w:p w14:paraId="5F438468" w14:textId="77777777" w:rsidR="001731FF" w:rsidRPr="00484072" w:rsidRDefault="001731FF" w:rsidP="006146D5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3B7BD3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0A12A9" w14:textId="77777777" w:rsidR="001731FF" w:rsidRPr="00484072" w:rsidRDefault="001731FF" w:rsidP="006146D5">
            <w:pPr>
              <w:jc w:val="center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 xml:space="preserve">  500,00</w:t>
            </w:r>
          </w:p>
        </w:tc>
      </w:tr>
      <w:tr w:rsidR="001731FF" w:rsidRPr="00484072" w14:paraId="7EAC5EDE" w14:textId="77777777" w:rsidTr="003C6A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809734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74 - Pakiet 74 - Dupilumabum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558B1" w14:textId="77777777" w:rsidR="001731FF" w:rsidRPr="00484072" w:rsidRDefault="001731FF" w:rsidP="006146D5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84072">
              <w:rPr>
                <w:b/>
                <w:bCs/>
                <w:sz w:val="20"/>
                <w:szCs w:val="20"/>
              </w:rPr>
              <w:t>Sanofi Sp. z o.o.</w:t>
            </w:r>
          </w:p>
          <w:p w14:paraId="2B985DFC" w14:textId="63EE99EE" w:rsidR="001731FF" w:rsidRPr="00484072" w:rsidRDefault="003C6A75" w:rsidP="006146D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1731FF" w:rsidRPr="00484072">
              <w:rPr>
                <w:sz w:val="20"/>
                <w:szCs w:val="20"/>
              </w:rPr>
              <w:t>Kasprzaka 6</w:t>
            </w:r>
          </w:p>
          <w:p w14:paraId="0F5A64AA" w14:textId="77777777" w:rsidR="001731FF" w:rsidRPr="00484072" w:rsidRDefault="001731FF" w:rsidP="006146D5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01-211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D4989D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EF841F" w14:textId="77777777" w:rsidR="001731FF" w:rsidRPr="00484072" w:rsidRDefault="001731FF" w:rsidP="006146D5">
            <w:pPr>
              <w:jc w:val="center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 xml:space="preserve">  500,00</w:t>
            </w:r>
          </w:p>
        </w:tc>
      </w:tr>
      <w:tr w:rsidR="001731FF" w:rsidRPr="00484072" w14:paraId="0212434E" w14:textId="77777777" w:rsidTr="003C6A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C06109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75 - Pakiet 75 - Ofatumumabum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576FCF" w14:textId="77777777" w:rsidR="001731FF" w:rsidRPr="00484072" w:rsidRDefault="001731FF" w:rsidP="006146D5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84072">
              <w:rPr>
                <w:b/>
                <w:bCs/>
                <w:sz w:val="20"/>
                <w:szCs w:val="20"/>
              </w:rPr>
              <w:t>Urtica Sp. z o.o.</w:t>
            </w:r>
          </w:p>
          <w:p w14:paraId="2569345D" w14:textId="1E352168" w:rsidR="001731FF" w:rsidRPr="00484072" w:rsidRDefault="003C6A75" w:rsidP="006146D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1731FF" w:rsidRPr="00484072">
              <w:rPr>
                <w:sz w:val="20"/>
                <w:szCs w:val="20"/>
              </w:rPr>
              <w:t>Krzemieniecka 120</w:t>
            </w:r>
          </w:p>
          <w:p w14:paraId="500A974B" w14:textId="77777777" w:rsidR="001731FF" w:rsidRPr="00484072" w:rsidRDefault="001731FF" w:rsidP="006146D5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54-640 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5B0B56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CEBC14" w14:textId="77777777" w:rsidR="001731FF" w:rsidRPr="00484072" w:rsidRDefault="001731FF" w:rsidP="006146D5">
            <w:pPr>
              <w:jc w:val="center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 xml:space="preserve">  500,00</w:t>
            </w:r>
          </w:p>
        </w:tc>
      </w:tr>
      <w:tr w:rsidR="001731FF" w:rsidRPr="00484072" w14:paraId="1BF00BEA" w14:textId="77777777" w:rsidTr="003C6A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ACBA5E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76 - Pakiet 76 - Leki XV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765004" w14:textId="77777777" w:rsidR="001731FF" w:rsidRPr="00484072" w:rsidRDefault="001731FF" w:rsidP="006146D5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84072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17E865D9" w14:textId="1276C11F" w:rsidR="001731FF" w:rsidRPr="00484072" w:rsidRDefault="003C6A75" w:rsidP="006146D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1731FF" w:rsidRPr="00484072">
              <w:rPr>
                <w:sz w:val="20"/>
                <w:szCs w:val="20"/>
              </w:rPr>
              <w:t>Szopienicka 77</w:t>
            </w:r>
          </w:p>
          <w:p w14:paraId="4997F8BE" w14:textId="77777777" w:rsidR="001731FF" w:rsidRPr="00484072" w:rsidRDefault="001731FF" w:rsidP="006146D5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40-431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2E72BA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F44461" w14:textId="77777777" w:rsidR="001731FF" w:rsidRPr="00484072" w:rsidRDefault="001731FF" w:rsidP="006146D5">
            <w:pPr>
              <w:jc w:val="center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 xml:space="preserve">  500,00</w:t>
            </w:r>
          </w:p>
        </w:tc>
      </w:tr>
      <w:tr w:rsidR="001731FF" w:rsidRPr="00484072" w14:paraId="3B373278" w14:textId="77777777" w:rsidTr="003C6A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05DF35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76 - Pakiet 76 - Leki XV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50CDDE" w14:textId="77777777" w:rsidR="001731FF" w:rsidRPr="00484072" w:rsidRDefault="001731FF" w:rsidP="006146D5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84072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7DF6A0C6" w14:textId="77777777" w:rsidR="001731FF" w:rsidRPr="00484072" w:rsidRDefault="001731FF" w:rsidP="006146D5">
            <w:pPr>
              <w:spacing w:line="276" w:lineRule="auto"/>
              <w:rPr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ul. Gen. Kazimierza Pułaskiego 9</w:t>
            </w:r>
          </w:p>
          <w:p w14:paraId="7982D81E" w14:textId="4A6474A4" w:rsidR="003C6A75" w:rsidRPr="003C6A75" w:rsidRDefault="001731FF" w:rsidP="006146D5">
            <w:pPr>
              <w:spacing w:after="40" w:line="276" w:lineRule="auto"/>
              <w:rPr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A9F168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1 - Cena - 489.40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9EFC06" w14:textId="77777777" w:rsidR="001731FF" w:rsidRPr="00484072" w:rsidRDefault="001731FF" w:rsidP="006146D5">
            <w:pPr>
              <w:jc w:val="center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 xml:space="preserve">  489,40</w:t>
            </w:r>
          </w:p>
        </w:tc>
      </w:tr>
      <w:tr w:rsidR="001731FF" w:rsidRPr="00484072" w14:paraId="198D9E0A" w14:textId="77777777" w:rsidTr="003C6A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97F996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77 - Pakiet 77 - Leki przeciwgrzybicze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4EE116" w14:textId="77777777" w:rsidR="001731FF" w:rsidRPr="00484072" w:rsidRDefault="001731FF" w:rsidP="006146D5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84072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311DCA8E" w14:textId="77777777" w:rsidR="001731FF" w:rsidRPr="00484072" w:rsidRDefault="001731FF" w:rsidP="006146D5">
            <w:pPr>
              <w:spacing w:line="276" w:lineRule="auto"/>
              <w:rPr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ul. Gen. Kazimierza Pułaskiego 9</w:t>
            </w:r>
          </w:p>
          <w:p w14:paraId="5EF080F3" w14:textId="77777777" w:rsidR="001731FF" w:rsidRPr="00484072" w:rsidRDefault="001731FF" w:rsidP="006146D5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lastRenderedPageBreak/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8FE289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lastRenderedPageBreak/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F29010" w14:textId="77777777" w:rsidR="001731FF" w:rsidRPr="00484072" w:rsidRDefault="001731FF" w:rsidP="006146D5">
            <w:pPr>
              <w:jc w:val="center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 xml:space="preserve">  500,00</w:t>
            </w:r>
          </w:p>
        </w:tc>
      </w:tr>
      <w:tr w:rsidR="001731FF" w:rsidRPr="00484072" w14:paraId="00233058" w14:textId="77777777" w:rsidTr="003C6A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F4B282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77 - Pakiet 77 - Leki przeciwgrzybicze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710D01" w14:textId="77777777" w:rsidR="001731FF" w:rsidRPr="00484072" w:rsidRDefault="001731FF" w:rsidP="006146D5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84072">
              <w:rPr>
                <w:b/>
                <w:bCs/>
                <w:sz w:val="20"/>
                <w:szCs w:val="20"/>
              </w:rPr>
              <w:t>Urtica Sp. z o.o.</w:t>
            </w:r>
          </w:p>
          <w:p w14:paraId="220CA8CC" w14:textId="53CAB5C9" w:rsidR="001731FF" w:rsidRPr="00484072" w:rsidRDefault="003C6A75" w:rsidP="006146D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1731FF" w:rsidRPr="00484072">
              <w:rPr>
                <w:sz w:val="20"/>
                <w:szCs w:val="20"/>
              </w:rPr>
              <w:t>Krzemieniecka 120</w:t>
            </w:r>
          </w:p>
          <w:p w14:paraId="5AB44DE2" w14:textId="77777777" w:rsidR="001731FF" w:rsidRPr="00484072" w:rsidRDefault="001731FF" w:rsidP="006146D5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54-640 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1CC4A5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1 - Cena - 406.05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B0DD36" w14:textId="77777777" w:rsidR="001731FF" w:rsidRPr="00484072" w:rsidRDefault="001731FF" w:rsidP="006146D5">
            <w:pPr>
              <w:jc w:val="center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 xml:space="preserve">  406,05</w:t>
            </w:r>
          </w:p>
        </w:tc>
      </w:tr>
      <w:tr w:rsidR="001731FF" w:rsidRPr="00484072" w14:paraId="16BE4A1B" w14:textId="77777777" w:rsidTr="003C6A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25DA2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78 - Pakiet 78 - Netupitantum + Palonosetroni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CEFC80" w14:textId="77777777" w:rsidR="001731FF" w:rsidRPr="00484072" w:rsidRDefault="001731FF" w:rsidP="006146D5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84072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49B98AE6" w14:textId="77777777" w:rsidR="001731FF" w:rsidRPr="00484072" w:rsidRDefault="001731FF" w:rsidP="006146D5">
            <w:pPr>
              <w:spacing w:line="276" w:lineRule="auto"/>
              <w:rPr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ul. Gen. Kazimierza Pułaskiego 9</w:t>
            </w:r>
          </w:p>
          <w:p w14:paraId="6E126F92" w14:textId="77777777" w:rsidR="001731FF" w:rsidRPr="00484072" w:rsidRDefault="001731FF" w:rsidP="006146D5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4F21F5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D69FD3" w14:textId="77777777" w:rsidR="001731FF" w:rsidRPr="00484072" w:rsidRDefault="001731FF" w:rsidP="006146D5">
            <w:pPr>
              <w:jc w:val="center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 xml:space="preserve">  500,00</w:t>
            </w:r>
          </w:p>
        </w:tc>
      </w:tr>
      <w:tr w:rsidR="001731FF" w:rsidRPr="00484072" w14:paraId="7F4D7941" w14:textId="77777777" w:rsidTr="003C6A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2DA961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78 - Pakiet 78 - Netupitantum + Palonosetroni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C7B139" w14:textId="77777777" w:rsidR="001731FF" w:rsidRPr="00484072" w:rsidRDefault="001731FF" w:rsidP="006146D5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84072">
              <w:rPr>
                <w:b/>
                <w:bCs/>
                <w:sz w:val="20"/>
                <w:szCs w:val="20"/>
              </w:rPr>
              <w:t>Asclepios S.A.</w:t>
            </w:r>
          </w:p>
          <w:p w14:paraId="36E6C062" w14:textId="66A30C45" w:rsidR="001731FF" w:rsidRPr="00484072" w:rsidRDefault="003C6A75" w:rsidP="006146D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1731FF" w:rsidRPr="00484072">
              <w:rPr>
                <w:sz w:val="20"/>
                <w:szCs w:val="20"/>
              </w:rPr>
              <w:t>Hubska 44</w:t>
            </w:r>
          </w:p>
          <w:p w14:paraId="4D6F4000" w14:textId="77777777" w:rsidR="001731FF" w:rsidRPr="00484072" w:rsidRDefault="001731FF" w:rsidP="006146D5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50-502 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F71605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1 - Cena - 483.95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148560" w14:textId="77777777" w:rsidR="001731FF" w:rsidRPr="00484072" w:rsidRDefault="001731FF" w:rsidP="006146D5">
            <w:pPr>
              <w:jc w:val="center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 xml:space="preserve">  483,95</w:t>
            </w:r>
          </w:p>
        </w:tc>
      </w:tr>
      <w:tr w:rsidR="001731FF" w:rsidRPr="00484072" w14:paraId="21372152" w14:textId="77777777" w:rsidTr="003C6A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31BA75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79 - Pakiet 79 - Doxorubicinum liposomanum pegylatum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CB007B" w14:textId="77777777" w:rsidR="001731FF" w:rsidRPr="00484072" w:rsidRDefault="001731FF" w:rsidP="006146D5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84072">
              <w:rPr>
                <w:b/>
                <w:bCs/>
                <w:sz w:val="20"/>
                <w:szCs w:val="20"/>
              </w:rPr>
              <w:t>Baxter Polska Sp. z o.o.</w:t>
            </w:r>
          </w:p>
          <w:p w14:paraId="46DE50B1" w14:textId="77777777" w:rsidR="001731FF" w:rsidRPr="00484072" w:rsidRDefault="001731FF" w:rsidP="006146D5">
            <w:pPr>
              <w:spacing w:line="276" w:lineRule="auto"/>
              <w:rPr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ul. Kruczkowskiego 8</w:t>
            </w:r>
          </w:p>
          <w:p w14:paraId="59CA6041" w14:textId="77777777" w:rsidR="001731FF" w:rsidRPr="00484072" w:rsidRDefault="001731FF" w:rsidP="006146D5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00-380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DB822B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1D7C51" w14:textId="77777777" w:rsidR="001731FF" w:rsidRPr="00484072" w:rsidRDefault="001731FF" w:rsidP="006146D5">
            <w:pPr>
              <w:jc w:val="center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 xml:space="preserve">  500,00</w:t>
            </w:r>
          </w:p>
        </w:tc>
      </w:tr>
      <w:tr w:rsidR="001731FF" w:rsidRPr="00484072" w14:paraId="33F7C04D" w14:textId="77777777" w:rsidTr="003C6A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05FDDC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80 - Pakiet 80 - Bevacizumabum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8CE2C" w14:textId="77777777" w:rsidR="001731FF" w:rsidRPr="00484072" w:rsidRDefault="001731FF" w:rsidP="006146D5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84072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713A1B03" w14:textId="1E70ECC3" w:rsidR="001731FF" w:rsidRPr="00484072" w:rsidRDefault="003C6A75" w:rsidP="006146D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1731FF" w:rsidRPr="00484072">
              <w:rPr>
                <w:sz w:val="20"/>
                <w:szCs w:val="20"/>
              </w:rPr>
              <w:t>Szopienicka 77</w:t>
            </w:r>
          </w:p>
          <w:p w14:paraId="5D2B48A9" w14:textId="77777777" w:rsidR="001731FF" w:rsidRPr="00484072" w:rsidRDefault="001731FF" w:rsidP="006146D5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40-431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8F5DEC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132177" w14:textId="77777777" w:rsidR="001731FF" w:rsidRPr="00484072" w:rsidRDefault="001731FF" w:rsidP="006146D5">
            <w:pPr>
              <w:jc w:val="center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 xml:space="preserve">  500,00</w:t>
            </w:r>
          </w:p>
        </w:tc>
      </w:tr>
      <w:tr w:rsidR="001731FF" w:rsidRPr="00484072" w14:paraId="7887ADEC" w14:textId="77777777" w:rsidTr="003C6A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991D5E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80 - Pakiet 80 - Bevacizumabum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087F5C" w14:textId="77777777" w:rsidR="001731FF" w:rsidRPr="00484072" w:rsidRDefault="001731FF" w:rsidP="006146D5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84072">
              <w:rPr>
                <w:b/>
                <w:bCs/>
                <w:sz w:val="20"/>
                <w:szCs w:val="20"/>
              </w:rPr>
              <w:t>Bialmed Sp. z o.o.</w:t>
            </w:r>
          </w:p>
          <w:p w14:paraId="6C0AA896" w14:textId="77777777" w:rsidR="001731FF" w:rsidRPr="00484072" w:rsidRDefault="001731FF" w:rsidP="006146D5">
            <w:pPr>
              <w:spacing w:line="276" w:lineRule="auto"/>
              <w:rPr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ul. Kazimierzowska 46/48/35</w:t>
            </w:r>
          </w:p>
          <w:p w14:paraId="6FF27D39" w14:textId="77777777" w:rsidR="001731FF" w:rsidRPr="00484072" w:rsidRDefault="001731FF" w:rsidP="006146D5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02-546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BAE1ED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1 - Cena - 493.55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7A226E" w14:textId="77777777" w:rsidR="001731FF" w:rsidRPr="00484072" w:rsidRDefault="001731FF" w:rsidP="006146D5">
            <w:pPr>
              <w:jc w:val="center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 xml:space="preserve">  493,55</w:t>
            </w:r>
          </w:p>
        </w:tc>
      </w:tr>
      <w:tr w:rsidR="001731FF" w:rsidRPr="00484072" w14:paraId="4BB5FBCB" w14:textId="77777777" w:rsidTr="003C6A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284062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80 - Pakiet 80 - Bevacizumabum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3A96A5" w14:textId="0BDC361E" w:rsidR="001731FF" w:rsidRPr="00484072" w:rsidRDefault="001731FF" w:rsidP="006146D5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84072">
              <w:rPr>
                <w:b/>
                <w:bCs/>
                <w:sz w:val="20"/>
                <w:szCs w:val="20"/>
              </w:rPr>
              <w:t>Tramco Sp</w:t>
            </w:r>
            <w:r w:rsidR="003C6A75">
              <w:rPr>
                <w:b/>
                <w:bCs/>
                <w:sz w:val="20"/>
                <w:szCs w:val="20"/>
              </w:rPr>
              <w:t>.</w:t>
            </w:r>
            <w:r w:rsidRPr="00484072">
              <w:rPr>
                <w:b/>
                <w:bCs/>
                <w:sz w:val="20"/>
                <w:szCs w:val="20"/>
              </w:rPr>
              <w:t xml:space="preserve"> z o.o.</w:t>
            </w:r>
          </w:p>
          <w:p w14:paraId="61B1DD67" w14:textId="1A14D792" w:rsidR="001731FF" w:rsidRPr="00484072" w:rsidRDefault="001731FF" w:rsidP="006146D5">
            <w:pPr>
              <w:spacing w:line="276" w:lineRule="auto"/>
              <w:rPr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Wolskie, ul.</w:t>
            </w:r>
            <w:r w:rsidR="003C6A75">
              <w:rPr>
                <w:sz w:val="20"/>
                <w:szCs w:val="20"/>
              </w:rPr>
              <w:t xml:space="preserve"> </w:t>
            </w:r>
            <w:r w:rsidRPr="00484072">
              <w:rPr>
                <w:sz w:val="20"/>
                <w:szCs w:val="20"/>
              </w:rPr>
              <w:t>Wolska 14</w:t>
            </w:r>
          </w:p>
          <w:p w14:paraId="7F87B1B9" w14:textId="77777777" w:rsidR="001731FF" w:rsidRPr="00484072" w:rsidRDefault="001731FF" w:rsidP="006146D5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05-860 Płochocin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BA0956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1 - Cena - 488.20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04D6EC" w14:textId="77777777" w:rsidR="001731FF" w:rsidRPr="00484072" w:rsidRDefault="001731FF" w:rsidP="006146D5">
            <w:pPr>
              <w:jc w:val="center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 xml:space="preserve">  488,20</w:t>
            </w:r>
          </w:p>
        </w:tc>
      </w:tr>
      <w:tr w:rsidR="001731FF" w:rsidRPr="00484072" w14:paraId="64871048" w14:textId="77777777" w:rsidTr="003C6A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896F58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80 - Pakiet 80 - Bevacizumabum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813937" w14:textId="77777777" w:rsidR="001731FF" w:rsidRPr="00484072" w:rsidRDefault="001731FF" w:rsidP="006146D5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84072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567CE04D" w14:textId="77777777" w:rsidR="001731FF" w:rsidRPr="00484072" w:rsidRDefault="001731FF" w:rsidP="006146D5">
            <w:pPr>
              <w:spacing w:line="276" w:lineRule="auto"/>
              <w:rPr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ul. Gen. Kazimierza Pułaskiego 9</w:t>
            </w:r>
          </w:p>
          <w:p w14:paraId="0FB5C46A" w14:textId="77777777" w:rsidR="001731FF" w:rsidRPr="00484072" w:rsidRDefault="001731FF" w:rsidP="006146D5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3CD333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1 - Cena - 485.85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7F2A4F" w14:textId="77777777" w:rsidR="001731FF" w:rsidRPr="00484072" w:rsidRDefault="001731FF" w:rsidP="006146D5">
            <w:pPr>
              <w:jc w:val="center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 xml:space="preserve">  485,85</w:t>
            </w:r>
          </w:p>
        </w:tc>
      </w:tr>
      <w:tr w:rsidR="001731FF" w:rsidRPr="00484072" w14:paraId="0429D334" w14:textId="77777777" w:rsidTr="003C6A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89677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80 - Pakiet 80 - Bevacizumabum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0113D2" w14:textId="77777777" w:rsidR="001731FF" w:rsidRPr="00484072" w:rsidRDefault="001731FF" w:rsidP="006146D5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84072">
              <w:rPr>
                <w:b/>
                <w:bCs/>
                <w:sz w:val="20"/>
                <w:szCs w:val="20"/>
              </w:rPr>
              <w:t>Urtica Sp. z o.o.</w:t>
            </w:r>
          </w:p>
          <w:p w14:paraId="376228CB" w14:textId="0379D080" w:rsidR="001731FF" w:rsidRPr="00484072" w:rsidRDefault="003C6A75" w:rsidP="006146D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1731FF" w:rsidRPr="00484072">
              <w:rPr>
                <w:sz w:val="20"/>
                <w:szCs w:val="20"/>
              </w:rPr>
              <w:t>Krzemieniecka 120</w:t>
            </w:r>
          </w:p>
          <w:p w14:paraId="4BC3D4DA" w14:textId="77777777" w:rsidR="001731FF" w:rsidRPr="00484072" w:rsidRDefault="001731FF" w:rsidP="006146D5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54-640 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C9989F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1 - Cena - 481.15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F0D50A" w14:textId="77777777" w:rsidR="001731FF" w:rsidRPr="00484072" w:rsidRDefault="001731FF" w:rsidP="006146D5">
            <w:pPr>
              <w:jc w:val="center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 xml:space="preserve">  481,15</w:t>
            </w:r>
          </w:p>
        </w:tc>
      </w:tr>
      <w:tr w:rsidR="001731FF" w:rsidRPr="00484072" w14:paraId="6CB1791C" w14:textId="77777777" w:rsidTr="003C6A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981B07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80 - Pakiet 80 - Bevacizumabum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51AAAC" w14:textId="192BDD44" w:rsidR="001731FF" w:rsidRPr="00484072" w:rsidRDefault="003C6A75" w:rsidP="006146D5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84072">
              <w:rPr>
                <w:b/>
                <w:bCs/>
                <w:sz w:val="20"/>
                <w:szCs w:val="20"/>
              </w:rPr>
              <w:t xml:space="preserve">Genesis Pharm </w:t>
            </w:r>
            <w:r w:rsidR="001731FF" w:rsidRPr="00484072">
              <w:rPr>
                <w:b/>
                <w:bCs/>
                <w:sz w:val="20"/>
                <w:szCs w:val="20"/>
              </w:rPr>
              <w:t xml:space="preserve">Sp. z o. o. Sp. </w:t>
            </w:r>
            <w:r>
              <w:rPr>
                <w:b/>
                <w:bCs/>
                <w:sz w:val="20"/>
                <w:szCs w:val="20"/>
              </w:rPr>
              <w:t>k</w:t>
            </w:r>
            <w:r w:rsidR="001731FF" w:rsidRPr="00484072">
              <w:rPr>
                <w:b/>
                <w:bCs/>
                <w:sz w:val="20"/>
                <w:szCs w:val="20"/>
              </w:rPr>
              <w:t>.</w:t>
            </w:r>
          </w:p>
          <w:p w14:paraId="110D34C5" w14:textId="702F47D2" w:rsidR="001731FF" w:rsidRPr="00484072" w:rsidRDefault="003C6A75" w:rsidP="006146D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1731FF" w:rsidRPr="00484072">
              <w:rPr>
                <w:sz w:val="20"/>
                <w:szCs w:val="20"/>
              </w:rPr>
              <w:t>Obywatelska 128/152</w:t>
            </w:r>
          </w:p>
          <w:p w14:paraId="42AE2A74" w14:textId="77777777" w:rsidR="001731FF" w:rsidRPr="00484072" w:rsidRDefault="001731FF" w:rsidP="006146D5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94-104 Łódź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9F8985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1 - Cena - 422.40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B83F1" w14:textId="77777777" w:rsidR="001731FF" w:rsidRPr="00484072" w:rsidRDefault="001731FF" w:rsidP="006146D5">
            <w:pPr>
              <w:jc w:val="center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 xml:space="preserve">  422,40</w:t>
            </w:r>
          </w:p>
        </w:tc>
      </w:tr>
      <w:tr w:rsidR="001731FF" w:rsidRPr="00484072" w14:paraId="177B3EA2" w14:textId="77777777" w:rsidTr="003C6A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8008BA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81 - Pakiet 81 - Darolutamid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DBB498" w14:textId="77777777" w:rsidR="001731FF" w:rsidRPr="00484072" w:rsidRDefault="001731FF" w:rsidP="006146D5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84072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10ABE9C9" w14:textId="7CD89438" w:rsidR="001731FF" w:rsidRPr="00484072" w:rsidRDefault="003C6A75" w:rsidP="006146D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1731FF" w:rsidRPr="00484072">
              <w:rPr>
                <w:sz w:val="20"/>
                <w:szCs w:val="20"/>
              </w:rPr>
              <w:t>Szopienicka 77</w:t>
            </w:r>
          </w:p>
          <w:p w14:paraId="2E349132" w14:textId="77777777" w:rsidR="001731FF" w:rsidRPr="00484072" w:rsidRDefault="001731FF" w:rsidP="006146D5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40-431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B30873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580316" w14:textId="77777777" w:rsidR="001731FF" w:rsidRPr="00484072" w:rsidRDefault="001731FF" w:rsidP="006146D5">
            <w:pPr>
              <w:jc w:val="center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 xml:space="preserve">  500,00</w:t>
            </w:r>
          </w:p>
        </w:tc>
      </w:tr>
      <w:tr w:rsidR="001731FF" w:rsidRPr="00484072" w14:paraId="69DD6BB2" w14:textId="77777777" w:rsidTr="003C6A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1E85F2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81 - Pakiet 81 - Darolutamid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057E7D" w14:textId="77777777" w:rsidR="001731FF" w:rsidRPr="00484072" w:rsidRDefault="001731FF" w:rsidP="006146D5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84072">
              <w:rPr>
                <w:b/>
                <w:bCs/>
                <w:sz w:val="20"/>
                <w:szCs w:val="20"/>
              </w:rPr>
              <w:t>Urtica Sp. z o.o.</w:t>
            </w:r>
          </w:p>
          <w:p w14:paraId="01D258B5" w14:textId="3581C06C" w:rsidR="001731FF" w:rsidRPr="00484072" w:rsidRDefault="003C6A75" w:rsidP="006146D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1731FF" w:rsidRPr="00484072">
              <w:rPr>
                <w:sz w:val="20"/>
                <w:szCs w:val="20"/>
              </w:rPr>
              <w:t>Krzemieniecka 120</w:t>
            </w:r>
          </w:p>
          <w:p w14:paraId="7DA1BC51" w14:textId="77777777" w:rsidR="001731FF" w:rsidRPr="00484072" w:rsidRDefault="001731FF" w:rsidP="006146D5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54-640 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C261D8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1 - Cena - 493.80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3073F5" w14:textId="77777777" w:rsidR="001731FF" w:rsidRPr="00484072" w:rsidRDefault="001731FF" w:rsidP="006146D5">
            <w:pPr>
              <w:jc w:val="center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 xml:space="preserve">  493,80</w:t>
            </w:r>
          </w:p>
        </w:tc>
      </w:tr>
      <w:tr w:rsidR="001731FF" w:rsidRPr="00484072" w14:paraId="1BAFB97D" w14:textId="77777777" w:rsidTr="003C6A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7988DE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82 - Pakiet 82 - Glicyna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849A7E" w14:textId="77777777" w:rsidR="001731FF" w:rsidRPr="00484072" w:rsidRDefault="001731FF" w:rsidP="006146D5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84072">
              <w:rPr>
                <w:b/>
                <w:bCs/>
                <w:sz w:val="20"/>
                <w:szCs w:val="20"/>
              </w:rPr>
              <w:t>Baxter Polska Sp. z o.o.</w:t>
            </w:r>
          </w:p>
          <w:p w14:paraId="4527B8B4" w14:textId="77777777" w:rsidR="001731FF" w:rsidRPr="00484072" w:rsidRDefault="001731FF" w:rsidP="006146D5">
            <w:pPr>
              <w:spacing w:line="276" w:lineRule="auto"/>
              <w:rPr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ul. Kruczkowskiego 8</w:t>
            </w:r>
          </w:p>
          <w:p w14:paraId="1FE59E92" w14:textId="77777777" w:rsidR="001731FF" w:rsidRPr="00484072" w:rsidRDefault="001731FF" w:rsidP="006146D5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00-380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00FDF6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BA5AE" w14:textId="77777777" w:rsidR="001731FF" w:rsidRPr="00484072" w:rsidRDefault="001731FF" w:rsidP="006146D5">
            <w:pPr>
              <w:jc w:val="center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 xml:space="preserve">  500,00</w:t>
            </w:r>
          </w:p>
        </w:tc>
      </w:tr>
      <w:tr w:rsidR="001731FF" w:rsidRPr="00484072" w14:paraId="6A81C4FF" w14:textId="77777777" w:rsidTr="003C6A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6BA982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83 - Pakiet 83 - Eravacyclinum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52A371" w14:textId="77777777" w:rsidR="001731FF" w:rsidRPr="00484072" w:rsidRDefault="001731FF" w:rsidP="006146D5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84072">
              <w:rPr>
                <w:b/>
                <w:bCs/>
                <w:sz w:val="20"/>
                <w:szCs w:val="20"/>
              </w:rPr>
              <w:t>Bialmed Sp. z o.o.</w:t>
            </w:r>
          </w:p>
          <w:p w14:paraId="1D54D6E8" w14:textId="77777777" w:rsidR="001731FF" w:rsidRPr="00484072" w:rsidRDefault="001731FF" w:rsidP="006146D5">
            <w:pPr>
              <w:spacing w:line="276" w:lineRule="auto"/>
              <w:rPr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ul. Kazimierzowska 46/48/35</w:t>
            </w:r>
          </w:p>
          <w:p w14:paraId="5AC5463D" w14:textId="77777777" w:rsidR="001731FF" w:rsidRPr="00484072" w:rsidRDefault="001731FF" w:rsidP="006146D5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02-546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2488B2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9CFC23" w14:textId="77777777" w:rsidR="001731FF" w:rsidRPr="00484072" w:rsidRDefault="001731FF" w:rsidP="006146D5">
            <w:pPr>
              <w:jc w:val="center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 xml:space="preserve">  500,00</w:t>
            </w:r>
          </w:p>
        </w:tc>
      </w:tr>
      <w:tr w:rsidR="001731FF" w:rsidRPr="00484072" w14:paraId="12DDFAC3" w14:textId="77777777" w:rsidTr="003C6A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6F5543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83 - Pakiet 83 - Eravacyclinum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26B106" w14:textId="77777777" w:rsidR="001731FF" w:rsidRPr="00484072" w:rsidRDefault="001731FF" w:rsidP="006146D5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84072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10620A2D" w14:textId="77777777" w:rsidR="001731FF" w:rsidRPr="00484072" w:rsidRDefault="001731FF" w:rsidP="006146D5">
            <w:pPr>
              <w:spacing w:line="276" w:lineRule="auto"/>
              <w:rPr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ul. Gen. Kazimierza Pułaskiego 9</w:t>
            </w:r>
          </w:p>
          <w:p w14:paraId="1C2D0F68" w14:textId="77777777" w:rsidR="001731FF" w:rsidRPr="00484072" w:rsidRDefault="001731FF" w:rsidP="006146D5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B4BEF5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1 - Cena - 499.55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0E7CFE" w14:textId="77777777" w:rsidR="001731FF" w:rsidRPr="00484072" w:rsidRDefault="001731FF" w:rsidP="006146D5">
            <w:pPr>
              <w:jc w:val="center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 xml:space="preserve">  499,55</w:t>
            </w:r>
          </w:p>
        </w:tc>
      </w:tr>
      <w:tr w:rsidR="001731FF" w:rsidRPr="00484072" w14:paraId="46643205" w14:textId="77777777" w:rsidTr="003C6A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E9C030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83 - Pakiet 83 - Eravacyclinum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7ED7DD" w14:textId="77777777" w:rsidR="001731FF" w:rsidRPr="00484072" w:rsidRDefault="001731FF" w:rsidP="006146D5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84072">
              <w:rPr>
                <w:b/>
                <w:bCs/>
                <w:sz w:val="20"/>
                <w:szCs w:val="20"/>
              </w:rPr>
              <w:t>Asclepios S.A.</w:t>
            </w:r>
          </w:p>
          <w:p w14:paraId="1F2C1EBE" w14:textId="7F0F7CDB" w:rsidR="001731FF" w:rsidRPr="00484072" w:rsidRDefault="003C6A75" w:rsidP="006146D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1731FF" w:rsidRPr="00484072">
              <w:rPr>
                <w:sz w:val="20"/>
                <w:szCs w:val="20"/>
              </w:rPr>
              <w:t>Hubska 44</w:t>
            </w:r>
          </w:p>
          <w:p w14:paraId="24554852" w14:textId="77777777" w:rsidR="001731FF" w:rsidRDefault="001731FF" w:rsidP="006146D5">
            <w:pPr>
              <w:spacing w:after="40" w:line="276" w:lineRule="auto"/>
              <w:rPr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50-502 Wrocław</w:t>
            </w:r>
          </w:p>
          <w:p w14:paraId="7AA41040" w14:textId="77777777" w:rsidR="003C6A75" w:rsidRPr="00484072" w:rsidRDefault="003C6A75" w:rsidP="006146D5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104E0E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1 - Cena - 495.70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8F2AA8" w14:textId="77777777" w:rsidR="001731FF" w:rsidRPr="00484072" w:rsidRDefault="001731FF" w:rsidP="006146D5">
            <w:pPr>
              <w:jc w:val="center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 xml:space="preserve">  495,70</w:t>
            </w:r>
          </w:p>
        </w:tc>
      </w:tr>
      <w:tr w:rsidR="001731FF" w:rsidRPr="00484072" w14:paraId="6BFAC2B7" w14:textId="77777777" w:rsidTr="003C6A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DFC322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 xml:space="preserve">84 - Pakiet 84 - </w:t>
            </w:r>
            <w:r w:rsidRPr="00484072">
              <w:rPr>
                <w:sz w:val="20"/>
                <w:szCs w:val="20"/>
              </w:rPr>
              <w:lastRenderedPageBreak/>
              <w:t>Natalizumabum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4DB69B" w14:textId="77777777" w:rsidR="001731FF" w:rsidRPr="00484072" w:rsidRDefault="001731FF" w:rsidP="006146D5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84072">
              <w:rPr>
                <w:b/>
                <w:bCs/>
                <w:sz w:val="20"/>
                <w:szCs w:val="20"/>
              </w:rPr>
              <w:lastRenderedPageBreak/>
              <w:t>Farmacol Logistyka Sp. z o.o.</w:t>
            </w:r>
          </w:p>
          <w:p w14:paraId="63634E8B" w14:textId="0008C3AA" w:rsidR="001731FF" w:rsidRPr="00484072" w:rsidRDefault="003C6A75" w:rsidP="006146D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ul. </w:t>
            </w:r>
            <w:r w:rsidR="001731FF" w:rsidRPr="00484072">
              <w:rPr>
                <w:sz w:val="20"/>
                <w:szCs w:val="20"/>
              </w:rPr>
              <w:t>Szopienicka 77</w:t>
            </w:r>
          </w:p>
          <w:p w14:paraId="73C91C9C" w14:textId="77777777" w:rsidR="001731FF" w:rsidRPr="00484072" w:rsidRDefault="001731FF" w:rsidP="006146D5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40-431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5B7F04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lastRenderedPageBreak/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247720" w14:textId="77777777" w:rsidR="001731FF" w:rsidRPr="00484072" w:rsidRDefault="001731FF" w:rsidP="006146D5">
            <w:pPr>
              <w:jc w:val="center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 xml:space="preserve">  500,00</w:t>
            </w:r>
          </w:p>
        </w:tc>
      </w:tr>
      <w:tr w:rsidR="001731FF" w:rsidRPr="00484072" w14:paraId="4C60689A" w14:textId="77777777" w:rsidTr="003C6A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0CDA40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85 - Pakiet 85 - Siponimodum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1D6ECB" w14:textId="77777777" w:rsidR="001731FF" w:rsidRPr="00484072" w:rsidRDefault="001731FF" w:rsidP="006146D5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84072">
              <w:rPr>
                <w:b/>
                <w:bCs/>
                <w:sz w:val="20"/>
                <w:szCs w:val="20"/>
              </w:rPr>
              <w:t>Urtica Sp. z o.o.</w:t>
            </w:r>
          </w:p>
          <w:p w14:paraId="6A30154B" w14:textId="27CE70F1" w:rsidR="001731FF" w:rsidRPr="00484072" w:rsidRDefault="003C6A75" w:rsidP="006146D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1731FF" w:rsidRPr="00484072">
              <w:rPr>
                <w:sz w:val="20"/>
                <w:szCs w:val="20"/>
              </w:rPr>
              <w:t>Krzemieniecka 120</w:t>
            </w:r>
          </w:p>
          <w:p w14:paraId="51ADDD40" w14:textId="77777777" w:rsidR="001731FF" w:rsidRPr="00484072" w:rsidRDefault="001731FF" w:rsidP="006146D5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54-640 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0DB585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F97DEB" w14:textId="77777777" w:rsidR="001731FF" w:rsidRPr="00484072" w:rsidRDefault="001731FF" w:rsidP="006146D5">
            <w:pPr>
              <w:jc w:val="center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 xml:space="preserve">  500,00</w:t>
            </w:r>
          </w:p>
        </w:tc>
      </w:tr>
      <w:tr w:rsidR="001731FF" w:rsidRPr="00484072" w14:paraId="3D2D20E8" w14:textId="77777777" w:rsidTr="003C6A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99B9AF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86 - Pakiet 86 - Leki XVI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752AF8" w14:textId="77777777" w:rsidR="001731FF" w:rsidRPr="00484072" w:rsidRDefault="001731FF" w:rsidP="006146D5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84072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6EFE2F01" w14:textId="77777777" w:rsidR="001731FF" w:rsidRPr="00484072" w:rsidRDefault="001731FF" w:rsidP="006146D5">
            <w:pPr>
              <w:spacing w:line="276" w:lineRule="auto"/>
              <w:rPr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ul. Gen. Kazimierza Pułaskiego 9</w:t>
            </w:r>
          </w:p>
          <w:p w14:paraId="285E1B12" w14:textId="77777777" w:rsidR="001731FF" w:rsidRPr="00484072" w:rsidRDefault="001731FF" w:rsidP="006146D5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4155FC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8C733A" w14:textId="77777777" w:rsidR="001731FF" w:rsidRPr="00484072" w:rsidRDefault="001731FF" w:rsidP="006146D5">
            <w:pPr>
              <w:jc w:val="center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 xml:space="preserve">  500,00</w:t>
            </w:r>
          </w:p>
        </w:tc>
      </w:tr>
      <w:tr w:rsidR="001731FF" w:rsidRPr="00484072" w14:paraId="4CA972B3" w14:textId="77777777" w:rsidTr="003C6A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543DE6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87 - Pakiet 87 - Witaminy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D75D52" w14:textId="77777777" w:rsidR="001731FF" w:rsidRPr="00484072" w:rsidRDefault="001731FF" w:rsidP="006146D5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84072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7223F88A" w14:textId="77777777" w:rsidR="001731FF" w:rsidRPr="00484072" w:rsidRDefault="001731FF" w:rsidP="006146D5">
            <w:pPr>
              <w:spacing w:line="276" w:lineRule="auto"/>
              <w:rPr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ul. Gen. Kazimierza Pułaskiego 9</w:t>
            </w:r>
          </w:p>
          <w:p w14:paraId="6902B998" w14:textId="77777777" w:rsidR="001731FF" w:rsidRPr="00484072" w:rsidRDefault="001731FF" w:rsidP="006146D5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96F8FA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DA52DB" w14:textId="77777777" w:rsidR="001731FF" w:rsidRPr="00484072" w:rsidRDefault="001731FF" w:rsidP="006146D5">
            <w:pPr>
              <w:jc w:val="center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 xml:space="preserve">  500,00</w:t>
            </w:r>
          </w:p>
        </w:tc>
      </w:tr>
      <w:tr w:rsidR="001731FF" w:rsidRPr="00484072" w14:paraId="69DCF78A" w14:textId="77777777" w:rsidTr="003C6A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A22063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88 - Pakiet 88 - Tenecteplasum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C123E6" w14:textId="77777777" w:rsidR="001731FF" w:rsidRPr="00484072" w:rsidRDefault="001731FF" w:rsidP="006146D5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84072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4D8AEF4B" w14:textId="736CD0EF" w:rsidR="001731FF" w:rsidRPr="00484072" w:rsidRDefault="003C6A75" w:rsidP="006146D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1731FF" w:rsidRPr="00484072">
              <w:rPr>
                <w:sz w:val="20"/>
                <w:szCs w:val="20"/>
              </w:rPr>
              <w:t>Szopienicka 77</w:t>
            </w:r>
          </w:p>
          <w:p w14:paraId="660AE7AF" w14:textId="77777777" w:rsidR="001731FF" w:rsidRPr="00484072" w:rsidRDefault="001731FF" w:rsidP="006146D5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40-431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6723CD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D559A5" w14:textId="77777777" w:rsidR="001731FF" w:rsidRPr="00484072" w:rsidRDefault="001731FF" w:rsidP="006146D5">
            <w:pPr>
              <w:jc w:val="center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 xml:space="preserve">  500,00</w:t>
            </w:r>
          </w:p>
        </w:tc>
      </w:tr>
      <w:tr w:rsidR="001731FF" w:rsidRPr="00484072" w14:paraId="67415FDD" w14:textId="77777777" w:rsidTr="003C6A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1158D9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88 - Pakiet 88 - Tenecteplasum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A765D" w14:textId="77777777" w:rsidR="001731FF" w:rsidRPr="00484072" w:rsidRDefault="001731FF" w:rsidP="006146D5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84072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43EBBF74" w14:textId="77777777" w:rsidR="001731FF" w:rsidRPr="00484072" w:rsidRDefault="001731FF" w:rsidP="006146D5">
            <w:pPr>
              <w:spacing w:line="276" w:lineRule="auto"/>
              <w:rPr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ul. Gen. Kazimierza Pułaskiego 9</w:t>
            </w:r>
          </w:p>
          <w:p w14:paraId="461C8DBF" w14:textId="77777777" w:rsidR="001731FF" w:rsidRPr="00484072" w:rsidRDefault="001731FF" w:rsidP="006146D5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76B29A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1 - Cena - 493.55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E8C18" w14:textId="77777777" w:rsidR="001731FF" w:rsidRPr="00484072" w:rsidRDefault="001731FF" w:rsidP="006146D5">
            <w:pPr>
              <w:jc w:val="center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 xml:space="preserve">  493,55</w:t>
            </w:r>
          </w:p>
        </w:tc>
      </w:tr>
      <w:tr w:rsidR="001731FF" w:rsidRPr="00484072" w14:paraId="595849AF" w14:textId="77777777" w:rsidTr="003C6A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0797E5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88 - Pakiet 88 - Tenecteplasum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5B1AA4" w14:textId="77777777" w:rsidR="001731FF" w:rsidRPr="00484072" w:rsidRDefault="001731FF" w:rsidP="006146D5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84072">
              <w:rPr>
                <w:b/>
                <w:bCs/>
                <w:sz w:val="20"/>
                <w:szCs w:val="20"/>
              </w:rPr>
              <w:t>Urtica Sp. z o.o.</w:t>
            </w:r>
          </w:p>
          <w:p w14:paraId="2A19AF04" w14:textId="7D769139" w:rsidR="001731FF" w:rsidRPr="00484072" w:rsidRDefault="003C6A75" w:rsidP="006146D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1731FF" w:rsidRPr="00484072">
              <w:rPr>
                <w:sz w:val="20"/>
                <w:szCs w:val="20"/>
              </w:rPr>
              <w:t>Krzemieniecka 120</w:t>
            </w:r>
          </w:p>
          <w:p w14:paraId="365BF117" w14:textId="77777777" w:rsidR="001731FF" w:rsidRPr="00484072" w:rsidRDefault="001731FF" w:rsidP="006146D5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54-640 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3CC185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1 - Cena - 482.10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D8CDB4" w14:textId="77777777" w:rsidR="001731FF" w:rsidRPr="00484072" w:rsidRDefault="001731FF" w:rsidP="006146D5">
            <w:pPr>
              <w:jc w:val="center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 xml:space="preserve">  482,10</w:t>
            </w:r>
          </w:p>
        </w:tc>
      </w:tr>
      <w:tr w:rsidR="001731FF" w:rsidRPr="00484072" w14:paraId="43F63368" w14:textId="77777777" w:rsidTr="003C6A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0F97E4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90 - Pakiet 90 - Methotrexate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42CD17" w14:textId="5ED4951E" w:rsidR="001731FF" w:rsidRPr="00484072" w:rsidRDefault="001731FF" w:rsidP="006146D5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84072">
              <w:rPr>
                <w:b/>
                <w:bCs/>
                <w:sz w:val="20"/>
                <w:szCs w:val="20"/>
              </w:rPr>
              <w:t>Tramco Sp</w:t>
            </w:r>
            <w:r w:rsidR="003C6A75">
              <w:rPr>
                <w:b/>
                <w:bCs/>
                <w:sz w:val="20"/>
                <w:szCs w:val="20"/>
              </w:rPr>
              <w:t>.</w:t>
            </w:r>
            <w:r w:rsidRPr="00484072">
              <w:rPr>
                <w:b/>
                <w:bCs/>
                <w:sz w:val="20"/>
                <w:szCs w:val="20"/>
              </w:rPr>
              <w:t xml:space="preserve"> z o.o.</w:t>
            </w:r>
          </w:p>
          <w:p w14:paraId="6DC294DD" w14:textId="1C697FF6" w:rsidR="001731FF" w:rsidRPr="00484072" w:rsidRDefault="001731FF" w:rsidP="006146D5">
            <w:pPr>
              <w:spacing w:line="276" w:lineRule="auto"/>
              <w:rPr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Wolskie, ul.</w:t>
            </w:r>
            <w:r w:rsidR="003C6A75">
              <w:rPr>
                <w:sz w:val="20"/>
                <w:szCs w:val="20"/>
              </w:rPr>
              <w:t xml:space="preserve"> </w:t>
            </w:r>
            <w:r w:rsidRPr="00484072">
              <w:rPr>
                <w:sz w:val="20"/>
                <w:szCs w:val="20"/>
              </w:rPr>
              <w:t>Wolska 14</w:t>
            </w:r>
          </w:p>
          <w:p w14:paraId="5CD5D440" w14:textId="77777777" w:rsidR="001731FF" w:rsidRPr="00484072" w:rsidRDefault="001731FF" w:rsidP="006146D5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05-860 Płochocin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3C7FBB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CF2AA" w14:textId="77777777" w:rsidR="001731FF" w:rsidRPr="00484072" w:rsidRDefault="001731FF" w:rsidP="006146D5">
            <w:pPr>
              <w:jc w:val="center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 xml:space="preserve">  500,00</w:t>
            </w:r>
          </w:p>
        </w:tc>
      </w:tr>
      <w:tr w:rsidR="001731FF" w:rsidRPr="00484072" w14:paraId="57519FE1" w14:textId="77777777" w:rsidTr="003C6A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1EF9D7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91 - Pakiet 91 - Oxaliplatinum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639DDF" w14:textId="165EAE9A" w:rsidR="001731FF" w:rsidRPr="00484072" w:rsidRDefault="001731FF" w:rsidP="006146D5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84072">
              <w:rPr>
                <w:b/>
                <w:bCs/>
                <w:sz w:val="20"/>
                <w:szCs w:val="20"/>
              </w:rPr>
              <w:t>Fresenius Kabi Polska Sp. z o.o.</w:t>
            </w:r>
          </w:p>
          <w:p w14:paraId="3AAC5C03" w14:textId="77777777" w:rsidR="001731FF" w:rsidRPr="00484072" w:rsidRDefault="001731FF" w:rsidP="006146D5">
            <w:pPr>
              <w:spacing w:line="276" w:lineRule="auto"/>
              <w:rPr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Al. Jerozolimskie 134</w:t>
            </w:r>
          </w:p>
          <w:p w14:paraId="0152BD6E" w14:textId="77777777" w:rsidR="001731FF" w:rsidRPr="00484072" w:rsidRDefault="001731FF" w:rsidP="006146D5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02-305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39CC5F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2472E" w14:textId="77777777" w:rsidR="001731FF" w:rsidRPr="00484072" w:rsidRDefault="001731FF" w:rsidP="006146D5">
            <w:pPr>
              <w:jc w:val="center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 xml:space="preserve">  500,00</w:t>
            </w:r>
          </w:p>
        </w:tc>
      </w:tr>
      <w:tr w:rsidR="001731FF" w:rsidRPr="00484072" w14:paraId="6F731B6C" w14:textId="77777777" w:rsidTr="003C6A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6F515A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91 - Pakiet 91 - Oxaliplatinum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90E8FF" w14:textId="77777777" w:rsidR="001731FF" w:rsidRPr="00484072" w:rsidRDefault="001731FF" w:rsidP="006146D5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84072">
              <w:rPr>
                <w:b/>
                <w:bCs/>
                <w:sz w:val="20"/>
                <w:szCs w:val="20"/>
              </w:rPr>
              <w:t>Asclepios S.A.</w:t>
            </w:r>
          </w:p>
          <w:p w14:paraId="10476FDB" w14:textId="55062636" w:rsidR="001731FF" w:rsidRPr="00484072" w:rsidRDefault="003C6A75" w:rsidP="006146D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1731FF" w:rsidRPr="00484072">
              <w:rPr>
                <w:sz w:val="20"/>
                <w:szCs w:val="20"/>
              </w:rPr>
              <w:t>Hubska 44</w:t>
            </w:r>
          </w:p>
          <w:p w14:paraId="1F9AE9A5" w14:textId="77777777" w:rsidR="001731FF" w:rsidRPr="00484072" w:rsidRDefault="001731FF" w:rsidP="006146D5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50-502 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02248E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1 - Cena - 487.95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410540" w14:textId="77777777" w:rsidR="001731FF" w:rsidRPr="00484072" w:rsidRDefault="001731FF" w:rsidP="006146D5">
            <w:pPr>
              <w:jc w:val="center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 xml:space="preserve">  487,95</w:t>
            </w:r>
          </w:p>
        </w:tc>
      </w:tr>
      <w:tr w:rsidR="001731FF" w:rsidRPr="00484072" w14:paraId="045F95F4" w14:textId="77777777" w:rsidTr="003C6A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F000C3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92 - Pakiet 92 - Toksyna Botulinowa II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59FC7F" w14:textId="77777777" w:rsidR="001731FF" w:rsidRPr="00484072" w:rsidRDefault="001731FF" w:rsidP="006146D5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84072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76389529" w14:textId="6C09496B" w:rsidR="001731FF" w:rsidRPr="00484072" w:rsidRDefault="003C6A75" w:rsidP="006146D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1731FF" w:rsidRPr="00484072">
              <w:rPr>
                <w:sz w:val="20"/>
                <w:szCs w:val="20"/>
              </w:rPr>
              <w:t>Szopienicka 77</w:t>
            </w:r>
          </w:p>
          <w:p w14:paraId="73BF3E00" w14:textId="77777777" w:rsidR="001731FF" w:rsidRPr="00484072" w:rsidRDefault="001731FF" w:rsidP="006146D5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40-431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BA8CCD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B83F42" w14:textId="77777777" w:rsidR="001731FF" w:rsidRPr="00484072" w:rsidRDefault="001731FF" w:rsidP="006146D5">
            <w:pPr>
              <w:jc w:val="center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 xml:space="preserve">  500,00</w:t>
            </w:r>
          </w:p>
        </w:tc>
      </w:tr>
      <w:tr w:rsidR="001731FF" w:rsidRPr="00484072" w14:paraId="19543BE8" w14:textId="77777777" w:rsidTr="003C6A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087659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92 - Pakiet 92 - Toksyna Botulinowa II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B123D2" w14:textId="77777777" w:rsidR="001731FF" w:rsidRPr="00484072" w:rsidRDefault="001731FF" w:rsidP="006146D5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84072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1BB83A49" w14:textId="77777777" w:rsidR="001731FF" w:rsidRPr="00484072" w:rsidRDefault="001731FF" w:rsidP="006146D5">
            <w:pPr>
              <w:spacing w:line="276" w:lineRule="auto"/>
              <w:rPr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ul. Gen. Kazimierza Pułaskiego 9</w:t>
            </w:r>
          </w:p>
          <w:p w14:paraId="05A0B3E7" w14:textId="77777777" w:rsidR="001731FF" w:rsidRPr="00484072" w:rsidRDefault="001731FF" w:rsidP="006146D5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224CEF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1 - Cena - 489.60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EE2027" w14:textId="77777777" w:rsidR="001731FF" w:rsidRPr="00484072" w:rsidRDefault="001731FF" w:rsidP="006146D5">
            <w:pPr>
              <w:jc w:val="center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 xml:space="preserve">  489,60</w:t>
            </w:r>
          </w:p>
        </w:tc>
      </w:tr>
      <w:tr w:rsidR="001731FF" w:rsidRPr="00484072" w14:paraId="10BA0D48" w14:textId="77777777" w:rsidTr="003C6A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AFA0D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92 - Pakiet 92 - Toksyna Botulinowa II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A7A0D9" w14:textId="77777777" w:rsidR="001731FF" w:rsidRPr="00484072" w:rsidRDefault="001731FF" w:rsidP="006146D5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84072">
              <w:rPr>
                <w:b/>
                <w:bCs/>
                <w:sz w:val="20"/>
                <w:szCs w:val="20"/>
              </w:rPr>
              <w:t>Urtica Sp. z o.o.</w:t>
            </w:r>
          </w:p>
          <w:p w14:paraId="36D27801" w14:textId="5A01B8B3" w:rsidR="001731FF" w:rsidRPr="00484072" w:rsidRDefault="003C6A75" w:rsidP="006146D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1731FF" w:rsidRPr="00484072">
              <w:rPr>
                <w:sz w:val="20"/>
                <w:szCs w:val="20"/>
              </w:rPr>
              <w:t>Krzemieniecka 120</w:t>
            </w:r>
          </w:p>
          <w:p w14:paraId="435289AB" w14:textId="77777777" w:rsidR="001731FF" w:rsidRPr="00484072" w:rsidRDefault="001731FF" w:rsidP="006146D5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54-640 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782DA7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1 - Cena - 489.10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7C32EA" w14:textId="77777777" w:rsidR="001731FF" w:rsidRPr="00484072" w:rsidRDefault="001731FF" w:rsidP="006146D5">
            <w:pPr>
              <w:jc w:val="center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 xml:space="preserve">  489,10</w:t>
            </w:r>
          </w:p>
        </w:tc>
      </w:tr>
      <w:tr w:rsidR="001731FF" w:rsidRPr="00484072" w14:paraId="35F3A0F9" w14:textId="77777777" w:rsidTr="003C6A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9C4791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92 - Pakiet 92 - Toksyna Botulinowa II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72594C" w14:textId="062C8DA7" w:rsidR="001731FF" w:rsidRPr="00484072" w:rsidRDefault="003C6A75" w:rsidP="006146D5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84072">
              <w:rPr>
                <w:b/>
                <w:bCs/>
                <w:sz w:val="20"/>
                <w:szCs w:val="20"/>
              </w:rPr>
              <w:t xml:space="preserve">Centrala Farmaceutyczna </w:t>
            </w:r>
            <w:r w:rsidR="001731FF" w:rsidRPr="00484072">
              <w:rPr>
                <w:b/>
                <w:bCs/>
                <w:sz w:val="20"/>
                <w:szCs w:val="20"/>
              </w:rPr>
              <w:t>CEFARM S</w:t>
            </w:r>
            <w:r>
              <w:rPr>
                <w:b/>
                <w:bCs/>
                <w:sz w:val="20"/>
                <w:szCs w:val="20"/>
              </w:rPr>
              <w:t>.</w:t>
            </w:r>
            <w:r w:rsidR="001731FF" w:rsidRPr="00484072">
              <w:rPr>
                <w:b/>
                <w:bCs/>
                <w:sz w:val="20"/>
                <w:szCs w:val="20"/>
              </w:rPr>
              <w:t>A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  <w:p w14:paraId="17D8875D" w14:textId="545D4B95" w:rsidR="001731FF" w:rsidRPr="00484072" w:rsidRDefault="003C6A75" w:rsidP="006146D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</w:t>
            </w:r>
            <w:r w:rsidR="001731FF" w:rsidRPr="00484072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</w:t>
            </w:r>
            <w:r w:rsidRPr="00484072">
              <w:rPr>
                <w:sz w:val="20"/>
                <w:szCs w:val="20"/>
              </w:rPr>
              <w:t xml:space="preserve">Jana Kazimierza </w:t>
            </w:r>
            <w:r w:rsidR="001731FF" w:rsidRPr="00484072">
              <w:rPr>
                <w:sz w:val="20"/>
                <w:szCs w:val="20"/>
              </w:rPr>
              <w:t>16</w:t>
            </w:r>
          </w:p>
          <w:p w14:paraId="68CDAA96" w14:textId="77777777" w:rsidR="001731FF" w:rsidRPr="00484072" w:rsidRDefault="001731FF" w:rsidP="006146D5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01-248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16385A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1 - Cena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7C91D7" w14:textId="77777777" w:rsidR="001731FF" w:rsidRPr="00484072" w:rsidRDefault="001731FF" w:rsidP="006146D5">
            <w:pPr>
              <w:jc w:val="center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 xml:space="preserve">  0,00</w:t>
            </w:r>
          </w:p>
        </w:tc>
      </w:tr>
      <w:tr w:rsidR="001731FF" w:rsidRPr="00484072" w14:paraId="715D5417" w14:textId="77777777" w:rsidTr="003C6A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734F51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93 - Pakiet 93 - Betamethasoni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B6AE9F" w14:textId="77777777" w:rsidR="001731FF" w:rsidRPr="00484072" w:rsidRDefault="001731FF" w:rsidP="006146D5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84072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6355B538" w14:textId="77777777" w:rsidR="001731FF" w:rsidRPr="00484072" w:rsidRDefault="001731FF" w:rsidP="006146D5">
            <w:pPr>
              <w:spacing w:line="276" w:lineRule="auto"/>
              <w:rPr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ul. Gen. Kazimierza Pułaskiego 9</w:t>
            </w:r>
          </w:p>
          <w:p w14:paraId="6A160CAB" w14:textId="77777777" w:rsidR="001731FF" w:rsidRPr="00484072" w:rsidRDefault="001731FF" w:rsidP="006146D5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F0E877" w14:textId="77777777" w:rsidR="001731FF" w:rsidRPr="00484072" w:rsidRDefault="001731FF" w:rsidP="006146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131019" w14:textId="77777777" w:rsidR="001731FF" w:rsidRPr="00484072" w:rsidRDefault="001731FF" w:rsidP="006146D5">
            <w:pPr>
              <w:jc w:val="center"/>
              <w:rPr>
                <w:color w:val="000000"/>
                <w:sz w:val="20"/>
                <w:szCs w:val="20"/>
              </w:rPr>
            </w:pPr>
            <w:r w:rsidRPr="00484072">
              <w:rPr>
                <w:sz w:val="20"/>
                <w:szCs w:val="20"/>
              </w:rPr>
              <w:t xml:space="preserve">  500,00</w:t>
            </w:r>
          </w:p>
        </w:tc>
      </w:tr>
      <w:bookmarkEnd w:id="0"/>
    </w:tbl>
    <w:p w14:paraId="723F2C90" w14:textId="1A297331" w:rsidR="008642B3" w:rsidRPr="00527E5B" w:rsidRDefault="008642B3" w:rsidP="00B36EDA">
      <w:pPr>
        <w:ind w:right="-425"/>
        <w:jc w:val="right"/>
        <w:rPr>
          <w:vertAlign w:val="superscript"/>
        </w:rPr>
      </w:pPr>
    </w:p>
    <w:sectPr w:rsidR="008642B3" w:rsidRPr="00527E5B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E05097" w14:textId="77777777" w:rsidR="00D7647B" w:rsidRDefault="00D7647B">
      <w:r>
        <w:separator/>
      </w:r>
    </w:p>
  </w:endnote>
  <w:endnote w:type="continuationSeparator" w:id="0">
    <w:p w14:paraId="193F4F6A" w14:textId="77777777" w:rsidR="00D7647B" w:rsidRDefault="00D764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045BBD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73A0F3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FF24459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C34DB67" w14:textId="0373A7D6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4DDC72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D34A4B" w14:textId="77777777" w:rsidR="00D7647B" w:rsidRDefault="00D7647B">
      <w:r>
        <w:separator/>
      </w:r>
    </w:p>
  </w:footnote>
  <w:footnote w:type="continuationSeparator" w:id="0">
    <w:p w14:paraId="204BB7F8" w14:textId="77777777" w:rsidR="00D7647B" w:rsidRDefault="00D764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3EF745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CBF1DA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75CA36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7647B"/>
    <w:rsid w:val="00022322"/>
    <w:rsid w:val="00042497"/>
    <w:rsid w:val="000C1E6F"/>
    <w:rsid w:val="000E4E56"/>
    <w:rsid w:val="001731FF"/>
    <w:rsid w:val="001A1468"/>
    <w:rsid w:val="001B7815"/>
    <w:rsid w:val="00211A34"/>
    <w:rsid w:val="002B1E4F"/>
    <w:rsid w:val="002B6761"/>
    <w:rsid w:val="003445A0"/>
    <w:rsid w:val="003A0AFC"/>
    <w:rsid w:val="003C6A75"/>
    <w:rsid w:val="003D611C"/>
    <w:rsid w:val="0042163A"/>
    <w:rsid w:val="00431C0B"/>
    <w:rsid w:val="00437CAD"/>
    <w:rsid w:val="004657DA"/>
    <w:rsid w:val="00484072"/>
    <w:rsid w:val="004B2665"/>
    <w:rsid w:val="004C3459"/>
    <w:rsid w:val="004E324A"/>
    <w:rsid w:val="004E7234"/>
    <w:rsid w:val="00527E5B"/>
    <w:rsid w:val="0054734E"/>
    <w:rsid w:val="00596EA3"/>
    <w:rsid w:val="00596FD7"/>
    <w:rsid w:val="005E5BFF"/>
    <w:rsid w:val="00607F9B"/>
    <w:rsid w:val="00644DCB"/>
    <w:rsid w:val="00657C1E"/>
    <w:rsid w:val="006E0092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802C0"/>
    <w:rsid w:val="00A91321"/>
    <w:rsid w:val="00AA02AC"/>
    <w:rsid w:val="00B32D12"/>
    <w:rsid w:val="00B36EDA"/>
    <w:rsid w:val="00B464D3"/>
    <w:rsid w:val="00B8185B"/>
    <w:rsid w:val="00BC6F7F"/>
    <w:rsid w:val="00BD2174"/>
    <w:rsid w:val="00C06666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7647B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4D9610F"/>
  <w15:chartTrackingRefBased/>
  <w15:docId w15:val="{E096A537-04C3-4873-8E51-446A1E3DB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40</TotalTime>
  <Pages>20</Pages>
  <Words>5411</Words>
  <Characters>28380</Characters>
  <Application>Microsoft Office Word</Application>
  <DocSecurity>0</DocSecurity>
  <Lines>236</Lines>
  <Paragraphs>67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33724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dc:description/>
  <cp:lastModifiedBy>Monika Dziubdziela</cp:lastModifiedBy>
  <cp:revision>4</cp:revision>
  <cp:lastPrinted>2025-08-13T11:11:00Z</cp:lastPrinted>
  <dcterms:created xsi:type="dcterms:W3CDTF">2025-08-13T10:22:00Z</dcterms:created>
  <dcterms:modified xsi:type="dcterms:W3CDTF">2025-08-21T09:48:00Z</dcterms:modified>
</cp:coreProperties>
</file>