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7F469" w14:textId="77777777" w:rsidR="00FB7F50" w:rsidRPr="00EA6AE5" w:rsidRDefault="0090424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A6AE5">
        <w:rPr>
          <w:rFonts w:ascii="Verdana" w:hAnsi="Verdana"/>
          <w:sz w:val="18"/>
          <w:szCs w:val="18"/>
        </w:rPr>
        <w:t>Kraków</w:t>
      </w:r>
      <w:r w:rsidR="00FB7F50" w:rsidRPr="00EA6AE5">
        <w:rPr>
          <w:rFonts w:ascii="Verdana" w:hAnsi="Verdana"/>
          <w:sz w:val="18"/>
          <w:szCs w:val="18"/>
        </w:rPr>
        <w:t xml:space="preserve"> dnia: </w:t>
      </w:r>
      <w:r w:rsidRPr="00EA6AE5">
        <w:rPr>
          <w:rFonts w:ascii="Verdana" w:hAnsi="Verdana"/>
          <w:sz w:val="18"/>
          <w:szCs w:val="18"/>
        </w:rPr>
        <w:t>2025-08-21</w:t>
      </w:r>
    </w:p>
    <w:p w14:paraId="12C832B8" w14:textId="77777777" w:rsidR="00FB7F50" w:rsidRPr="00EA6AE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254E76C4" w14:textId="77777777" w:rsidR="00904243" w:rsidRPr="00EA6AE5" w:rsidRDefault="009042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A6AE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E2F0057" w14:textId="77777777" w:rsidR="00904243" w:rsidRPr="00EA6AE5" w:rsidRDefault="009042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A6AE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C2CD9DA" w14:textId="77777777" w:rsidR="00FB7F50" w:rsidRPr="00EA6AE5" w:rsidRDefault="009042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A6AE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FAE6EA3" w14:textId="77777777" w:rsidR="00FB7F50" w:rsidRPr="00EA6AE5" w:rsidRDefault="00904243" w:rsidP="00FB7F50">
      <w:pPr>
        <w:rPr>
          <w:rFonts w:ascii="Verdana" w:hAnsi="Verdana"/>
          <w:sz w:val="18"/>
          <w:szCs w:val="18"/>
        </w:rPr>
      </w:pPr>
      <w:r w:rsidRPr="00EA6AE5">
        <w:rPr>
          <w:rFonts w:ascii="Verdana" w:hAnsi="Verdana"/>
          <w:sz w:val="18"/>
          <w:szCs w:val="18"/>
        </w:rPr>
        <w:t>Al. Mickiewicza</w:t>
      </w:r>
      <w:r w:rsidR="00FB7F50" w:rsidRPr="00EA6AE5">
        <w:rPr>
          <w:rFonts w:ascii="Verdana" w:hAnsi="Verdana"/>
          <w:sz w:val="18"/>
          <w:szCs w:val="18"/>
        </w:rPr>
        <w:t xml:space="preserve"> </w:t>
      </w:r>
      <w:r w:rsidRPr="00EA6AE5">
        <w:rPr>
          <w:rFonts w:ascii="Verdana" w:hAnsi="Verdana"/>
          <w:sz w:val="18"/>
          <w:szCs w:val="18"/>
        </w:rPr>
        <w:t>30</w:t>
      </w:r>
    </w:p>
    <w:p w14:paraId="41D75987" w14:textId="77777777" w:rsidR="00FB7F50" w:rsidRPr="00EA6AE5" w:rsidRDefault="00904243" w:rsidP="00FB7F50">
      <w:pPr>
        <w:rPr>
          <w:rFonts w:ascii="Verdana" w:hAnsi="Verdana"/>
          <w:sz w:val="18"/>
          <w:szCs w:val="18"/>
        </w:rPr>
      </w:pPr>
      <w:r w:rsidRPr="00EA6AE5">
        <w:rPr>
          <w:rFonts w:ascii="Verdana" w:hAnsi="Verdana"/>
          <w:sz w:val="18"/>
          <w:szCs w:val="18"/>
        </w:rPr>
        <w:t>30-059</w:t>
      </w:r>
      <w:r w:rsidR="00FB7F50" w:rsidRPr="00EA6AE5">
        <w:rPr>
          <w:rFonts w:ascii="Verdana" w:hAnsi="Verdana"/>
          <w:sz w:val="18"/>
          <w:szCs w:val="18"/>
        </w:rPr>
        <w:t xml:space="preserve"> </w:t>
      </w:r>
      <w:r w:rsidRPr="00EA6AE5">
        <w:rPr>
          <w:rFonts w:ascii="Verdana" w:hAnsi="Verdana"/>
          <w:sz w:val="18"/>
          <w:szCs w:val="18"/>
        </w:rPr>
        <w:t>Kraków</w:t>
      </w:r>
    </w:p>
    <w:p w14:paraId="7D92629C" w14:textId="77777777" w:rsidR="008642B3" w:rsidRPr="00EA6AE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A6AE5">
        <w:rPr>
          <w:rFonts w:ascii="Verdana" w:hAnsi="Verdana"/>
          <w:sz w:val="18"/>
          <w:szCs w:val="18"/>
        </w:rPr>
        <w:t>OGŁOSZENIE</w:t>
      </w:r>
    </w:p>
    <w:p w14:paraId="73DE0151" w14:textId="77777777" w:rsidR="008642B3" w:rsidRPr="00EA6AE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A6AE5">
        <w:rPr>
          <w:rFonts w:ascii="Verdana" w:hAnsi="Verdana"/>
          <w:b/>
          <w:sz w:val="18"/>
          <w:szCs w:val="18"/>
        </w:rPr>
        <w:t xml:space="preserve">o </w:t>
      </w:r>
      <w:r w:rsidR="0054734E" w:rsidRPr="00EA6AE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04243" w:rsidRPr="00EA6AE5" w14:paraId="560E5D2C" w14:textId="77777777" w:rsidTr="000E617D">
        <w:trPr>
          <w:trHeight w:val="638"/>
        </w:trPr>
        <w:tc>
          <w:tcPr>
            <w:tcW w:w="959" w:type="dxa"/>
          </w:tcPr>
          <w:p w14:paraId="26E56A00" w14:textId="77777777" w:rsidR="00904243" w:rsidRPr="00EA6AE5" w:rsidRDefault="00904243" w:rsidP="000E617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A6AE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A20594B" w14:textId="77777777" w:rsidR="00904243" w:rsidRPr="00EA6AE5" w:rsidRDefault="00904243" w:rsidP="000E617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A6AE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EA6AE5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EA6AE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A6AE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/>
                <w:sz w:val="18"/>
                <w:szCs w:val="18"/>
              </w:rPr>
              <w:t>pn.</w:t>
            </w:r>
            <w:r w:rsidRPr="00EA6AE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A6AE5">
              <w:rPr>
                <w:rFonts w:ascii="Verdana" w:hAnsi="Verdana"/>
                <w:b/>
                <w:bCs/>
                <w:sz w:val="18"/>
                <w:szCs w:val="18"/>
              </w:rPr>
              <w:t>realizacja usługi audio-video - przygotowanie transmisji internetowych z wydarzeń o charakterze popularnonaukowym - DE-dzo.272-296/25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A6AE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A6AE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/>
                <w:b/>
                <w:sz w:val="18"/>
                <w:szCs w:val="18"/>
              </w:rPr>
              <w:t>DE-dzo.272-296/25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0195367" w14:textId="77777777" w:rsidR="008642B3" w:rsidRPr="00EA6AE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A6AE5">
        <w:rPr>
          <w:rFonts w:ascii="Verdana" w:hAnsi="Verdana"/>
          <w:sz w:val="18"/>
          <w:szCs w:val="18"/>
        </w:rPr>
        <w:t xml:space="preserve">Zamawiający, </w:t>
      </w:r>
      <w:r w:rsidR="00CC324B" w:rsidRPr="00EA6AE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A6AE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A6AE5">
        <w:rPr>
          <w:rFonts w:ascii="Verdana" w:hAnsi="Verdana"/>
          <w:sz w:val="18"/>
          <w:szCs w:val="18"/>
        </w:rPr>
        <w:t xml:space="preserve">ust. 1 pkt. 1 i </w:t>
      </w:r>
      <w:r w:rsidRPr="00EA6AE5">
        <w:rPr>
          <w:rFonts w:ascii="Verdana" w:hAnsi="Verdana"/>
          <w:sz w:val="18"/>
          <w:szCs w:val="18"/>
        </w:rPr>
        <w:t xml:space="preserve">ust. </w:t>
      </w:r>
      <w:r w:rsidR="00A17CDB" w:rsidRPr="00EA6AE5">
        <w:rPr>
          <w:rFonts w:ascii="Verdana" w:hAnsi="Verdana"/>
          <w:sz w:val="18"/>
          <w:szCs w:val="18"/>
        </w:rPr>
        <w:t>2</w:t>
      </w:r>
      <w:r w:rsidRPr="00EA6AE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A6AE5">
        <w:rPr>
          <w:rFonts w:ascii="Verdana" w:hAnsi="Verdana"/>
          <w:sz w:val="18"/>
          <w:szCs w:val="18"/>
        </w:rPr>
        <w:t xml:space="preserve"> </w:t>
      </w:r>
      <w:r w:rsidR="00CC1A8E" w:rsidRPr="00EA6AE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A6AE5">
        <w:rPr>
          <w:rFonts w:ascii="Verdana" w:hAnsi="Verdana"/>
          <w:sz w:val="18"/>
          <w:szCs w:val="18"/>
        </w:rPr>
        <w:t>t.j</w:t>
      </w:r>
      <w:proofErr w:type="spellEnd"/>
      <w:r w:rsidR="00CC1A8E" w:rsidRPr="00EA6AE5">
        <w:rPr>
          <w:rFonts w:ascii="Verdana" w:hAnsi="Verdana"/>
          <w:sz w:val="18"/>
          <w:szCs w:val="18"/>
        </w:rPr>
        <w:t xml:space="preserve">. ze zm.) </w:t>
      </w:r>
      <w:r w:rsidRPr="00EA6AE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A6AE5">
        <w:rPr>
          <w:rFonts w:ascii="Verdana" w:hAnsi="Verdana"/>
          <w:sz w:val="18"/>
          <w:szCs w:val="18"/>
        </w:rPr>
        <w:t>Pzp</w:t>
      </w:r>
      <w:proofErr w:type="spellEnd"/>
      <w:r w:rsidRPr="00EA6AE5">
        <w:rPr>
          <w:rFonts w:ascii="Verdana" w:hAnsi="Verdana"/>
          <w:sz w:val="18"/>
          <w:szCs w:val="18"/>
        </w:rPr>
        <w:t>”</w:t>
      </w:r>
      <w:r w:rsidR="00D26ED6" w:rsidRPr="00EA6AE5">
        <w:rPr>
          <w:rFonts w:ascii="Verdana" w:hAnsi="Verdana"/>
          <w:sz w:val="18"/>
          <w:szCs w:val="18"/>
        </w:rPr>
        <w:t xml:space="preserve">, </w:t>
      </w:r>
      <w:r w:rsidRPr="00EA6AE5">
        <w:rPr>
          <w:rFonts w:ascii="Verdana" w:hAnsi="Verdana"/>
          <w:sz w:val="18"/>
          <w:szCs w:val="18"/>
        </w:rPr>
        <w:t>informuje</w:t>
      </w:r>
      <w:r w:rsidR="00D26ED6" w:rsidRPr="00EA6AE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A6AE5">
        <w:rPr>
          <w:rFonts w:ascii="Verdana" w:hAnsi="Verdana"/>
          <w:sz w:val="18"/>
          <w:szCs w:val="18"/>
        </w:rPr>
        <w:t>najkorzystniejsz</w:t>
      </w:r>
      <w:r w:rsidR="00D26ED6" w:rsidRPr="00EA6AE5">
        <w:rPr>
          <w:rFonts w:ascii="Verdana" w:hAnsi="Verdana"/>
          <w:sz w:val="18"/>
          <w:szCs w:val="18"/>
        </w:rPr>
        <w:t xml:space="preserve">a wybrana została </w:t>
      </w:r>
      <w:r w:rsidR="00756CDA" w:rsidRPr="00EA6AE5">
        <w:rPr>
          <w:rFonts w:ascii="Verdana" w:hAnsi="Verdana"/>
          <w:sz w:val="18"/>
          <w:szCs w:val="18"/>
        </w:rPr>
        <w:t>ofer</w:t>
      </w:r>
      <w:r w:rsidR="00D26ED6" w:rsidRPr="00EA6AE5">
        <w:rPr>
          <w:rFonts w:ascii="Verdana" w:hAnsi="Verdana"/>
          <w:sz w:val="18"/>
          <w:szCs w:val="18"/>
        </w:rPr>
        <w:t>t</w:t>
      </w:r>
      <w:r w:rsidR="009F0E5C" w:rsidRPr="00EA6AE5">
        <w:rPr>
          <w:rFonts w:ascii="Verdana" w:hAnsi="Verdana"/>
          <w:sz w:val="18"/>
          <w:szCs w:val="18"/>
        </w:rPr>
        <w:t>a</w:t>
      </w:r>
      <w:r w:rsidR="00D26ED6" w:rsidRPr="00EA6AE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4243" w:rsidRPr="00EA6AE5" w14:paraId="779FC9EE" w14:textId="77777777" w:rsidTr="000E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6A157E7" w14:textId="77777777" w:rsidR="00904243" w:rsidRPr="00EA6AE5" w:rsidRDefault="00904243" w:rsidP="000E617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A6AE5">
              <w:rPr>
                <w:rFonts w:ascii="Verdana" w:hAnsi="Verdana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EA6AE5">
              <w:rPr>
                <w:rFonts w:ascii="Verdana" w:hAnsi="Verdana"/>
                <w:b/>
                <w:sz w:val="18"/>
                <w:szCs w:val="18"/>
              </w:rPr>
              <w:t>Aimart</w:t>
            </w:r>
            <w:proofErr w:type="spellEnd"/>
            <w:r w:rsidRPr="00EA6AE5">
              <w:rPr>
                <w:rFonts w:ascii="Verdana" w:hAnsi="Verdana"/>
                <w:b/>
                <w:sz w:val="18"/>
                <w:szCs w:val="18"/>
              </w:rPr>
              <w:t xml:space="preserve"> Lech </w:t>
            </w:r>
            <w:proofErr w:type="spellStart"/>
            <w:r w:rsidRPr="00EA6AE5">
              <w:rPr>
                <w:rFonts w:ascii="Verdana" w:hAnsi="Verdana"/>
                <w:b/>
                <w:sz w:val="18"/>
                <w:szCs w:val="18"/>
              </w:rPr>
              <w:t>Wilczaszek</w:t>
            </w:r>
            <w:proofErr w:type="spellEnd"/>
          </w:p>
          <w:p w14:paraId="56B62FAE" w14:textId="77777777" w:rsidR="00904243" w:rsidRPr="00EA6AE5" w:rsidRDefault="00904243" w:rsidP="000E617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A6AE5">
              <w:rPr>
                <w:rFonts w:ascii="Verdana" w:hAnsi="Verdana"/>
                <w:bCs/>
                <w:sz w:val="18"/>
                <w:szCs w:val="18"/>
              </w:rPr>
              <w:t>Glinki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>79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>/131</w:t>
            </w:r>
          </w:p>
          <w:p w14:paraId="265009DE" w14:textId="77777777" w:rsidR="00904243" w:rsidRPr="00EA6AE5" w:rsidRDefault="00904243" w:rsidP="000E617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A6AE5">
              <w:rPr>
                <w:rFonts w:ascii="Verdana" w:hAnsi="Verdana"/>
                <w:bCs/>
                <w:sz w:val="18"/>
                <w:szCs w:val="18"/>
              </w:rPr>
              <w:t>85-861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>Bydgoszcz</w:t>
            </w:r>
          </w:p>
          <w:p w14:paraId="33695FC2" w14:textId="60AEC6BF" w:rsidR="00904243" w:rsidRPr="00EA6AE5" w:rsidRDefault="00904243" w:rsidP="000E617D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C8B6E6A" w14:textId="77777777" w:rsidR="00904243" w:rsidRPr="00EA6AE5" w:rsidRDefault="00904243" w:rsidP="000E617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A6AE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EA6AE5">
              <w:rPr>
                <w:rFonts w:ascii="Verdana" w:hAnsi="Verdana"/>
                <w:b/>
                <w:sz w:val="18"/>
                <w:szCs w:val="18"/>
              </w:rPr>
              <w:t>25 461.00 zł</w:t>
            </w:r>
            <w:r w:rsidRPr="00EA6AE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C17C9A6" w14:textId="74B0DD11" w:rsidR="00904243" w:rsidRPr="00EA6AE5" w:rsidRDefault="00904243" w:rsidP="000E617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A6AE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A6AE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EA6AE5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EA6AE5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EA6AE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812AD7D" w14:textId="77777777" w:rsidR="003A0AFC" w:rsidRPr="00EA6AE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A6AE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1843"/>
        <w:gridCol w:w="1843"/>
        <w:gridCol w:w="1701"/>
      </w:tblGrid>
      <w:tr w:rsidR="00EA6AE5" w:rsidRPr="00EA6AE5" w14:paraId="598310B4" w14:textId="77777777" w:rsidTr="00EA6AE5">
        <w:trPr>
          <w:trHeight w:val="510"/>
        </w:trPr>
        <w:tc>
          <w:tcPr>
            <w:tcW w:w="851" w:type="dxa"/>
            <w:vAlign w:val="center"/>
          </w:tcPr>
          <w:p w14:paraId="0F968255" w14:textId="77777777" w:rsidR="00EA6AE5" w:rsidRPr="00EA6AE5" w:rsidRDefault="00EA6AE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A6AE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685" w:type="dxa"/>
            <w:vAlign w:val="center"/>
          </w:tcPr>
          <w:p w14:paraId="1C12BC44" w14:textId="77777777" w:rsidR="00EA6AE5" w:rsidRPr="00EA6AE5" w:rsidRDefault="00EA6AE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15CD37D3" w14:textId="77777777" w:rsidR="00EA6AE5" w:rsidRPr="00EA6AE5" w:rsidRDefault="00EA6AE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jakość próbki</w:t>
            </w:r>
          </w:p>
        </w:tc>
        <w:tc>
          <w:tcPr>
            <w:tcW w:w="1843" w:type="dxa"/>
            <w:vAlign w:val="center"/>
          </w:tcPr>
          <w:p w14:paraId="7CE35930" w14:textId="77777777" w:rsidR="00EA6AE5" w:rsidRPr="00EA6AE5" w:rsidRDefault="00EA6AE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4178FCB2" w14:textId="77777777" w:rsidR="00EA6AE5" w:rsidRPr="00EA6AE5" w:rsidRDefault="00EA6AE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A6AE5" w:rsidRPr="00EA6AE5" w14:paraId="12B229A5" w14:textId="77777777" w:rsidTr="00EA6AE5">
        <w:tc>
          <w:tcPr>
            <w:tcW w:w="851" w:type="dxa"/>
            <w:vAlign w:val="center"/>
          </w:tcPr>
          <w:p w14:paraId="1424B3A4" w14:textId="77777777" w:rsidR="00EA6AE5" w:rsidRPr="00EA6AE5" w:rsidRDefault="00EA6AE5" w:rsidP="000E617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685" w:type="dxa"/>
            <w:vAlign w:val="center"/>
          </w:tcPr>
          <w:p w14:paraId="5F0C63C8" w14:textId="77777777" w:rsidR="00EA6AE5" w:rsidRPr="00EA6AE5" w:rsidRDefault="00EA6AE5" w:rsidP="000E61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>Aimart</w:t>
            </w:r>
            <w:proofErr w:type="spellEnd"/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>Wilczaszek</w:t>
            </w:r>
            <w:proofErr w:type="spellEnd"/>
          </w:p>
          <w:p w14:paraId="795CDB40" w14:textId="77777777" w:rsidR="00EA6AE5" w:rsidRPr="00EA6AE5" w:rsidRDefault="00EA6AE5" w:rsidP="000E617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Glinki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79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/131</w:t>
            </w:r>
          </w:p>
          <w:p w14:paraId="7A542028" w14:textId="77777777" w:rsidR="00EA6AE5" w:rsidRPr="00EA6AE5" w:rsidRDefault="00EA6AE5" w:rsidP="000E617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85-861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843" w:type="dxa"/>
            <w:vAlign w:val="center"/>
          </w:tcPr>
          <w:p w14:paraId="08628CC1" w14:textId="77777777" w:rsidR="00EA6AE5" w:rsidRPr="00EA6AE5" w:rsidRDefault="00EA6AE5" w:rsidP="000E617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 xml:space="preserve">  30,60</w:t>
            </w:r>
          </w:p>
        </w:tc>
        <w:tc>
          <w:tcPr>
            <w:tcW w:w="1843" w:type="dxa"/>
            <w:vAlign w:val="center"/>
          </w:tcPr>
          <w:p w14:paraId="47BE8315" w14:textId="77777777" w:rsidR="00EA6AE5" w:rsidRPr="00EA6AE5" w:rsidRDefault="00EA6AE5" w:rsidP="000E617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3951D055" w14:textId="77777777" w:rsidR="00EA6AE5" w:rsidRPr="00EA6AE5" w:rsidRDefault="00EA6AE5" w:rsidP="000E617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 xml:space="preserve">  70,60</w:t>
            </w:r>
          </w:p>
        </w:tc>
      </w:tr>
      <w:tr w:rsidR="00EA6AE5" w:rsidRPr="00EA6AE5" w14:paraId="166E4A9E" w14:textId="77777777" w:rsidTr="00EA6AE5">
        <w:tc>
          <w:tcPr>
            <w:tcW w:w="851" w:type="dxa"/>
            <w:vAlign w:val="center"/>
          </w:tcPr>
          <w:p w14:paraId="57F44D79" w14:textId="77777777" w:rsidR="00EA6AE5" w:rsidRPr="00EA6AE5" w:rsidRDefault="00EA6AE5" w:rsidP="000E617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685" w:type="dxa"/>
            <w:vAlign w:val="center"/>
          </w:tcPr>
          <w:p w14:paraId="524CED14" w14:textId="77777777" w:rsidR="00EA6AE5" w:rsidRPr="00EA6AE5" w:rsidRDefault="00EA6AE5" w:rsidP="000E617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>Skrivanek</w:t>
            </w:r>
            <w:proofErr w:type="spellEnd"/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</w:t>
            </w:r>
          </w:p>
          <w:p w14:paraId="6C2FF519" w14:textId="77777777" w:rsidR="00EA6AE5" w:rsidRPr="00EA6AE5" w:rsidRDefault="00EA6AE5" w:rsidP="000E617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Plac Konstytucji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/75</w:t>
            </w:r>
          </w:p>
          <w:p w14:paraId="06DAC250" w14:textId="77777777" w:rsidR="00EA6AE5" w:rsidRPr="00EA6AE5" w:rsidRDefault="00EA6AE5" w:rsidP="000E617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00-550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115D1EDA" w14:textId="77777777" w:rsidR="00EA6AE5" w:rsidRPr="00EA6AE5" w:rsidRDefault="00EA6AE5" w:rsidP="000E617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 xml:space="preserve">  7,20</w:t>
            </w:r>
          </w:p>
        </w:tc>
        <w:tc>
          <w:tcPr>
            <w:tcW w:w="1843" w:type="dxa"/>
            <w:vAlign w:val="center"/>
          </w:tcPr>
          <w:p w14:paraId="3C7555FB" w14:textId="77777777" w:rsidR="00EA6AE5" w:rsidRPr="00EA6AE5" w:rsidRDefault="00EA6AE5" w:rsidP="000E617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 xml:space="preserve">  23,00</w:t>
            </w:r>
          </w:p>
        </w:tc>
        <w:tc>
          <w:tcPr>
            <w:tcW w:w="1701" w:type="dxa"/>
            <w:vAlign w:val="center"/>
          </w:tcPr>
          <w:p w14:paraId="218C1780" w14:textId="77777777" w:rsidR="00EA6AE5" w:rsidRPr="00EA6AE5" w:rsidRDefault="00EA6AE5" w:rsidP="000E617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 xml:space="preserve">  30,20</w:t>
            </w:r>
          </w:p>
        </w:tc>
      </w:tr>
      <w:tr w:rsidR="00EA6AE5" w:rsidRPr="00EA6AE5" w14:paraId="1A2888A5" w14:textId="77777777" w:rsidTr="000A2332">
        <w:tc>
          <w:tcPr>
            <w:tcW w:w="851" w:type="dxa"/>
            <w:vAlign w:val="center"/>
          </w:tcPr>
          <w:p w14:paraId="20313CF5" w14:textId="77777777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85" w:type="dxa"/>
            <w:vAlign w:val="center"/>
          </w:tcPr>
          <w:p w14:paraId="1BFC4744" w14:textId="77777777" w:rsidR="00EA6AE5" w:rsidRPr="00EA6AE5" w:rsidRDefault="00EA6AE5" w:rsidP="00EA6AE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>Vincent Studio</w:t>
            </w:r>
          </w:p>
          <w:p w14:paraId="3846C163" w14:textId="77777777" w:rsidR="00EA6AE5" w:rsidRPr="00EA6AE5" w:rsidRDefault="00EA6AE5" w:rsidP="00EA6AE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Jarosława Dąbrowskiego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82C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/2</w:t>
            </w:r>
          </w:p>
          <w:p w14:paraId="0D75C9F6" w14:textId="77777777" w:rsidR="00EA6AE5" w:rsidRPr="00EA6AE5" w:rsidRDefault="00EA6AE5" w:rsidP="00EA6AE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02-571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7AD1916B" w14:textId="1E3725A8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1843" w:type="dxa"/>
          </w:tcPr>
          <w:p w14:paraId="2AFBC443" w14:textId="77777777" w:rsidR="00EA6AE5" w:rsidRDefault="00EA6AE5" w:rsidP="00EA6AE5">
            <w:pPr>
              <w:pStyle w:val="Zwykytekst"/>
              <w:jc w:val="center"/>
            </w:pPr>
          </w:p>
          <w:p w14:paraId="54C4B8C5" w14:textId="7F34E32A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7AB">
              <w:t>-*</w:t>
            </w:r>
          </w:p>
        </w:tc>
        <w:tc>
          <w:tcPr>
            <w:tcW w:w="1701" w:type="dxa"/>
          </w:tcPr>
          <w:p w14:paraId="4E0F2C62" w14:textId="77777777" w:rsidR="00EA6AE5" w:rsidRDefault="00EA6AE5" w:rsidP="00EA6AE5">
            <w:pPr>
              <w:pStyle w:val="Zwykytekst"/>
              <w:jc w:val="center"/>
            </w:pPr>
          </w:p>
          <w:p w14:paraId="161AB899" w14:textId="7DA8C15E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7AB">
              <w:t>-*</w:t>
            </w:r>
          </w:p>
        </w:tc>
      </w:tr>
      <w:tr w:rsidR="00EA6AE5" w:rsidRPr="00EA6AE5" w14:paraId="6464FC16" w14:textId="77777777" w:rsidTr="000A2332">
        <w:tc>
          <w:tcPr>
            <w:tcW w:w="851" w:type="dxa"/>
            <w:vAlign w:val="center"/>
          </w:tcPr>
          <w:p w14:paraId="200EEB39" w14:textId="77777777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685" w:type="dxa"/>
            <w:vAlign w:val="center"/>
          </w:tcPr>
          <w:p w14:paraId="7762B5E8" w14:textId="53267EE9" w:rsidR="00EA6AE5" w:rsidRPr="00EA6AE5" w:rsidRDefault="00EA6AE5" w:rsidP="00EA6AE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 xml:space="preserve">TOTU FILM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o.o.</w:t>
            </w:r>
          </w:p>
          <w:p w14:paraId="20E97B12" w14:textId="77777777" w:rsidR="00EA6AE5" w:rsidRPr="00EA6AE5" w:rsidRDefault="00EA6AE5" w:rsidP="00EA6AE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Ksawerów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3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82329B2" w14:textId="77777777" w:rsidR="00EA6AE5" w:rsidRPr="00EA6AE5" w:rsidRDefault="00EA6AE5" w:rsidP="00EA6AE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02-656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3803686F" w14:textId="4ABFC219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1843" w:type="dxa"/>
          </w:tcPr>
          <w:p w14:paraId="2EB826C5" w14:textId="77777777" w:rsidR="00EA6AE5" w:rsidRDefault="00EA6AE5" w:rsidP="00EA6AE5">
            <w:pPr>
              <w:pStyle w:val="Zwykytekst"/>
              <w:jc w:val="center"/>
            </w:pPr>
          </w:p>
          <w:p w14:paraId="75CA2AD6" w14:textId="17A4F783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7AB">
              <w:t>-*</w:t>
            </w:r>
          </w:p>
        </w:tc>
        <w:tc>
          <w:tcPr>
            <w:tcW w:w="1701" w:type="dxa"/>
          </w:tcPr>
          <w:p w14:paraId="5B449872" w14:textId="77777777" w:rsidR="00EA6AE5" w:rsidRDefault="00EA6AE5" w:rsidP="00EA6AE5">
            <w:pPr>
              <w:pStyle w:val="Zwykytekst"/>
              <w:jc w:val="center"/>
            </w:pPr>
          </w:p>
          <w:p w14:paraId="5B339196" w14:textId="3726818C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7AB">
              <w:t>-*</w:t>
            </w:r>
          </w:p>
        </w:tc>
      </w:tr>
      <w:tr w:rsidR="00EA6AE5" w:rsidRPr="00EA6AE5" w14:paraId="1FDE0350" w14:textId="77777777" w:rsidTr="000A2332">
        <w:tc>
          <w:tcPr>
            <w:tcW w:w="851" w:type="dxa"/>
            <w:vAlign w:val="center"/>
          </w:tcPr>
          <w:p w14:paraId="1127B49B" w14:textId="77777777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685" w:type="dxa"/>
            <w:vAlign w:val="center"/>
          </w:tcPr>
          <w:p w14:paraId="3B486544" w14:textId="77777777" w:rsidR="00EA6AE5" w:rsidRPr="00EA6AE5" w:rsidRDefault="00EA6AE5" w:rsidP="00EA6AE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/>
                <w:sz w:val="18"/>
                <w:szCs w:val="18"/>
              </w:rPr>
              <w:t>Broadcast Team sp. z o.o.</w:t>
            </w:r>
          </w:p>
          <w:p w14:paraId="6361BC11" w14:textId="77777777" w:rsidR="00EA6AE5" w:rsidRPr="00EA6AE5" w:rsidRDefault="00EA6AE5" w:rsidP="00EA6AE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Prochowa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24/26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/21</w:t>
            </w:r>
          </w:p>
          <w:p w14:paraId="3778B443" w14:textId="77777777" w:rsidR="00EA6AE5" w:rsidRPr="00EA6AE5" w:rsidRDefault="00EA6AE5" w:rsidP="00EA6AE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04-360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A6AE5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2CA8513F" w14:textId="7AD2AC9C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A6AE5"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1843" w:type="dxa"/>
          </w:tcPr>
          <w:p w14:paraId="3F3C0C18" w14:textId="77777777" w:rsidR="00EA6AE5" w:rsidRDefault="00EA6AE5" w:rsidP="00EA6AE5">
            <w:pPr>
              <w:pStyle w:val="Zwykytekst"/>
              <w:jc w:val="center"/>
            </w:pPr>
          </w:p>
          <w:p w14:paraId="5041AEBC" w14:textId="69B426A9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7AB">
              <w:t>-*</w:t>
            </w:r>
          </w:p>
        </w:tc>
        <w:tc>
          <w:tcPr>
            <w:tcW w:w="1701" w:type="dxa"/>
          </w:tcPr>
          <w:p w14:paraId="1ED0D444" w14:textId="77777777" w:rsidR="00EA6AE5" w:rsidRDefault="00EA6AE5" w:rsidP="00EA6AE5">
            <w:pPr>
              <w:pStyle w:val="Zwykytekst"/>
              <w:jc w:val="center"/>
            </w:pPr>
          </w:p>
          <w:p w14:paraId="1B0EBFBA" w14:textId="71993D48" w:rsidR="00EA6AE5" w:rsidRPr="00EA6AE5" w:rsidRDefault="00EA6AE5" w:rsidP="00EA6AE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7AB">
              <w:t>-*</w:t>
            </w:r>
          </w:p>
        </w:tc>
      </w:tr>
    </w:tbl>
    <w:p w14:paraId="2331C525" w14:textId="104020CE" w:rsidR="00E85D70" w:rsidRPr="00EA6AE5" w:rsidRDefault="00EA6AE5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*nie przyznano punktów, gdyż oferta podlega odrzuceniu</w:t>
      </w:r>
    </w:p>
    <w:p w14:paraId="4764CEF1" w14:textId="77777777" w:rsidR="00F960D7" w:rsidRPr="00EA6AE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163DDBA" w14:textId="77777777" w:rsidR="00F960D7" w:rsidRPr="00EA6AE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A6AE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C5F88" w14:textId="77777777" w:rsidR="00257C80" w:rsidRDefault="00257C80">
      <w:r>
        <w:separator/>
      </w:r>
    </w:p>
  </w:endnote>
  <w:endnote w:type="continuationSeparator" w:id="0">
    <w:p w14:paraId="27A30F7D" w14:textId="77777777" w:rsidR="00257C80" w:rsidRDefault="0025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A2AB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42D0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A018B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E127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FBF1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8EC70" w14:textId="77777777" w:rsidR="00257C80" w:rsidRDefault="00257C80">
      <w:r>
        <w:separator/>
      </w:r>
    </w:p>
  </w:footnote>
  <w:footnote w:type="continuationSeparator" w:id="0">
    <w:p w14:paraId="341EC3FA" w14:textId="77777777" w:rsidR="00257C80" w:rsidRDefault="00257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4BDA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8FE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5FE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C80"/>
    <w:rsid w:val="00005838"/>
    <w:rsid w:val="00022322"/>
    <w:rsid w:val="00042497"/>
    <w:rsid w:val="000C1E6F"/>
    <w:rsid w:val="000E4E56"/>
    <w:rsid w:val="001A1468"/>
    <w:rsid w:val="001B7815"/>
    <w:rsid w:val="001C31ED"/>
    <w:rsid w:val="00257C8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4243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6AE5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468991"/>
  <w15:chartTrackingRefBased/>
  <w15:docId w15:val="{A6F157DF-003E-4EC9-9E4E-6F8B8CEAF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0424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2025-08-21T08:19:00Z</cp:lastPrinted>
  <dcterms:created xsi:type="dcterms:W3CDTF">2025-08-21T08:19:00Z</dcterms:created>
  <dcterms:modified xsi:type="dcterms:W3CDTF">2025-08-21T08:19:00Z</dcterms:modified>
</cp:coreProperties>
</file>