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2F7F5" w14:textId="5B862767" w:rsidR="00025386" w:rsidRPr="002E722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E722A">
        <w:rPr>
          <w:bCs/>
          <w:i w:val="0"/>
          <w:sz w:val="20"/>
        </w:rPr>
        <w:t xml:space="preserve">Załącznik nr </w:t>
      </w:r>
      <w:r w:rsidR="002E722A" w:rsidRPr="002E722A">
        <w:rPr>
          <w:bCs/>
          <w:i w:val="0"/>
          <w:sz w:val="20"/>
        </w:rPr>
        <w:t>3</w:t>
      </w:r>
      <w:r w:rsidR="007666D6" w:rsidRPr="002E722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E722A" w14:paraId="0DC6751C" w14:textId="77777777" w:rsidTr="00467CA2">
        <w:tc>
          <w:tcPr>
            <w:tcW w:w="2800" w:type="dxa"/>
          </w:tcPr>
          <w:p w14:paraId="32AF6CBD" w14:textId="77777777" w:rsidR="00D520D3" w:rsidRPr="002E722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E722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E722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EEB565F" w14:textId="77777777" w:rsidR="00D520D3" w:rsidRPr="002E722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55D2777" w14:textId="77777777" w:rsidR="00D520D3" w:rsidRPr="002E722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E722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BFFFD6" w14:textId="77777777" w:rsidR="00D520D3" w:rsidRPr="002E722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2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E722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E72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2E722A" w14:paraId="055884C3" w14:textId="77777777" w:rsidTr="00467CA2">
        <w:tc>
          <w:tcPr>
            <w:tcW w:w="2800" w:type="dxa"/>
          </w:tcPr>
          <w:p w14:paraId="118767C6" w14:textId="77777777" w:rsidR="00D520D3" w:rsidRPr="002E722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E722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2A4DE0A" w14:textId="77777777" w:rsidR="00D520D3" w:rsidRPr="002E722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9E6E792" w14:textId="77777777" w:rsidR="00D520D3" w:rsidRPr="002E722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E722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4E9FE3" w14:textId="77777777" w:rsidR="00D520D3" w:rsidRPr="002E722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2E72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E722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2E72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FE9D048" w14:textId="77777777" w:rsidR="00B62AD0" w:rsidRPr="002E722A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E722A" w14:paraId="69F5D9C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E830C6" w14:textId="77777777" w:rsidR="00053927" w:rsidRPr="002E722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22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61A3F4DE" w14:textId="77777777" w:rsidR="00053927" w:rsidRPr="002E722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2E722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E722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2E722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7B0FEDD" w14:textId="77777777" w:rsidR="0071340C" w:rsidRPr="002E722A" w:rsidRDefault="0071340C" w:rsidP="002E722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2E722A">
        <w:rPr>
          <w:rFonts w:ascii="Times New Roman" w:hAnsi="Times New Roman"/>
          <w:sz w:val="20"/>
          <w:szCs w:val="20"/>
        </w:rPr>
        <w:t xml:space="preserve"> ustawy </w:t>
      </w:r>
      <w:r w:rsidR="00EF3368" w:rsidRPr="002E722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5420B" w:rsidRPr="002E722A">
        <w:rPr>
          <w:rFonts w:ascii="Times New Roman" w:hAnsi="Times New Roman"/>
          <w:sz w:val="20"/>
          <w:szCs w:val="20"/>
        </w:rPr>
        <w:t>(</w:t>
      </w:r>
      <w:proofErr w:type="spellStart"/>
      <w:r w:rsidR="0015420B" w:rsidRPr="002E722A">
        <w:rPr>
          <w:rFonts w:ascii="Times New Roman" w:hAnsi="Times New Roman"/>
          <w:sz w:val="20"/>
          <w:szCs w:val="20"/>
        </w:rPr>
        <w:t>t.j</w:t>
      </w:r>
      <w:proofErr w:type="spellEnd"/>
      <w:r w:rsidR="0015420B" w:rsidRPr="002E722A">
        <w:rPr>
          <w:rFonts w:ascii="Times New Roman" w:hAnsi="Times New Roman"/>
          <w:sz w:val="20"/>
          <w:szCs w:val="20"/>
        </w:rPr>
        <w:t>. Dz. U. z 2024 poz. 1320)</w:t>
      </w:r>
      <w:r w:rsidR="00E27ABB"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2E72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E722A" w14:paraId="56BE0595" w14:textId="77777777" w:rsidTr="00467CA2">
        <w:tc>
          <w:tcPr>
            <w:tcW w:w="2269" w:type="dxa"/>
          </w:tcPr>
          <w:p w14:paraId="7C2E2E03" w14:textId="77777777" w:rsidR="00D520D3" w:rsidRPr="002E722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E722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A81F1B" w14:textId="77777777" w:rsidR="00D520D3" w:rsidRPr="002E722A" w:rsidRDefault="0015420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E72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klubu malucha "Sówki" wraz z oddziałami przedszkolnymi w Woli Zabierzowskiej</w:t>
            </w:r>
            <w:r w:rsidR="00D520D3" w:rsidRPr="002E72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5420B" w:rsidRPr="002E722A" w14:paraId="58F517F2" w14:textId="77777777" w:rsidTr="007E6C4C">
        <w:tc>
          <w:tcPr>
            <w:tcW w:w="2269" w:type="dxa"/>
          </w:tcPr>
          <w:p w14:paraId="52E8F680" w14:textId="77777777" w:rsidR="0015420B" w:rsidRPr="002E722A" w:rsidRDefault="0015420B" w:rsidP="007E6C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E722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E457061" w14:textId="77777777" w:rsidR="0015420B" w:rsidRPr="002E722A" w:rsidRDefault="0015420B" w:rsidP="007E6C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E72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ZP.271.28.2025</w:t>
            </w:r>
          </w:p>
        </w:tc>
      </w:tr>
    </w:tbl>
    <w:p w14:paraId="4DA48F88" w14:textId="77777777" w:rsidR="00DC652A" w:rsidRPr="002E722A" w:rsidRDefault="0015420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2E722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D232E78" w14:textId="77777777" w:rsidR="00DC652A" w:rsidRPr="002E722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9BA982D" w14:textId="77777777" w:rsidR="0071340C" w:rsidRPr="002E722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2E722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2E722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66C9D02" w14:textId="77777777" w:rsidR="0071340C" w:rsidRPr="002E722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FD04B71" w14:textId="77777777" w:rsidR="0071340C" w:rsidRPr="002E722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14EAEF3E" w14:textId="77777777" w:rsidR="0071340C" w:rsidRPr="002E722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0C77058" w14:textId="45504E16" w:rsidR="0071340C" w:rsidRPr="002E722A" w:rsidRDefault="00D520D3" w:rsidP="002E72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2E722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2E722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E2DB371" w14:textId="77777777" w:rsidR="00DC652A" w:rsidRPr="002E722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2E72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2E722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0A49B6DE" w14:textId="77777777" w:rsidR="00DC652A" w:rsidRPr="002E722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2E722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2E722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8F91AB2" w14:textId="77777777" w:rsidR="0093388F" w:rsidRPr="002E722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781F369" w14:textId="77777777" w:rsidR="0093388F" w:rsidRPr="002E722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F63C754" w14:textId="77777777" w:rsidR="0093388F" w:rsidRPr="002E722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1E2C698" w14:textId="77777777" w:rsidR="00CB29AC" w:rsidRPr="002E722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53E99068" w14:textId="77777777" w:rsidR="00CB29AC" w:rsidRPr="002E722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255C1CB" w14:textId="77777777" w:rsidR="00830970" w:rsidRPr="002E722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2E722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2E42941" w14:textId="26B94E08" w:rsidR="002E722A" w:rsidRDefault="00830970" w:rsidP="002E722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E72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35B9DE47" w14:textId="36911EC3" w:rsidR="002E722A" w:rsidRPr="002E722A" w:rsidRDefault="002E722A" w:rsidP="002E722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E722A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E722A" w14:paraId="323FFD5F" w14:textId="77777777" w:rsidTr="00467CA2">
        <w:tc>
          <w:tcPr>
            <w:tcW w:w="2660" w:type="dxa"/>
          </w:tcPr>
          <w:p w14:paraId="4A3B628B" w14:textId="77777777" w:rsidR="00D520D3" w:rsidRPr="002E722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40CDDF3" w14:textId="34D07889" w:rsidR="00D520D3" w:rsidRPr="002E722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5A33BF6" w14:textId="59D7165B" w:rsidR="00D520D3" w:rsidRPr="002E722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5BE7F768" w14:textId="77777777" w:rsidR="00E27ABB" w:rsidRPr="002E722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2E722A" w:rsidSect="002E72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A4706" w14:textId="77777777" w:rsidR="00BC4F08" w:rsidRDefault="00BC4F08" w:rsidP="00025386">
      <w:pPr>
        <w:spacing w:after="0" w:line="240" w:lineRule="auto"/>
      </w:pPr>
      <w:r>
        <w:separator/>
      </w:r>
    </w:p>
  </w:endnote>
  <w:endnote w:type="continuationSeparator" w:id="0">
    <w:p w14:paraId="0C499D6D" w14:textId="77777777" w:rsidR="00BC4F08" w:rsidRDefault="00BC4F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19381" w14:textId="77777777" w:rsidR="0015420B" w:rsidRDefault="001542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C365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E4D0F" w14:textId="77777777" w:rsidR="0015420B" w:rsidRDefault="00154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AD7DE" w14:textId="77777777" w:rsidR="00BC4F08" w:rsidRDefault="00BC4F08" w:rsidP="00025386">
      <w:pPr>
        <w:spacing w:after="0" w:line="240" w:lineRule="auto"/>
      </w:pPr>
      <w:r>
        <w:separator/>
      </w:r>
    </w:p>
  </w:footnote>
  <w:footnote w:type="continuationSeparator" w:id="0">
    <w:p w14:paraId="589F685C" w14:textId="77777777" w:rsidR="00BC4F08" w:rsidRDefault="00BC4F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A866B" w14:textId="77777777" w:rsidR="0015420B" w:rsidRDefault="00154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F31FD" w14:textId="77777777" w:rsidR="0015420B" w:rsidRDefault="00154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65EC6" w14:textId="77777777" w:rsidR="0015420B" w:rsidRDefault="001542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0275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F08"/>
    <w:rsid w:val="00025386"/>
    <w:rsid w:val="000423B9"/>
    <w:rsid w:val="00053927"/>
    <w:rsid w:val="00066C44"/>
    <w:rsid w:val="00071D4C"/>
    <w:rsid w:val="00084786"/>
    <w:rsid w:val="0015420B"/>
    <w:rsid w:val="0016158F"/>
    <w:rsid w:val="001C2314"/>
    <w:rsid w:val="00213980"/>
    <w:rsid w:val="002E722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C4F08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9CDA5A"/>
  <w15:chartTrackingRefBased/>
  <w15:docId w15:val="{FF2547A3-35F4-4BF7-9D36-A7B947DF6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2025-08-20T12:28:00Z</cp:lastPrinted>
  <dcterms:created xsi:type="dcterms:W3CDTF">2025-08-20T12:28:00Z</dcterms:created>
  <dcterms:modified xsi:type="dcterms:W3CDTF">2025-08-20T12:28:00Z</dcterms:modified>
</cp:coreProperties>
</file>