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43E98" w14:textId="77777777" w:rsidR="00D34297" w:rsidRPr="00471F3F" w:rsidRDefault="00120493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20493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20493">
        <w:rPr>
          <w:rFonts w:ascii="Arial" w:hAnsi="Arial" w:cs="Arial"/>
          <w:sz w:val="24"/>
          <w:szCs w:val="24"/>
        </w:rPr>
        <w:t>2025-08-20</w:t>
      </w:r>
    </w:p>
    <w:p w14:paraId="4712191F" w14:textId="77777777" w:rsidR="00D34297" w:rsidRPr="00471F3F" w:rsidRDefault="00120493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2049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C5A942E" w14:textId="77777777" w:rsidR="00D34297" w:rsidRPr="00471F3F" w:rsidRDefault="00120493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120493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20493">
        <w:rPr>
          <w:rFonts w:ascii="Arial" w:hAnsi="Arial" w:cs="Arial"/>
          <w:sz w:val="24"/>
          <w:szCs w:val="24"/>
        </w:rPr>
        <w:t>66</w:t>
      </w:r>
    </w:p>
    <w:p w14:paraId="59F35AFD" w14:textId="77777777" w:rsidR="00D34297" w:rsidRPr="00471F3F" w:rsidRDefault="00120493" w:rsidP="00D34297">
      <w:pPr>
        <w:rPr>
          <w:rFonts w:ascii="Arial" w:hAnsi="Arial" w:cs="Arial"/>
          <w:sz w:val="24"/>
          <w:szCs w:val="24"/>
        </w:rPr>
      </w:pPr>
      <w:r w:rsidRPr="00120493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20493">
        <w:rPr>
          <w:rFonts w:ascii="Arial" w:hAnsi="Arial" w:cs="Arial"/>
          <w:sz w:val="24"/>
          <w:szCs w:val="24"/>
        </w:rPr>
        <w:t>Kraków</w:t>
      </w:r>
    </w:p>
    <w:p w14:paraId="67F6712D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460C04F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26E3FBF" w14:textId="35FA25D5" w:rsidR="00694C25" w:rsidRPr="00694C25" w:rsidRDefault="00694C25" w:rsidP="00D34297">
      <w:pPr>
        <w:spacing w:after="480"/>
        <w:jc w:val="both"/>
        <w:rPr>
          <w:bCs/>
          <w:sz w:val="24"/>
          <w:szCs w:val="24"/>
        </w:rPr>
      </w:pPr>
      <w:r w:rsidRPr="00694C25">
        <w:rPr>
          <w:rFonts w:ascii="Arial" w:hAnsi="Arial" w:cs="Arial"/>
          <w:bCs/>
          <w:sz w:val="24"/>
          <w:szCs w:val="24"/>
        </w:rPr>
        <w:t>SZP-271-27/25-</w:t>
      </w:r>
      <w:r w:rsidR="00EF2EC4">
        <w:rPr>
          <w:rFonts w:ascii="Arial" w:hAnsi="Arial" w:cs="Arial"/>
          <w:bCs/>
          <w:sz w:val="24"/>
          <w:szCs w:val="24"/>
        </w:rPr>
        <w:t>760.</w:t>
      </w:r>
      <w:r w:rsidRPr="00694C25">
        <w:rPr>
          <w:rFonts w:ascii="Arial" w:hAnsi="Arial" w:cs="Arial"/>
          <w:bCs/>
          <w:sz w:val="24"/>
          <w:szCs w:val="24"/>
        </w:rPr>
        <w:t>AOM</w:t>
      </w:r>
    </w:p>
    <w:p w14:paraId="3EBE854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E0C6BFC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6B5EBE92" w14:textId="77777777" w:rsidTr="00D34297">
        <w:tc>
          <w:tcPr>
            <w:tcW w:w="9180" w:type="dxa"/>
            <w:shd w:val="clear" w:color="auto" w:fill="F2F2F2"/>
            <w:hideMark/>
          </w:tcPr>
          <w:p w14:paraId="2D975EF1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7F327B5" w14:textId="77777777" w:rsidR="00D34297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14:paraId="23220677" w14:textId="0FE86BE7" w:rsidR="005E2548" w:rsidRPr="00471F3F" w:rsidRDefault="005E2548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części 7, 8, 11, 15 i 16</w:t>
            </w:r>
          </w:p>
        </w:tc>
      </w:tr>
    </w:tbl>
    <w:p w14:paraId="2CC1E1D9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25021095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B7BC7F4" w14:textId="77777777" w:rsidTr="00310284">
        <w:tc>
          <w:tcPr>
            <w:tcW w:w="2269" w:type="dxa"/>
            <w:shd w:val="clear" w:color="auto" w:fill="auto"/>
          </w:tcPr>
          <w:p w14:paraId="5B42FA4C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890B1B" w14:textId="77777777" w:rsidR="00D34297" w:rsidRPr="00D34297" w:rsidRDefault="0012049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0493">
              <w:rPr>
                <w:rFonts w:ascii="Arial" w:hAnsi="Arial" w:cs="Arial"/>
                <w:bCs/>
                <w:sz w:val="24"/>
                <w:szCs w:val="24"/>
              </w:rPr>
              <w:t>Dostawa sprzętu jednorazowego sterylnego.</w:t>
            </w:r>
          </w:p>
        </w:tc>
      </w:tr>
      <w:tr w:rsidR="00120493" w:rsidRPr="00D34297" w14:paraId="47E0652F" w14:textId="77777777" w:rsidTr="000D0454">
        <w:tc>
          <w:tcPr>
            <w:tcW w:w="2269" w:type="dxa"/>
            <w:shd w:val="clear" w:color="auto" w:fill="auto"/>
          </w:tcPr>
          <w:p w14:paraId="46B29782" w14:textId="77777777" w:rsidR="00120493" w:rsidRPr="00D34297" w:rsidRDefault="00120493" w:rsidP="000D04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6B3516" w14:textId="77777777" w:rsidR="00120493" w:rsidRPr="00D34297" w:rsidRDefault="00120493" w:rsidP="000D04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0493">
              <w:rPr>
                <w:rFonts w:ascii="Arial" w:hAnsi="Arial" w:cs="Arial"/>
                <w:bCs/>
                <w:sz w:val="24"/>
                <w:szCs w:val="24"/>
              </w:rPr>
              <w:t>SZP-271-27/25</w:t>
            </w:r>
          </w:p>
        </w:tc>
      </w:tr>
    </w:tbl>
    <w:p w14:paraId="06968DE6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8CE7184" w14:textId="1706925F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20493" w:rsidRPr="0012049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20493" w:rsidRPr="00120493">
        <w:rPr>
          <w:rFonts w:ascii="Arial" w:hAnsi="Arial" w:cs="Arial"/>
          <w:sz w:val="24"/>
          <w:szCs w:val="24"/>
        </w:rPr>
        <w:t>(t.j. Dz. U. z 2024 poz. 1320</w:t>
      </w:r>
      <w:r w:rsidR="003334A3">
        <w:rPr>
          <w:rFonts w:ascii="Arial" w:hAnsi="Arial" w:cs="Arial"/>
          <w:sz w:val="24"/>
          <w:szCs w:val="24"/>
        </w:rPr>
        <w:t xml:space="preserve"> ze zm.</w:t>
      </w:r>
      <w:r w:rsidR="00120493" w:rsidRPr="00120493">
        <w:rPr>
          <w:rFonts w:ascii="Arial" w:hAnsi="Arial" w:cs="Arial"/>
          <w:sz w:val="24"/>
          <w:szCs w:val="24"/>
        </w:rPr>
        <w:t>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192AB6A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C14E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7379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49BD441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5E2548" w:rsidRPr="00D34297" w14:paraId="671EF058" w14:textId="77777777" w:rsidTr="000D045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289A" w14:textId="1810C6C5" w:rsidR="005E2548" w:rsidRPr="00120493" w:rsidRDefault="005E2548" w:rsidP="005E254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3128" w14:textId="77777777" w:rsidR="005E2548" w:rsidRPr="00D34297" w:rsidRDefault="005E2548" w:rsidP="005E254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493">
              <w:rPr>
                <w:rFonts w:ascii="Arial" w:hAnsi="Arial" w:cs="Arial"/>
                <w:b/>
                <w:sz w:val="24"/>
                <w:szCs w:val="24"/>
              </w:rPr>
              <w:t>Światłowód DCR</w:t>
            </w:r>
          </w:p>
          <w:p w14:paraId="40B8B136" w14:textId="77777777" w:rsidR="005E2548" w:rsidRPr="00D34297" w:rsidRDefault="005E2548" w:rsidP="005E25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8732AC1" w14:textId="77777777" w:rsidR="005E2548" w:rsidRPr="00D34297" w:rsidRDefault="005E2548" w:rsidP="005E254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20493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3BE230" w14:textId="77777777" w:rsidR="005E2548" w:rsidRPr="00D34297" w:rsidRDefault="005E2548" w:rsidP="005E25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5F8931" w14:textId="7C359E4A" w:rsidR="005E2548" w:rsidRPr="00120493" w:rsidRDefault="005E2548" w:rsidP="005E254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lastRenderedPageBreak/>
              <w:t>Jedyna złożona oferta podlegała odrzuceniu na podstawie art.</w:t>
            </w:r>
            <w:r w:rsidR="00694C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493">
              <w:rPr>
                <w:rFonts w:ascii="Arial" w:hAnsi="Arial" w:cs="Arial"/>
                <w:sz w:val="24"/>
                <w:szCs w:val="24"/>
              </w:rPr>
              <w:t>226 ust. 1 pkt 2 lit. c . Wykonawca nie złożył w przewidzianym terminie przedmiotowego środka dowodowego.</w:t>
            </w:r>
          </w:p>
        </w:tc>
      </w:tr>
      <w:tr w:rsidR="005E2548" w:rsidRPr="00D34297" w14:paraId="20050ECD" w14:textId="77777777" w:rsidTr="000D045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B16B" w14:textId="4D55899E" w:rsidR="005E2548" w:rsidRPr="00120493" w:rsidRDefault="005E2548" w:rsidP="005E254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57D9" w14:textId="77777777" w:rsidR="005E2548" w:rsidRPr="00D34297" w:rsidRDefault="005E2548" w:rsidP="005E254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493">
              <w:rPr>
                <w:rFonts w:ascii="Arial" w:hAnsi="Arial" w:cs="Arial"/>
                <w:b/>
                <w:sz w:val="24"/>
                <w:szCs w:val="24"/>
              </w:rPr>
              <w:t>Rurki do DCR</w:t>
            </w:r>
          </w:p>
          <w:p w14:paraId="7A701DC9" w14:textId="77777777" w:rsidR="005E2548" w:rsidRPr="00D34297" w:rsidRDefault="005E2548" w:rsidP="005E25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A338ED2" w14:textId="77777777" w:rsidR="005E2548" w:rsidRPr="00D34297" w:rsidRDefault="005E2548" w:rsidP="005E254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20493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6FAF038" w14:textId="77777777" w:rsidR="005E2548" w:rsidRPr="00D34297" w:rsidRDefault="005E2548" w:rsidP="005E25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E272D63" w14:textId="30067704" w:rsidR="005E2548" w:rsidRPr="00120493" w:rsidRDefault="005E2548" w:rsidP="005E254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Jedyna złożona oferta podlegała odrzuceniu na podstawie art.</w:t>
            </w:r>
            <w:r w:rsidR="00694C2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0493">
              <w:rPr>
                <w:rFonts w:ascii="Arial" w:hAnsi="Arial" w:cs="Arial"/>
                <w:sz w:val="24"/>
                <w:szCs w:val="24"/>
              </w:rPr>
              <w:t>226 ust. 1 pkt 2 lit. c . Wykonawca nie złożył w przewidzianym terminie przedmiotowego środka dowodowego.</w:t>
            </w:r>
          </w:p>
        </w:tc>
      </w:tr>
      <w:tr w:rsidR="005E2548" w:rsidRPr="00D34297" w14:paraId="43CB6D51" w14:textId="77777777" w:rsidTr="000D045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F405" w14:textId="77777777" w:rsidR="005E2548" w:rsidRPr="00D34297" w:rsidRDefault="005E2548" w:rsidP="005E254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2501" w14:textId="77777777" w:rsidR="005E2548" w:rsidRPr="00D34297" w:rsidRDefault="005E2548" w:rsidP="005E254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493">
              <w:rPr>
                <w:rFonts w:ascii="Arial" w:hAnsi="Arial" w:cs="Arial"/>
                <w:b/>
                <w:sz w:val="24"/>
                <w:szCs w:val="24"/>
              </w:rPr>
              <w:t>Wyroby medyczne</w:t>
            </w:r>
          </w:p>
          <w:p w14:paraId="37D37241" w14:textId="77777777" w:rsidR="005E2548" w:rsidRPr="00D34297" w:rsidRDefault="005E2548" w:rsidP="005E25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5D2E7C0" w14:textId="77777777" w:rsidR="005E2548" w:rsidRPr="00D34297" w:rsidRDefault="005E2548" w:rsidP="005E254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2049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119D2C" w14:textId="77777777" w:rsidR="005E2548" w:rsidRPr="00D34297" w:rsidRDefault="005E2548" w:rsidP="005E25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9C77475" w14:textId="77777777" w:rsidR="005E2548" w:rsidRPr="00D34297" w:rsidRDefault="005E2548" w:rsidP="005E254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E2548" w:rsidRPr="00D34297" w14:paraId="0CE21177" w14:textId="77777777" w:rsidTr="000D045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8821" w14:textId="69A2F22B" w:rsidR="005E2548" w:rsidRPr="00120493" w:rsidRDefault="005E2548" w:rsidP="005E254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39A8" w14:textId="77777777" w:rsidR="005E2548" w:rsidRPr="00D34297" w:rsidRDefault="005E2548" w:rsidP="005E254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493">
              <w:rPr>
                <w:rFonts w:ascii="Arial" w:hAnsi="Arial" w:cs="Arial"/>
                <w:b/>
                <w:sz w:val="24"/>
                <w:szCs w:val="24"/>
              </w:rPr>
              <w:t>Komora wilgotna</w:t>
            </w:r>
          </w:p>
          <w:p w14:paraId="1A7DBA4D" w14:textId="77777777" w:rsidR="005E2548" w:rsidRPr="00D34297" w:rsidRDefault="005E2548" w:rsidP="005E25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60CE66" w14:textId="77777777" w:rsidR="005E2548" w:rsidRPr="00D34297" w:rsidRDefault="005E2548" w:rsidP="005E254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2049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DB0242" w14:textId="77777777" w:rsidR="005E2548" w:rsidRPr="00D34297" w:rsidRDefault="005E2548" w:rsidP="005E25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256009" w14:textId="1CF28AB3" w:rsidR="005E2548" w:rsidRPr="00120493" w:rsidRDefault="005E2548" w:rsidP="005E254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5E2548" w:rsidRPr="00D34297" w14:paraId="68D49426" w14:textId="77777777" w:rsidTr="000D045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F47E" w14:textId="23884914" w:rsidR="005E2548" w:rsidRPr="00120493" w:rsidRDefault="005E2548" w:rsidP="005E254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5BB5" w14:textId="77777777" w:rsidR="005E2548" w:rsidRPr="00D34297" w:rsidRDefault="005E2548" w:rsidP="005E254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493">
              <w:rPr>
                <w:rFonts w:ascii="Arial" w:hAnsi="Arial" w:cs="Arial"/>
                <w:b/>
                <w:sz w:val="24"/>
                <w:szCs w:val="24"/>
              </w:rPr>
              <w:t>Implant jaskrowy</w:t>
            </w:r>
          </w:p>
          <w:p w14:paraId="4493079E" w14:textId="77777777" w:rsidR="005E2548" w:rsidRPr="00D34297" w:rsidRDefault="005E2548" w:rsidP="005E25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982292" w14:textId="77777777" w:rsidR="005E2548" w:rsidRPr="00D34297" w:rsidRDefault="005E2548" w:rsidP="005E254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12049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27323A5" w14:textId="77777777" w:rsidR="005E2548" w:rsidRPr="00D34297" w:rsidRDefault="005E2548" w:rsidP="005E25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8AF5174" w14:textId="162B13F0" w:rsidR="005E2548" w:rsidRPr="00120493" w:rsidRDefault="005E2548" w:rsidP="005E2548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20493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35B7F17D" w14:textId="77777777" w:rsidR="00010B31" w:rsidRPr="00D34297" w:rsidRDefault="00120493" w:rsidP="00CC381A">
      <w:pPr>
        <w:pStyle w:val="Tekstpodstawowy"/>
        <w:spacing w:before="120" w:after="240" w:line="276" w:lineRule="auto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 xml:space="preserve"> </w:t>
      </w:r>
      <w:r w:rsidR="00010B31" w:rsidRPr="00D34297">
        <w:rPr>
          <w:rFonts w:ascii="Arial" w:hAnsi="Arial" w:cs="Arial"/>
          <w:i/>
          <w:szCs w:val="24"/>
        </w:rPr>
        <w:t>Zamawiający</w:t>
      </w:r>
    </w:p>
    <w:p w14:paraId="42E15C43" w14:textId="4548C788" w:rsidR="00694C25" w:rsidRDefault="00CC381A" w:rsidP="00CC381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Dorota Góral</w:t>
      </w:r>
    </w:p>
    <w:p w14:paraId="019A924D" w14:textId="3A01CB69" w:rsidR="00CC381A" w:rsidRPr="00CC381A" w:rsidRDefault="00CC381A" w:rsidP="00CC381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 Dyrektora ds. finansowych</w:t>
      </w:r>
    </w:p>
    <w:sectPr w:rsidR="00CC381A" w:rsidRPr="00CC381A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07509" w14:textId="77777777" w:rsidR="00D874A0" w:rsidRDefault="00D874A0" w:rsidP="00D34297">
      <w:r>
        <w:separator/>
      </w:r>
    </w:p>
  </w:endnote>
  <w:endnote w:type="continuationSeparator" w:id="0">
    <w:p w14:paraId="757EAE5D" w14:textId="77777777" w:rsidR="00D874A0" w:rsidRDefault="00D874A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3584B" w14:textId="77777777" w:rsidR="00120493" w:rsidRDefault="001204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6C051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6C966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844AC" w14:textId="77777777" w:rsidR="00120493" w:rsidRDefault="001204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80609" w14:textId="77777777" w:rsidR="00D874A0" w:rsidRDefault="00D874A0" w:rsidP="00D34297">
      <w:r>
        <w:separator/>
      </w:r>
    </w:p>
  </w:footnote>
  <w:footnote w:type="continuationSeparator" w:id="0">
    <w:p w14:paraId="2F9309F4" w14:textId="77777777" w:rsidR="00D874A0" w:rsidRDefault="00D874A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2583F" w14:textId="77777777" w:rsidR="00120493" w:rsidRDefault="001204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B9346" w14:textId="77777777" w:rsidR="00120493" w:rsidRDefault="001204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4EA46" w14:textId="77777777" w:rsidR="00120493" w:rsidRDefault="001204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4A0"/>
    <w:rsid w:val="00010B31"/>
    <w:rsid w:val="00104963"/>
    <w:rsid w:val="00120493"/>
    <w:rsid w:val="00150F65"/>
    <w:rsid w:val="002A7DFF"/>
    <w:rsid w:val="00310284"/>
    <w:rsid w:val="003334A3"/>
    <w:rsid w:val="004E2226"/>
    <w:rsid w:val="005464E2"/>
    <w:rsid w:val="005E2548"/>
    <w:rsid w:val="00694C25"/>
    <w:rsid w:val="00823326"/>
    <w:rsid w:val="00856A3E"/>
    <w:rsid w:val="00894412"/>
    <w:rsid w:val="009462DF"/>
    <w:rsid w:val="009500EB"/>
    <w:rsid w:val="00993EFC"/>
    <w:rsid w:val="00A72D64"/>
    <w:rsid w:val="00AB3E72"/>
    <w:rsid w:val="00AC1A4B"/>
    <w:rsid w:val="00CC381A"/>
    <w:rsid w:val="00D34297"/>
    <w:rsid w:val="00D41670"/>
    <w:rsid w:val="00D44D12"/>
    <w:rsid w:val="00D8293D"/>
    <w:rsid w:val="00D874A0"/>
    <w:rsid w:val="00E403D2"/>
    <w:rsid w:val="00E742E3"/>
    <w:rsid w:val="00EB1359"/>
    <w:rsid w:val="00EF2EC4"/>
    <w:rsid w:val="00F3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36221B"/>
  <w15:chartTrackingRefBased/>
  <w15:docId w15:val="{109A5C98-2D7E-4F60-9593-BEBC5DC63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315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3</cp:revision>
  <dcterms:created xsi:type="dcterms:W3CDTF">2025-08-20T06:40:00Z</dcterms:created>
  <dcterms:modified xsi:type="dcterms:W3CDTF">2025-08-20T06:42:00Z</dcterms:modified>
</cp:coreProperties>
</file>