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7CCA1" w14:textId="77777777" w:rsidR="00B36EDA" w:rsidRPr="00353FDC" w:rsidRDefault="00BA3CF8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A3CF8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BA3CF8">
        <w:rPr>
          <w:rFonts w:ascii="Arial" w:hAnsi="Arial" w:cs="Arial"/>
        </w:rPr>
        <w:t>2025-08-20</w:t>
      </w:r>
    </w:p>
    <w:p w14:paraId="31A1F343" w14:textId="77777777" w:rsidR="00B36EDA" w:rsidRPr="00353FDC" w:rsidRDefault="00BA3CF8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BA3CF8">
        <w:rPr>
          <w:rFonts w:ascii="Arial" w:hAnsi="Arial" w:cs="Arial"/>
          <w:b/>
          <w:bCs/>
        </w:rPr>
        <w:t>Szpital Specjalistyczny im. Stefana Żeromskiego SP ZOZ w Krakowie</w:t>
      </w:r>
    </w:p>
    <w:p w14:paraId="2CFE22B7" w14:textId="77777777" w:rsidR="00B36EDA" w:rsidRPr="00353FDC" w:rsidRDefault="00BA3CF8" w:rsidP="00B36EDA">
      <w:pPr>
        <w:spacing w:line="360" w:lineRule="auto"/>
        <w:ind w:right="3969"/>
        <w:rPr>
          <w:rFonts w:ascii="Arial" w:hAnsi="Arial" w:cs="Arial"/>
        </w:rPr>
      </w:pPr>
      <w:r w:rsidRPr="00BA3CF8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BA3CF8">
        <w:rPr>
          <w:rFonts w:ascii="Arial" w:hAnsi="Arial" w:cs="Arial"/>
        </w:rPr>
        <w:t>66</w:t>
      </w:r>
    </w:p>
    <w:p w14:paraId="2C868400" w14:textId="77777777" w:rsidR="00B36EDA" w:rsidRPr="00353FDC" w:rsidRDefault="00BA3CF8" w:rsidP="00B36EDA">
      <w:pPr>
        <w:ind w:right="3969"/>
        <w:rPr>
          <w:rFonts w:ascii="Arial" w:hAnsi="Arial" w:cs="Arial"/>
        </w:rPr>
      </w:pPr>
      <w:r w:rsidRPr="00BA3CF8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BA3CF8">
        <w:rPr>
          <w:rFonts w:ascii="Arial" w:hAnsi="Arial" w:cs="Arial"/>
        </w:rPr>
        <w:t>Kraków</w:t>
      </w:r>
    </w:p>
    <w:p w14:paraId="3F82AC59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31A9C97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4E38A04" w14:textId="6B3DDEB5" w:rsidR="0059565B" w:rsidRPr="0059565B" w:rsidRDefault="0059565B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59565B">
        <w:rPr>
          <w:rFonts w:ascii="Arial" w:hAnsi="Arial" w:cs="Arial"/>
          <w:bCs/>
        </w:rPr>
        <w:t>SZP-271-27/25-</w:t>
      </w:r>
      <w:r w:rsidR="00A570D6">
        <w:rPr>
          <w:rFonts w:ascii="Arial" w:hAnsi="Arial" w:cs="Arial"/>
          <w:bCs/>
        </w:rPr>
        <w:t>759.</w:t>
      </w:r>
      <w:r w:rsidRPr="0059565B">
        <w:rPr>
          <w:rFonts w:ascii="Arial" w:hAnsi="Arial" w:cs="Arial"/>
          <w:bCs/>
        </w:rPr>
        <w:t>AOM</w:t>
      </w:r>
    </w:p>
    <w:p w14:paraId="7EF6008D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4D3475BD" w14:textId="77777777" w:rsidTr="00B36EDA">
        <w:tc>
          <w:tcPr>
            <w:tcW w:w="9923" w:type="dxa"/>
            <w:shd w:val="clear" w:color="auto" w:fill="F2F2F2"/>
            <w:hideMark/>
          </w:tcPr>
          <w:p w14:paraId="3E802E2A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677CE5C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095B716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A9DC89E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04DF735" w14:textId="77777777" w:rsidTr="00B36EDA">
        <w:tc>
          <w:tcPr>
            <w:tcW w:w="2269" w:type="dxa"/>
            <w:shd w:val="clear" w:color="auto" w:fill="auto"/>
          </w:tcPr>
          <w:p w14:paraId="52263887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F5378CC" w14:textId="77777777" w:rsidR="00B36EDA" w:rsidRPr="00353FDC" w:rsidRDefault="00BA3CF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Dostawa sprzętu jednorazowego sterylnego.</w:t>
            </w:r>
          </w:p>
        </w:tc>
      </w:tr>
      <w:tr w:rsidR="00BA3CF8" w:rsidRPr="00353FDC" w14:paraId="1F64E4E1" w14:textId="77777777" w:rsidTr="000D0454">
        <w:tc>
          <w:tcPr>
            <w:tcW w:w="2269" w:type="dxa"/>
            <w:shd w:val="clear" w:color="auto" w:fill="auto"/>
          </w:tcPr>
          <w:p w14:paraId="2A11A8F0" w14:textId="77777777" w:rsidR="00BA3CF8" w:rsidRPr="00353FDC" w:rsidRDefault="00BA3CF8" w:rsidP="000D04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28ABC42" w14:textId="77777777" w:rsidR="00BA3CF8" w:rsidRPr="00353FDC" w:rsidRDefault="00BA3CF8" w:rsidP="000D04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SZP-271-27/25</w:t>
            </w:r>
          </w:p>
        </w:tc>
      </w:tr>
    </w:tbl>
    <w:p w14:paraId="7CAD485B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EBDB9E1" w14:textId="4CDA4AD9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A3CF8" w:rsidRPr="00BA3CF8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BA3CF8" w:rsidRPr="00BA3CF8">
        <w:rPr>
          <w:rFonts w:ascii="Arial" w:hAnsi="Arial" w:cs="Arial"/>
        </w:rPr>
        <w:t>(t.j. Dz. U. z 2024 poz. 1320</w:t>
      </w:r>
      <w:r w:rsidR="006E3BAC">
        <w:rPr>
          <w:rFonts w:ascii="Arial" w:hAnsi="Arial" w:cs="Arial"/>
        </w:rPr>
        <w:t xml:space="preserve"> ze zm.</w:t>
      </w:r>
      <w:r w:rsidR="00BA3CF8" w:rsidRPr="00BA3CF8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A3CF8" w14:paraId="75DF1333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0B916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Asortyment okulistyczny</w:t>
            </w:r>
          </w:p>
          <w:p w14:paraId="1E1984B8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3CF8">
              <w:rPr>
                <w:rFonts w:ascii="Arial" w:hAnsi="Arial" w:cs="Arial"/>
                <w:b/>
              </w:rPr>
              <w:t>BAUSCH &amp; LOMB POLAND SP. Z O.O.</w:t>
            </w:r>
          </w:p>
          <w:p w14:paraId="540546E8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Marynarska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97E17BB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02-674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Warszawa</w:t>
            </w:r>
          </w:p>
          <w:p w14:paraId="25615EE4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13 625.28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3821145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FDD3FA2" w14:textId="23DD4171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2024FF0C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07435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Wyroby medyczne</w:t>
            </w:r>
          </w:p>
          <w:p w14:paraId="68A6BF49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A3CF8">
              <w:rPr>
                <w:rFonts w:ascii="Arial" w:hAnsi="Arial" w:cs="Arial"/>
                <w:b/>
              </w:rPr>
              <w:t>Aesculap</w:t>
            </w:r>
            <w:proofErr w:type="spellEnd"/>
            <w:r w:rsidRPr="00BA3CF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A3CF8">
              <w:rPr>
                <w:rFonts w:ascii="Arial" w:hAnsi="Arial" w:cs="Arial"/>
                <w:b/>
              </w:rPr>
              <w:t>Chifa</w:t>
            </w:r>
            <w:proofErr w:type="spellEnd"/>
            <w:r w:rsidRPr="00BA3CF8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60054FE6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6D71879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Nowy Tomyśl</w:t>
            </w:r>
          </w:p>
          <w:p w14:paraId="44D2C5B4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91 375.83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4F76BDF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F22FEB" w14:textId="56062E90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FE0820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0937EE7D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93D70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Sterylny żel znieczulający</w:t>
            </w:r>
          </w:p>
          <w:p w14:paraId="6896C681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A3CF8">
              <w:rPr>
                <w:rFonts w:ascii="Arial" w:hAnsi="Arial" w:cs="Arial"/>
                <w:b/>
              </w:rPr>
              <w:t>Bialmed</w:t>
            </w:r>
            <w:proofErr w:type="spellEnd"/>
            <w:r w:rsidRPr="00BA3CF8">
              <w:rPr>
                <w:rFonts w:ascii="Arial" w:hAnsi="Arial" w:cs="Arial"/>
                <w:b/>
              </w:rPr>
              <w:t xml:space="preserve"> Sp. z o.o.</w:t>
            </w:r>
          </w:p>
          <w:p w14:paraId="7B4A3460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8C84E31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Warszawa</w:t>
            </w:r>
          </w:p>
          <w:p w14:paraId="676CAFCD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52 666.20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FA12AEE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4F8D608" w14:textId="3DD48271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4FB19C1C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F55F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Zestaw do pompy</w:t>
            </w:r>
          </w:p>
          <w:p w14:paraId="3C060DB0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A3CF8">
              <w:rPr>
                <w:rFonts w:ascii="Arial" w:hAnsi="Arial" w:cs="Arial"/>
                <w:b/>
              </w:rPr>
              <w:t>Bialmed</w:t>
            </w:r>
            <w:proofErr w:type="spellEnd"/>
            <w:r w:rsidRPr="00BA3CF8">
              <w:rPr>
                <w:rFonts w:ascii="Arial" w:hAnsi="Arial" w:cs="Arial"/>
                <w:b/>
              </w:rPr>
              <w:t xml:space="preserve"> Sp. z o.o.</w:t>
            </w:r>
          </w:p>
          <w:p w14:paraId="4F47DA0D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284F8A5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Warszawa</w:t>
            </w:r>
          </w:p>
          <w:p w14:paraId="12439634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44 604.00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E60E93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5C9F465" w14:textId="3106552A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26DF09B3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EBAB5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Folia i zgłębniki</w:t>
            </w:r>
          </w:p>
          <w:p w14:paraId="0F0D981C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A3CF8">
              <w:rPr>
                <w:rFonts w:ascii="Arial" w:hAnsi="Arial" w:cs="Arial"/>
                <w:b/>
              </w:rPr>
              <w:t>Medicus</w:t>
            </w:r>
            <w:proofErr w:type="spellEnd"/>
            <w:r w:rsidRPr="00BA3CF8">
              <w:rPr>
                <w:rFonts w:ascii="Arial" w:hAnsi="Arial" w:cs="Arial"/>
                <w:b/>
              </w:rPr>
              <w:t xml:space="preserve"> Spółka z ograniczoną odpowiedzialnością Spółka komandytowo-akcyjna</w:t>
            </w:r>
          </w:p>
          <w:p w14:paraId="17912272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Browarowa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5E332B3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Tychy</w:t>
            </w:r>
          </w:p>
          <w:p w14:paraId="681CDB36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84 121.20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6128CD2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0B124D7" w14:textId="6F582A1D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6F777E17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D758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Pochłaniacz do aparatu</w:t>
            </w:r>
          </w:p>
          <w:p w14:paraId="3DE91C9B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3CF8">
              <w:rPr>
                <w:rFonts w:ascii="Arial" w:hAnsi="Arial" w:cs="Arial"/>
                <w:b/>
              </w:rPr>
              <w:t>PROMED S.A.</w:t>
            </w:r>
          </w:p>
          <w:p w14:paraId="32FB28FF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ul. 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8608B70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Warszawa</w:t>
            </w:r>
          </w:p>
          <w:p w14:paraId="5AD2287E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33 264.00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B685DB0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DDF02B3" w14:textId="516F1206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32BE7872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D3C4E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Igła do biopsji prostaty</w:t>
            </w:r>
          </w:p>
          <w:p w14:paraId="206F513B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A3CF8">
              <w:rPr>
                <w:rFonts w:ascii="Arial" w:hAnsi="Arial" w:cs="Arial"/>
                <w:b/>
              </w:rPr>
              <w:t>Billmed</w:t>
            </w:r>
            <w:proofErr w:type="spellEnd"/>
            <w:r w:rsidRPr="00BA3CF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A3CF8">
              <w:rPr>
                <w:rFonts w:ascii="Arial" w:hAnsi="Arial" w:cs="Arial"/>
                <w:b/>
              </w:rPr>
              <w:t>Sp.zo.o</w:t>
            </w:r>
            <w:proofErr w:type="spellEnd"/>
            <w:r w:rsidRPr="00BA3CF8">
              <w:rPr>
                <w:rFonts w:ascii="Arial" w:hAnsi="Arial" w:cs="Arial"/>
                <w:b/>
              </w:rPr>
              <w:t>.</w:t>
            </w:r>
          </w:p>
          <w:p w14:paraId="698C168E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BA3CF8">
              <w:rPr>
                <w:rFonts w:ascii="Arial" w:hAnsi="Arial" w:cs="Arial"/>
                <w:bCs/>
              </w:rPr>
              <w:t>Krypska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/1</w:t>
            </w:r>
          </w:p>
          <w:p w14:paraId="3E4A226C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04-082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Warszawa</w:t>
            </w:r>
          </w:p>
          <w:p w14:paraId="3D176519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42 120.00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8E3E15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CF088D6" w14:textId="48F04289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25AF1E54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F8D3F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Ostrza chirurgiczne</w:t>
            </w:r>
          </w:p>
          <w:p w14:paraId="657A8FF0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A3CF8">
              <w:rPr>
                <w:rFonts w:ascii="Arial" w:hAnsi="Arial" w:cs="Arial"/>
                <w:b/>
              </w:rPr>
              <w:t>Neomed</w:t>
            </w:r>
            <w:proofErr w:type="spellEnd"/>
            <w:r w:rsidRPr="00BA3CF8">
              <w:rPr>
                <w:rFonts w:ascii="Arial" w:hAnsi="Arial" w:cs="Arial"/>
                <w:b/>
              </w:rPr>
              <w:t xml:space="preserve"> Polska Sp. z o.o.</w:t>
            </w:r>
          </w:p>
          <w:p w14:paraId="29F0D32A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Orężna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E1B818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05-501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Piaseczno</w:t>
            </w:r>
          </w:p>
          <w:p w14:paraId="6C602F48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26 395.20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02D0B2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0D1A1A" w14:textId="3775493B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3B8DEBA2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B4FE9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 xml:space="preserve">Wyroby do </w:t>
            </w:r>
            <w:proofErr w:type="spellStart"/>
            <w:r w:rsidRPr="00BA3CF8">
              <w:rPr>
                <w:rFonts w:ascii="Arial" w:hAnsi="Arial" w:cs="Arial"/>
              </w:rPr>
              <w:t>wideolaryngoskopu</w:t>
            </w:r>
            <w:proofErr w:type="spellEnd"/>
          </w:p>
          <w:p w14:paraId="7AA57DD9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3CF8">
              <w:rPr>
                <w:rFonts w:ascii="Arial" w:hAnsi="Arial" w:cs="Arial"/>
                <w:b/>
              </w:rPr>
              <w:t>Medtronic Poland sp. z o.o.</w:t>
            </w:r>
          </w:p>
          <w:p w14:paraId="39D9F6BA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9DB1203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Warszawa</w:t>
            </w:r>
          </w:p>
          <w:p w14:paraId="644EF220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149 385.60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3ABAB56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D8E9CB" w14:textId="5135574D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30C0BE35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58C5A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Wyroby medyczne</w:t>
            </w:r>
          </w:p>
          <w:p w14:paraId="5A36451E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3CF8">
              <w:rPr>
                <w:rFonts w:ascii="Arial" w:hAnsi="Arial" w:cs="Arial"/>
                <w:b/>
              </w:rPr>
              <w:t>Medtronic Poland sp. z o.o.</w:t>
            </w:r>
          </w:p>
          <w:p w14:paraId="6F06635E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31EF453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Warszawa</w:t>
            </w:r>
          </w:p>
          <w:p w14:paraId="358FF2A3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191 430.00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5C32ED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1A9486" w14:textId="2DB22EF5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7A1A8D6F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DD5D0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Obłożenia operacyjne</w:t>
            </w:r>
          </w:p>
          <w:p w14:paraId="5E106F3E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3CF8">
              <w:rPr>
                <w:rFonts w:ascii="Arial" w:hAnsi="Arial" w:cs="Arial"/>
                <w:b/>
              </w:rPr>
              <w:t xml:space="preserve">Ars-Med </w:t>
            </w:r>
            <w:proofErr w:type="spellStart"/>
            <w:r w:rsidRPr="00BA3CF8">
              <w:rPr>
                <w:rFonts w:ascii="Arial" w:hAnsi="Arial" w:cs="Arial"/>
                <w:b/>
              </w:rPr>
              <w:t>Hospital</w:t>
            </w:r>
            <w:proofErr w:type="spellEnd"/>
            <w:r w:rsidRPr="00BA3CF8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37887FE8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Aleja Wojska Polskiego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30a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A9FADB8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10-229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Olsztyn</w:t>
            </w:r>
          </w:p>
          <w:p w14:paraId="2AD8156E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167 616.00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EBAEF88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8414B1" w14:textId="49D9540A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44F20259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D1EF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Wyroby medyczne</w:t>
            </w:r>
          </w:p>
          <w:p w14:paraId="0572AC59" w14:textId="77777777" w:rsidR="00BA3CF8" w:rsidRPr="00F245C5" w:rsidRDefault="00BA3CF8" w:rsidP="000D045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A3CF8">
              <w:rPr>
                <w:rFonts w:ascii="Arial" w:hAnsi="Arial" w:cs="Arial"/>
                <w:b/>
              </w:rPr>
              <w:t>Teleflex</w:t>
            </w:r>
            <w:proofErr w:type="spellEnd"/>
            <w:r w:rsidRPr="00BA3CF8">
              <w:rPr>
                <w:rFonts w:ascii="Arial" w:hAnsi="Arial" w:cs="Arial"/>
                <w:b/>
              </w:rPr>
              <w:t xml:space="preserve"> Polska sp. z o.o.</w:t>
            </w:r>
          </w:p>
          <w:p w14:paraId="1B4A82BD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Żwirki i Wigury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16A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4864D2D" w14:textId="77777777" w:rsidR="00BA3CF8" w:rsidRPr="00F245C5" w:rsidRDefault="00BA3CF8" w:rsidP="000D045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A3CF8">
              <w:rPr>
                <w:rFonts w:ascii="Arial" w:hAnsi="Arial" w:cs="Arial"/>
                <w:bCs/>
              </w:rPr>
              <w:t>02-092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A3CF8">
              <w:rPr>
                <w:rFonts w:ascii="Arial" w:hAnsi="Arial" w:cs="Arial"/>
                <w:bCs/>
              </w:rPr>
              <w:t>Warszawa</w:t>
            </w:r>
          </w:p>
          <w:p w14:paraId="7F4B79E1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23 296.14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D8FB855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D9F57A3" w14:textId="5038073E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1C73EBDB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0ED05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Fartuch chirurgiczny wzmocniony</w:t>
            </w:r>
          </w:p>
          <w:p w14:paraId="70025C0A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2BCD">
              <w:rPr>
                <w:rFonts w:ascii="Arial" w:hAnsi="Arial" w:cs="Arial"/>
                <w:b/>
              </w:rPr>
              <w:t>Konsorcjum:</w:t>
            </w:r>
          </w:p>
          <w:p w14:paraId="2591D4D6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2BCD">
              <w:rPr>
                <w:rFonts w:ascii="Arial" w:hAnsi="Arial" w:cs="Arial"/>
                <w:b/>
              </w:rPr>
              <w:t>Citonet-Kraków sp. z o.o. (lider)</w:t>
            </w:r>
          </w:p>
          <w:p w14:paraId="669ECA1D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1E2BCD">
              <w:rPr>
                <w:rFonts w:ascii="Arial" w:hAnsi="Arial" w:cs="Arial"/>
                <w:bCs/>
              </w:rPr>
              <w:t>Gromadzka 52</w:t>
            </w:r>
          </w:p>
          <w:p w14:paraId="74BCB976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1E2BCD">
              <w:rPr>
                <w:rFonts w:ascii="Arial" w:hAnsi="Arial" w:cs="Arial"/>
                <w:bCs/>
              </w:rPr>
              <w:t>30-719 Kraków</w:t>
            </w:r>
          </w:p>
          <w:p w14:paraId="0723D889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2BCD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0536AC35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1E2BCD">
              <w:rPr>
                <w:rFonts w:ascii="Arial" w:hAnsi="Arial" w:cs="Arial"/>
                <w:bCs/>
              </w:rPr>
              <w:t xml:space="preserve">Żółkiewskiego 20/26 </w:t>
            </w:r>
          </w:p>
          <w:p w14:paraId="1D7915B8" w14:textId="77777777" w:rsidR="0031245B" w:rsidRPr="001E2BCD" w:rsidRDefault="0031245B" w:rsidP="003124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2BCD">
              <w:rPr>
                <w:rFonts w:ascii="Arial" w:hAnsi="Arial" w:cs="Arial"/>
                <w:bCs/>
              </w:rPr>
              <w:t>87-100 Toruń</w:t>
            </w:r>
          </w:p>
          <w:p w14:paraId="6AFB28A4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67 737.60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052FE42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AF10C5B" w14:textId="055CDA47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  <w:tr w:rsidR="00BA3CF8" w14:paraId="604946F2" w14:textId="77777777" w:rsidTr="00BA3CF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C0082" w14:textId="77777777" w:rsidR="00BA3CF8" w:rsidRPr="00F245C5" w:rsidRDefault="00BA3CF8" w:rsidP="000D045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A3CF8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A3CF8">
              <w:rPr>
                <w:rFonts w:ascii="Arial" w:hAnsi="Arial" w:cs="Arial"/>
              </w:rPr>
              <w:t>Obłożenia operacyjne</w:t>
            </w:r>
          </w:p>
          <w:p w14:paraId="41EA2AE1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2BCD">
              <w:rPr>
                <w:rFonts w:ascii="Arial" w:hAnsi="Arial" w:cs="Arial"/>
                <w:b/>
              </w:rPr>
              <w:t>Konsorcjum:</w:t>
            </w:r>
          </w:p>
          <w:p w14:paraId="4F7BD3CD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2BCD">
              <w:rPr>
                <w:rFonts w:ascii="Arial" w:hAnsi="Arial" w:cs="Arial"/>
                <w:b/>
              </w:rPr>
              <w:t>Citonet-Kraków sp. z o.o. (lider)</w:t>
            </w:r>
          </w:p>
          <w:p w14:paraId="5C79460C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1E2BCD">
              <w:rPr>
                <w:rFonts w:ascii="Arial" w:hAnsi="Arial" w:cs="Arial"/>
                <w:bCs/>
              </w:rPr>
              <w:t>Gromadzka 52</w:t>
            </w:r>
          </w:p>
          <w:p w14:paraId="33812DC0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1E2BCD">
              <w:rPr>
                <w:rFonts w:ascii="Arial" w:hAnsi="Arial" w:cs="Arial"/>
                <w:bCs/>
              </w:rPr>
              <w:t>30-719 Kraków</w:t>
            </w:r>
          </w:p>
          <w:p w14:paraId="7DC4EE18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E2BCD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06EF1CA3" w14:textId="77777777" w:rsidR="0031245B" w:rsidRPr="001E2BCD" w:rsidRDefault="0031245B" w:rsidP="0031245B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1E2BCD">
              <w:rPr>
                <w:rFonts w:ascii="Arial" w:hAnsi="Arial" w:cs="Arial"/>
                <w:bCs/>
              </w:rPr>
              <w:t xml:space="preserve">Żółkiewskiego 20/26 </w:t>
            </w:r>
          </w:p>
          <w:p w14:paraId="1E2A4DE4" w14:textId="77777777" w:rsidR="0031245B" w:rsidRPr="001E2BCD" w:rsidRDefault="0031245B" w:rsidP="0031245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2BCD">
              <w:rPr>
                <w:rFonts w:ascii="Arial" w:hAnsi="Arial" w:cs="Arial"/>
                <w:bCs/>
              </w:rPr>
              <w:t>87-100 Toruń</w:t>
            </w:r>
          </w:p>
          <w:p w14:paraId="2748D4BB" w14:textId="77777777" w:rsidR="00BA3CF8" w:rsidRPr="00F245C5" w:rsidRDefault="00BA3CF8" w:rsidP="000D04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A3CF8">
              <w:rPr>
                <w:rFonts w:ascii="Arial" w:hAnsi="Arial" w:cs="Arial"/>
                <w:b/>
              </w:rPr>
              <w:t>161 833.14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015CA00" w14:textId="77777777" w:rsidR="00BA3CF8" w:rsidRPr="00F245C5" w:rsidRDefault="00BA3CF8" w:rsidP="000D045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EF32117" w14:textId="7E12CD05" w:rsidR="00BA3CF8" w:rsidRPr="00F245C5" w:rsidRDefault="00BA3CF8" w:rsidP="000D04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A3CF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</w:t>
            </w:r>
            <w:r w:rsidR="0005096A">
              <w:rPr>
                <w:rFonts w:ascii="Arial" w:hAnsi="Arial" w:cs="Arial"/>
              </w:rPr>
              <w:t xml:space="preserve"> </w:t>
            </w:r>
            <w:r w:rsidR="0005096A">
              <w:rPr>
                <w:rFonts w:ascii="Arial" w:hAnsi="Arial" w:cs="Arial"/>
              </w:rPr>
              <w:t>ze zm.)</w:t>
            </w:r>
            <w:r w:rsidRPr="00BA3CF8">
              <w:rPr>
                <w:rFonts w:ascii="Arial" w:hAnsi="Arial" w:cs="Arial"/>
              </w:rPr>
              <w:t xml:space="preserve">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763398B6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144B99B3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76866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0F539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05D15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3C02F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A3CF8" w14:paraId="4DC6B279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4302F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Asortyment okulistyczny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951D7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BAUSCH &amp; LOMB POLAND SP. Z O.O.</w:t>
            </w:r>
          </w:p>
          <w:p w14:paraId="29558BFC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Marynarska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51E80515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02-674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DBDB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499C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482FC788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9ACC3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Wyroby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5A8C2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FC7CDE0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F31FB72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7FB91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9129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1D87E548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68D23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Sterylny żel znieczulający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164A9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D5F856D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548EA53A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57B02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CECDE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2283A0D7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3AC8A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Sterylny żel znieczulający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ED225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Neomed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6C0AF22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690B7A8C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94CD5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- 99.24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590DE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99,24</w:t>
            </w:r>
          </w:p>
        </w:tc>
      </w:tr>
      <w:tr w:rsidR="00BA3CF8" w14:paraId="058B7D25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E2C40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Sterylny żel znieczulający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46C6A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34AFFE31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5EB775EA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3833A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- 92.15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0D28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92,15</w:t>
            </w:r>
          </w:p>
        </w:tc>
      </w:tr>
      <w:tr w:rsidR="00BA3CF8" w14:paraId="1C3709F7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9E1A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Zestaw do pompy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A24FC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649B3B5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48010A1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ABD38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C0D3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696FEC25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FBC3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Folia i zgłębniki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80FB3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7F1F3824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6BB9AF6B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7CE7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8C72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375FF271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335AA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Pochłaniacz do aparatu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E75A7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532458AA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346A5929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46D8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BB36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57E4A6EB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9B22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Igła do biopsji prostaty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6F7F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662369F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sz w:val="22"/>
                <w:szCs w:val="22"/>
              </w:rPr>
              <w:t>Krypska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24/1</w:t>
            </w:r>
          </w:p>
          <w:p w14:paraId="60D669A5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04-082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FD0C3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878F2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65CD9DB3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5863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Igła do biopsji prostaty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FD80F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MDS </w:t>
            </w: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Cardio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8B0884D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Transportowców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7769A512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02-858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9F19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- 86.67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A49CA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86,67</w:t>
            </w:r>
          </w:p>
        </w:tc>
      </w:tr>
      <w:tr w:rsidR="00BA3CF8" w14:paraId="64A878C5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7DBA2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19624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Neomed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389B712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35411F22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1CEB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1460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317D9B92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0BDD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9DF26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F4281AE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575D7FC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BCE57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- 97.92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B9BF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97,92</w:t>
            </w:r>
          </w:p>
        </w:tc>
      </w:tr>
      <w:tr w:rsidR="00BA3CF8" w14:paraId="16C70C2F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F8F2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2BA3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1A52F03F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AD7672B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DC4FF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- 75.69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4587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75,69</w:t>
            </w:r>
          </w:p>
        </w:tc>
      </w:tr>
      <w:tr w:rsidR="00BA3CF8" w14:paraId="4B38050F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B2D21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 xml:space="preserve">Wyroby do </w:t>
            </w:r>
            <w:proofErr w:type="spellStart"/>
            <w:r w:rsidRPr="00BA3CF8">
              <w:rPr>
                <w:rFonts w:ascii="Arial" w:hAnsi="Arial" w:cs="Arial"/>
                <w:sz w:val="22"/>
                <w:szCs w:val="22"/>
              </w:rPr>
              <w:t>wideolaryngoskopu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F44D3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Medtronic Poland sp. z o.o.</w:t>
            </w:r>
          </w:p>
          <w:p w14:paraId="43B0139E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4ED5A61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12E1B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286BF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0CBA463B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E8B7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Wyroby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8D45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Medtronic Poland sp. z o.o.</w:t>
            </w:r>
          </w:p>
          <w:p w14:paraId="59CA7345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46B50ACA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BB05D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B67B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45A2E373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0C17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Obłożenia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C195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Ars-Med </w:t>
            </w: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Hospital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73086FFB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Aleja Wojska Polskiego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30a</w:t>
            </w:r>
          </w:p>
          <w:p w14:paraId="25BCDDE1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10-229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8D794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3369C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5C8CFBEC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9862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Obłożenia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EA6C4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Vente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Amicale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5008BC3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Marszałkowska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60FE9A85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00-545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C2A0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- 98.60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3397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98,60</w:t>
            </w:r>
          </w:p>
        </w:tc>
      </w:tr>
      <w:tr w:rsidR="00BA3CF8" w14:paraId="3C503BEE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9854C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Wyroby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B720D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E033478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2C00879B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1F00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506BB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3FCFF02C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E702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Fartuch chirurgiczny wzmocniony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C5DC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245B"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</w:p>
          <w:p w14:paraId="4B416DDA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245B">
              <w:rPr>
                <w:rFonts w:ascii="Arial" w:hAnsi="Arial" w:cs="Arial"/>
                <w:b/>
                <w:bCs/>
                <w:sz w:val="22"/>
                <w:szCs w:val="22"/>
              </w:rPr>
              <w:t>Citonet-Kraków sp. z o.o. (lider)</w:t>
            </w:r>
          </w:p>
          <w:p w14:paraId="28201160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245B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714746CB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245B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5673DF6B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245B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364EE782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245B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35528298" w14:textId="0C1445B0" w:rsidR="00BA3CF8" w:rsidRPr="007D7932" w:rsidRDefault="0031245B" w:rsidP="003124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245B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8C6D4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830B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70E966F1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DA426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Obłożenia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594F8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245B"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</w:p>
          <w:p w14:paraId="5240CF9D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245B">
              <w:rPr>
                <w:rFonts w:ascii="Arial" w:hAnsi="Arial" w:cs="Arial"/>
                <w:b/>
                <w:bCs/>
                <w:sz w:val="22"/>
                <w:szCs w:val="22"/>
              </w:rPr>
              <w:t>Citonet-Kraków sp. z o.o. (lider)</w:t>
            </w:r>
          </w:p>
          <w:p w14:paraId="1B69903E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245B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3BCF605B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245B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1DB067FD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245B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13922217" w14:textId="77777777" w:rsidR="0031245B" w:rsidRPr="0031245B" w:rsidRDefault="0031245B" w:rsidP="0031245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245B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6BF4F302" w14:textId="68328347" w:rsidR="00BA3CF8" w:rsidRPr="007D7932" w:rsidRDefault="0031245B" w:rsidP="0031245B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245B">
              <w:rPr>
                <w:rFonts w:ascii="Arial" w:hAnsi="Arial" w:cs="Arial"/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B7C67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4BD1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A3CF8" w14:paraId="2D988513" w14:textId="77777777" w:rsidTr="00BA3CF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F1978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A3CF8">
              <w:rPr>
                <w:rFonts w:ascii="Arial" w:hAnsi="Arial" w:cs="Arial"/>
                <w:sz w:val="22"/>
                <w:szCs w:val="22"/>
              </w:rPr>
              <w:t>Obłożenia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FC6A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Ars-Med </w:t>
            </w:r>
            <w:proofErr w:type="spellStart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>Hospital</w:t>
            </w:r>
            <w:proofErr w:type="spellEnd"/>
            <w:r w:rsidRPr="00BA3C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6D8056F5" w14:textId="77777777" w:rsidR="00BA3CF8" w:rsidRPr="007D7932" w:rsidRDefault="00BA3CF8" w:rsidP="000D04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Aleja Wojska Polskiego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30a</w:t>
            </w:r>
          </w:p>
          <w:p w14:paraId="6F94D6C8" w14:textId="77777777" w:rsidR="00BA3CF8" w:rsidRPr="007D7932" w:rsidRDefault="00BA3CF8" w:rsidP="000D04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10-229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A3CF8">
              <w:rPr>
                <w:rFonts w:ascii="Arial" w:hAnsi="Arial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0B882" w14:textId="77777777" w:rsidR="00BA3CF8" w:rsidRPr="007D7932" w:rsidRDefault="00BA3CF8" w:rsidP="000D04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324D4" w14:textId="77777777" w:rsidR="00BA3CF8" w:rsidRPr="007D7932" w:rsidRDefault="00BA3CF8" w:rsidP="000D04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3CF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4F35FC40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52105702" w14:textId="77777777" w:rsidR="003562C6" w:rsidRDefault="003562C6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651B05A1" w14:textId="2E35BA58" w:rsidR="008642B3" w:rsidRPr="00B36EDA" w:rsidRDefault="003562C6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Z-ca Dyrektora ds. finansowych</w:t>
      </w:r>
      <w:r w:rsidR="00BA3CF8" w:rsidRPr="00BA3CF8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2B206" w14:textId="77777777" w:rsidR="00C04A06" w:rsidRDefault="00C04A06">
      <w:r>
        <w:separator/>
      </w:r>
    </w:p>
  </w:endnote>
  <w:endnote w:type="continuationSeparator" w:id="0">
    <w:p w14:paraId="6447A5A6" w14:textId="77777777" w:rsidR="00C04A06" w:rsidRDefault="00C04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1B1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167D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BA236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EE423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B132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D094E" w14:textId="77777777" w:rsidR="00C04A06" w:rsidRDefault="00C04A06">
      <w:r>
        <w:separator/>
      </w:r>
    </w:p>
  </w:footnote>
  <w:footnote w:type="continuationSeparator" w:id="0">
    <w:p w14:paraId="78A36D08" w14:textId="77777777" w:rsidR="00C04A06" w:rsidRDefault="00C04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BBB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BEA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DEE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A06"/>
    <w:rsid w:val="00022322"/>
    <w:rsid w:val="00042497"/>
    <w:rsid w:val="0005096A"/>
    <w:rsid w:val="000C1E6F"/>
    <w:rsid w:val="000E4E56"/>
    <w:rsid w:val="001A1468"/>
    <w:rsid w:val="001B7815"/>
    <w:rsid w:val="00211A34"/>
    <w:rsid w:val="002B1E4F"/>
    <w:rsid w:val="002B6761"/>
    <w:rsid w:val="0031245B"/>
    <w:rsid w:val="003445A0"/>
    <w:rsid w:val="003562C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565B"/>
    <w:rsid w:val="00596EA3"/>
    <w:rsid w:val="00596FD7"/>
    <w:rsid w:val="005E5BFF"/>
    <w:rsid w:val="00607F9B"/>
    <w:rsid w:val="00644DCB"/>
    <w:rsid w:val="00657C1E"/>
    <w:rsid w:val="006E3089"/>
    <w:rsid w:val="006E3BAC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570D6"/>
    <w:rsid w:val="00A91321"/>
    <w:rsid w:val="00AA02AC"/>
    <w:rsid w:val="00B32D12"/>
    <w:rsid w:val="00B36EDA"/>
    <w:rsid w:val="00B464D3"/>
    <w:rsid w:val="00B47B75"/>
    <w:rsid w:val="00B8185B"/>
    <w:rsid w:val="00BA3CF8"/>
    <w:rsid w:val="00BC6F7F"/>
    <w:rsid w:val="00BD2174"/>
    <w:rsid w:val="00C04A06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48EF2"/>
  <w15:chartTrackingRefBased/>
  <w15:docId w15:val="{A4406304-2FA3-413D-BC1E-1F26EBD8B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11</Pages>
  <Words>1798</Words>
  <Characters>9806</Characters>
  <Application>Microsoft Office Word</Application>
  <DocSecurity>0</DocSecurity>
  <Lines>81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9</cp:revision>
  <cp:lastPrinted>1899-12-31T23:00:00Z</cp:lastPrinted>
  <dcterms:created xsi:type="dcterms:W3CDTF">2025-08-20T05:06:00Z</dcterms:created>
  <dcterms:modified xsi:type="dcterms:W3CDTF">2025-08-20T07:10:00Z</dcterms:modified>
</cp:coreProperties>
</file>