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71BCD" w14:textId="73A9D4B2" w:rsidR="003E6519" w:rsidRPr="009432A1" w:rsidRDefault="00B8567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85672">
        <w:rPr>
          <w:rFonts w:ascii="Arial" w:hAnsi="Arial" w:cs="Arial"/>
          <w:sz w:val="24"/>
          <w:szCs w:val="24"/>
        </w:rPr>
        <w:t>2025-08-</w:t>
      </w:r>
      <w:r w:rsidR="00F0221D">
        <w:rPr>
          <w:rFonts w:ascii="Arial" w:hAnsi="Arial" w:cs="Arial"/>
          <w:sz w:val="24"/>
          <w:szCs w:val="24"/>
        </w:rPr>
        <w:t>20</w:t>
      </w:r>
    </w:p>
    <w:p w14:paraId="61E26907" w14:textId="77777777" w:rsidR="003E6519" w:rsidRPr="009432A1" w:rsidRDefault="00B8567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567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5E41E90" w14:textId="77777777" w:rsidR="003E6519" w:rsidRPr="009432A1" w:rsidRDefault="00B8567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85672">
        <w:rPr>
          <w:rFonts w:ascii="Arial" w:hAnsi="Arial" w:cs="Arial"/>
          <w:sz w:val="24"/>
          <w:szCs w:val="24"/>
        </w:rPr>
        <w:t>66</w:t>
      </w:r>
    </w:p>
    <w:p w14:paraId="5B755F2A" w14:textId="77777777" w:rsidR="003E6519" w:rsidRPr="009432A1" w:rsidRDefault="00B85672" w:rsidP="003E6519">
      <w:pPr>
        <w:rPr>
          <w:rFonts w:ascii="Arial" w:hAnsi="Arial" w:cs="Arial"/>
          <w:sz w:val="24"/>
          <w:szCs w:val="24"/>
        </w:rPr>
      </w:pPr>
      <w:r w:rsidRPr="00B85672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85672">
        <w:rPr>
          <w:rFonts w:ascii="Arial" w:hAnsi="Arial" w:cs="Arial"/>
          <w:sz w:val="24"/>
          <w:szCs w:val="24"/>
        </w:rPr>
        <w:t>Kraków</w:t>
      </w:r>
    </w:p>
    <w:p w14:paraId="40D0BAD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9C386D" w14:textId="08536F15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3D93314" w14:textId="0851EB65" w:rsidR="00235F03" w:rsidRPr="009432A1" w:rsidRDefault="00235F0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SZP-271-36/25.7</w:t>
      </w:r>
      <w:r w:rsidR="00F0221D">
        <w:rPr>
          <w:rFonts w:ascii="Arial" w:hAnsi="Arial" w:cs="Arial"/>
          <w:bCs/>
          <w:sz w:val="18"/>
          <w:szCs w:val="18"/>
        </w:rPr>
        <w:t>6</w:t>
      </w:r>
      <w:r w:rsidR="00892FD6">
        <w:rPr>
          <w:rFonts w:ascii="Arial" w:hAnsi="Arial" w:cs="Arial"/>
          <w:bCs/>
          <w:sz w:val="18"/>
          <w:szCs w:val="18"/>
        </w:rPr>
        <w:t>1</w:t>
      </w:r>
      <w:r>
        <w:rPr>
          <w:rFonts w:ascii="Arial" w:hAnsi="Arial" w:cs="Arial"/>
          <w:bCs/>
          <w:sz w:val="18"/>
          <w:szCs w:val="18"/>
        </w:rPr>
        <w:t>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9432A1" w14:paraId="5F01EC5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2D662B" w14:textId="6383CB5C" w:rsidR="003E6519" w:rsidRPr="009432A1" w:rsidRDefault="00892FD6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 xml:space="preserve">Korekta </w:t>
            </w:r>
            <w:r w:rsidR="003E6519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EB55EC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7D546C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08694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94DAF7B" w14:textId="77777777" w:rsidTr="001A0FA2">
        <w:tc>
          <w:tcPr>
            <w:tcW w:w="2269" w:type="dxa"/>
            <w:shd w:val="clear" w:color="auto" w:fill="auto"/>
          </w:tcPr>
          <w:p w14:paraId="69BC8D3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82FDC2" w14:textId="77777777" w:rsidR="003E6519" w:rsidRPr="004E4B64" w:rsidRDefault="00B8567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5672">
              <w:rPr>
                <w:rFonts w:ascii="Arial" w:hAnsi="Arial" w:cs="Arial"/>
                <w:bCs/>
                <w:sz w:val="24"/>
                <w:szCs w:val="24"/>
              </w:rPr>
              <w:t xml:space="preserve">Remont 3 </w:t>
            </w:r>
            <w:proofErr w:type="spellStart"/>
            <w:r w:rsidRPr="00B85672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B85672">
              <w:rPr>
                <w:rFonts w:ascii="Arial" w:hAnsi="Arial" w:cs="Arial"/>
                <w:bCs/>
                <w:sz w:val="24"/>
                <w:szCs w:val="24"/>
              </w:rPr>
              <w:t xml:space="preserve"> wraz z łazienkami na Oddziale Ginekologiczno- Położniczym i Ginekologii Onkologicznej Szpitala.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5672" w:rsidRPr="004E4B64" w14:paraId="414BB3E5" w14:textId="77777777" w:rsidTr="000543E8">
        <w:tc>
          <w:tcPr>
            <w:tcW w:w="2269" w:type="dxa"/>
            <w:shd w:val="clear" w:color="auto" w:fill="auto"/>
          </w:tcPr>
          <w:p w14:paraId="5451B768" w14:textId="77777777" w:rsidR="00B85672" w:rsidRPr="004E4B64" w:rsidRDefault="00B85672" w:rsidP="000543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F5FF30" w14:textId="77777777" w:rsidR="00B85672" w:rsidRPr="004E4B64" w:rsidRDefault="00B85672" w:rsidP="00054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5672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7FD831C7" w14:textId="0CEB7DC7" w:rsidR="00F0221D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Zamawiający</w:t>
      </w:r>
      <w:r w:rsidR="00F0221D">
        <w:rPr>
          <w:rFonts w:ascii="Arial" w:hAnsi="Arial" w:cs="Arial"/>
          <w:sz w:val="24"/>
          <w:szCs w:val="24"/>
        </w:rPr>
        <w:t xml:space="preserve"> prostuje omyłkę pisarską polegającą na podaniu na stronie prowadzonego postępowania w dniu 19.07.2025 r. na stronie </w:t>
      </w:r>
      <w:hyperlink r:id="rId6" w:history="1">
        <w:r w:rsidR="00F0221D" w:rsidRPr="00FA6317">
          <w:rPr>
            <w:rStyle w:val="Hipercze"/>
            <w:rFonts w:ascii="Arial" w:hAnsi="Arial" w:cs="Arial"/>
            <w:sz w:val="24"/>
            <w:szCs w:val="24"/>
          </w:rPr>
          <w:t>https://e-propublico.pl/Ogloszenia/DokumentyZamowienia?przetargId=827d8acd-ad21-44f1-b48b-c0cb29ff5b49</w:t>
        </w:r>
      </w:hyperlink>
    </w:p>
    <w:p w14:paraId="343178F5" w14:textId="5C4B7E9B" w:rsidR="00F0221D" w:rsidRDefault="00F0221D" w:rsidP="00F022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Polegająca na tym, że podał kwotę netto zamiast brutto. W związku z powyższym winno być:</w:t>
      </w:r>
    </w:p>
    <w:p w14:paraId="0F0F7231" w14:textId="77777777" w:rsidR="00F0221D" w:rsidRDefault="00F0221D" w:rsidP="00F0221D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5672" w:rsidRPr="00C902DE" w14:paraId="15A00AB9" w14:textId="77777777" w:rsidTr="000543E8">
        <w:trPr>
          <w:trHeight w:val="70"/>
        </w:trPr>
        <w:tc>
          <w:tcPr>
            <w:tcW w:w="9214" w:type="dxa"/>
          </w:tcPr>
          <w:p w14:paraId="67BB4056" w14:textId="7CC9FA40" w:rsidR="00B85672" w:rsidRPr="00C902DE" w:rsidRDefault="00B85672" w:rsidP="000543E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85672">
              <w:rPr>
                <w:rFonts w:ascii="Arial" w:hAnsi="Arial" w:cs="Arial"/>
                <w:sz w:val="24"/>
                <w:szCs w:val="24"/>
              </w:rPr>
              <w:t xml:space="preserve">części 2 zamówienia w wysokości </w:t>
            </w:r>
            <w:r w:rsidR="001C3D82">
              <w:rPr>
                <w:rFonts w:ascii="Arial" w:hAnsi="Arial" w:cs="Arial"/>
                <w:sz w:val="24"/>
                <w:szCs w:val="24"/>
              </w:rPr>
              <w:t>21 000,00</w:t>
            </w:r>
            <w:r w:rsidR="00235F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5672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</w:tbl>
    <w:p w14:paraId="37C808C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050B7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9599E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3E7D01" w14:textId="41F875DB" w:rsidR="00C236D3" w:rsidRPr="003E6519" w:rsidRDefault="00B85672" w:rsidP="00173B20">
      <w:pPr>
        <w:jc w:val="right"/>
        <w:rPr>
          <w:rFonts w:ascii="Arial" w:hAnsi="Arial" w:cs="Arial"/>
          <w:sz w:val="22"/>
          <w:szCs w:val="22"/>
        </w:rPr>
      </w:pPr>
      <w:r w:rsidRPr="00B85672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45EE3" w14:textId="77777777" w:rsidR="00DE37F4" w:rsidRDefault="00DE37F4">
      <w:r>
        <w:separator/>
      </w:r>
    </w:p>
  </w:endnote>
  <w:endnote w:type="continuationSeparator" w:id="0">
    <w:p w14:paraId="49758D2D" w14:textId="77777777" w:rsidR="00DE37F4" w:rsidRDefault="00DE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02C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D40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3AE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E4E3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C9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C85D83" w14:textId="77777777" w:rsidR="009F189D" w:rsidRDefault="009F189D">
    <w:pPr>
      <w:pStyle w:val="Stopka"/>
      <w:tabs>
        <w:tab w:val="clear" w:pos="4536"/>
      </w:tabs>
      <w:jc w:val="center"/>
    </w:pPr>
  </w:p>
  <w:p w14:paraId="76B846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38338" w14:textId="77777777" w:rsidR="00DE37F4" w:rsidRDefault="00DE37F4">
      <w:r>
        <w:separator/>
      </w:r>
    </w:p>
  </w:footnote>
  <w:footnote w:type="continuationSeparator" w:id="0">
    <w:p w14:paraId="45CF3CB6" w14:textId="77777777" w:rsidR="00DE37F4" w:rsidRDefault="00DE3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F6F78" w14:textId="77777777" w:rsidR="00B85672" w:rsidRDefault="00B85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77BAC" w14:textId="77777777" w:rsidR="00B85672" w:rsidRDefault="00B85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0854D" w14:textId="77777777" w:rsidR="00B85672" w:rsidRDefault="00B85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23"/>
    <w:rsid w:val="00007727"/>
    <w:rsid w:val="00017720"/>
    <w:rsid w:val="00035488"/>
    <w:rsid w:val="000D7F25"/>
    <w:rsid w:val="000E00E5"/>
    <w:rsid w:val="00173B20"/>
    <w:rsid w:val="001A0FA2"/>
    <w:rsid w:val="001C3D82"/>
    <w:rsid w:val="001C69FF"/>
    <w:rsid w:val="0023318D"/>
    <w:rsid w:val="00235F0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1895"/>
    <w:rsid w:val="0069085C"/>
    <w:rsid w:val="006B1E23"/>
    <w:rsid w:val="00804A9B"/>
    <w:rsid w:val="00843263"/>
    <w:rsid w:val="00861E75"/>
    <w:rsid w:val="00890B92"/>
    <w:rsid w:val="00892FD6"/>
    <w:rsid w:val="009D19BD"/>
    <w:rsid w:val="009F189D"/>
    <w:rsid w:val="00A47FF6"/>
    <w:rsid w:val="00A776DE"/>
    <w:rsid w:val="00A80738"/>
    <w:rsid w:val="00B85672"/>
    <w:rsid w:val="00BE7129"/>
    <w:rsid w:val="00C236D3"/>
    <w:rsid w:val="00C272B5"/>
    <w:rsid w:val="00C659E2"/>
    <w:rsid w:val="00C902DE"/>
    <w:rsid w:val="00CB0802"/>
    <w:rsid w:val="00D7128F"/>
    <w:rsid w:val="00DE37F4"/>
    <w:rsid w:val="00EA3476"/>
    <w:rsid w:val="00F022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EF09F"/>
  <w15:chartTrackingRefBased/>
  <w15:docId w15:val="{32B63CCD-D2EE-4EDE-8F20-75A3F7B6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0221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22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5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92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Ogloszenia/DokumentyZamowienia?przetargId=827d8acd-ad21-44f1-b48b-c0cb29ff5b49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cp:lastPrinted>2025-08-19T07:14:00Z</cp:lastPrinted>
  <dcterms:created xsi:type="dcterms:W3CDTF">2025-08-20T07:33:00Z</dcterms:created>
  <dcterms:modified xsi:type="dcterms:W3CDTF">2025-08-20T07:33:00Z</dcterms:modified>
</cp:coreProperties>
</file>