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AF609" w14:textId="77777777" w:rsidR="000A31B4" w:rsidRPr="000A31B4" w:rsidRDefault="008D2AB8" w:rsidP="000A31B4">
      <w:pPr>
        <w:pStyle w:val="Nagwek3"/>
        <w:jc w:val="right"/>
        <w:rPr>
          <w:rFonts w:ascii="Verdana" w:hAnsi="Verdana"/>
          <w:sz w:val="18"/>
          <w:szCs w:val="18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sz w:val="18"/>
          <w:szCs w:val="18"/>
        </w:rPr>
        <w:t>Załącznik nr 1</w:t>
      </w:r>
    </w:p>
    <w:p w14:paraId="0FEDA438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AC1BB55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FORMULARZ OFERTY</w:t>
      </w:r>
    </w:p>
    <w:p w14:paraId="653C6E30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5A5C1E1F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…………………………………………………………………………………………………………………………..</w:t>
      </w:r>
    </w:p>
    <w:p w14:paraId="1AFC80A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ADRES:………………………………………………………………………………………………………………………………………………..</w:t>
      </w:r>
    </w:p>
    <w:p w14:paraId="63E1388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</w:t>
      </w:r>
    </w:p>
    <w:p w14:paraId="5242580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TEL.……………………………………………………………………………………………………………………………………………………….</w:t>
      </w:r>
    </w:p>
    <w:p w14:paraId="5638CFBA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………………………………………………………………………………………………………………………………………………………</w:t>
      </w:r>
    </w:p>
    <w:p w14:paraId="5C85E6B7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17F0D3A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</w:t>
      </w:r>
    </w:p>
    <w:p w14:paraId="0CF440A1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……………………………………………………………………………………………………………………………..</w:t>
      </w:r>
    </w:p>
    <w:p w14:paraId="1160123E" w14:textId="77777777" w:rsidR="000A31B4" w:rsidRPr="000A31B4" w:rsidRDefault="000A31B4" w:rsidP="000A31B4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DA89F61" w14:textId="77777777" w:rsidR="000A31B4" w:rsidRPr="000A31B4" w:rsidRDefault="000A31B4" w:rsidP="000A31B4">
      <w:pPr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Do: Nazwa i siedziba Zamawiającego:</w:t>
      </w:r>
    </w:p>
    <w:p w14:paraId="38F7115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Akademia Górniczo - Hutnicza</w:t>
      </w:r>
    </w:p>
    <w:p w14:paraId="796062C2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im. Stanisława Staszica w Krakowie</w:t>
      </w:r>
    </w:p>
    <w:p w14:paraId="01B9A2DE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49A9D1D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Al. Mickiewicza 30 </w:t>
      </w:r>
    </w:p>
    <w:p w14:paraId="12E367D2" w14:textId="77777777" w:rsidR="000A31B4" w:rsidRPr="000A31B4" w:rsidRDefault="000A31B4" w:rsidP="000A31B4">
      <w:pPr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30-059 Kraków,  </w:t>
      </w:r>
    </w:p>
    <w:p w14:paraId="39129771" w14:textId="77777777" w:rsidR="000A31B4" w:rsidRPr="000A31B4" w:rsidRDefault="000A31B4" w:rsidP="000A31B4">
      <w:pPr>
        <w:ind w:firstLine="3969"/>
        <w:rPr>
          <w:rFonts w:ascii="Verdana" w:hAnsi="Verdana"/>
          <w:b/>
          <w:sz w:val="18"/>
          <w:szCs w:val="18"/>
        </w:rPr>
      </w:pPr>
    </w:p>
    <w:p w14:paraId="19488DB7" w14:textId="4E59B63A" w:rsidR="000A31B4" w:rsidRPr="000E0CD7" w:rsidRDefault="000A31B4" w:rsidP="0023754F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E5083E" w:rsidRPr="00E5083E">
        <w:rPr>
          <w:rFonts w:ascii="Verdana" w:hAnsi="Verdana"/>
          <w:b/>
          <w:sz w:val="18"/>
          <w:szCs w:val="18"/>
        </w:rPr>
        <w:t>dostawę systemu pomiarowego PIV- doposażenie (laser impulsowy, generator posiewu) dla WIMiR-</w:t>
      </w:r>
      <w:r w:rsidR="000279DC">
        <w:rPr>
          <w:rFonts w:ascii="Verdana" w:hAnsi="Verdana"/>
          <w:b/>
          <w:sz w:val="18"/>
          <w:szCs w:val="18"/>
        </w:rPr>
        <w:t>KC-</w:t>
      </w:r>
      <w:r w:rsidR="00E5083E" w:rsidRPr="00E5083E">
        <w:rPr>
          <w:rFonts w:ascii="Verdana" w:hAnsi="Verdana"/>
          <w:b/>
          <w:sz w:val="18"/>
          <w:szCs w:val="18"/>
        </w:rPr>
        <w:t>DE-zp.272-480/25</w:t>
      </w:r>
      <w:r w:rsidR="00A53B85">
        <w:rPr>
          <w:rFonts w:ascii="Verdana" w:hAnsi="Verdana"/>
          <w:b/>
          <w:sz w:val="18"/>
          <w:szCs w:val="18"/>
        </w:rPr>
        <w:t xml:space="preserve">, </w:t>
      </w:r>
      <w:r w:rsidRPr="000A31B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138988FA" w14:textId="77777777" w:rsidR="00377296" w:rsidRPr="000A31B4" w:rsidRDefault="00377296" w:rsidP="0023754F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1C05CF2C" w14:textId="77777777" w:rsidR="00377296" w:rsidRDefault="00377296" w:rsidP="0037729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zamówienia: ......................................................................... PLN</w:t>
      </w:r>
    </w:p>
    <w:p w14:paraId="47197D78" w14:textId="77777777" w:rsidR="00377296" w:rsidRDefault="00377296" w:rsidP="00377296">
      <w:pPr>
        <w:widowControl w:val="0"/>
        <w:spacing w:line="264" w:lineRule="auto"/>
        <w:ind w:right="1"/>
        <w:rPr>
          <w:b/>
        </w:rPr>
      </w:pPr>
    </w:p>
    <w:p w14:paraId="25E98488" w14:textId="77777777" w:rsidR="00377296" w:rsidRDefault="00377296" w:rsidP="0037729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zamówienia: ......................................................................... PLN</w:t>
      </w:r>
    </w:p>
    <w:p w14:paraId="0A8E1C11" w14:textId="77777777" w:rsidR="00377296" w:rsidRPr="00FB1B4F" w:rsidRDefault="00377296" w:rsidP="00377296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8D776AB" w14:textId="77777777" w:rsidR="00377296" w:rsidRPr="00FB1B4F" w:rsidRDefault="00377296" w:rsidP="00377296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4CF04454" w14:textId="77777777" w:rsidR="00377296" w:rsidRPr="00FB1B4F" w:rsidRDefault="00377296" w:rsidP="00377296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2914FE4F" w14:textId="677CE7D1" w:rsidR="000A31B4" w:rsidRPr="00430912" w:rsidRDefault="00377296" w:rsidP="00430912">
      <w:pPr>
        <w:pStyle w:val="Tekstpodstawowy"/>
      </w:pPr>
      <w:r>
        <w:t xml:space="preserve">Powyższa cena zawiera podatek VAT w wysokości </w:t>
      </w:r>
      <w:r w:rsidR="00D31FCC">
        <w:t>……….</w:t>
      </w:r>
      <w:r>
        <w:t>% tj. ……………………. PLN</w:t>
      </w:r>
    </w:p>
    <w:p w14:paraId="256CF019" w14:textId="75503090" w:rsidR="000A31B4" w:rsidRDefault="00A84623" w:rsidP="000A31B4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Producent/model zaoferowanego </w:t>
      </w:r>
      <w:r w:rsidR="00E5083E">
        <w:rPr>
          <w:rFonts w:ascii="Verdana" w:hAnsi="Verdana"/>
          <w:b/>
          <w:sz w:val="18"/>
          <w:szCs w:val="18"/>
        </w:rPr>
        <w:t xml:space="preserve">lasera </w:t>
      </w:r>
      <w:r w:rsidR="003D7DC9"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sz w:val="18"/>
          <w:szCs w:val="18"/>
        </w:rPr>
        <w:t>: …………………………….</w:t>
      </w:r>
    </w:p>
    <w:p w14:paraId="2B97A017" w14:textId="7648E1F2" w:rsidR="00E5083E" w:rsidRPr="000A31B4" w:rsidRDefault="00E5083E" w:rsidP="00E5083E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Producent/model zaoferowanego generatora  : …………………………….</w:t>
      </w:r>
    </w:p>
    <w:p w14:paraId="1C3B577A" w14:textId="77777777" w:rsidR="00E5083E" w:rsidRPr="000A31B4" w:rsidRDefault="00E5083E" w:rsidP="000A31B4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5422E68" w14:textId="7D6BBBDC" w:rsidR="00430912" w:rsidRDefault="000A31B4" w:rsidP="00430912">
      <w:pPr>
        <w:widowControl w:val="0"/>
        <w:ind w:right="1"/>
        <w:jc w:val="both"/>
        <w:rPr>
          <w:i/>
          <w:sz w:val="22"/>
          <w:szCs w:val="22"/>
        </w:rPr>
      </w:pPr>
      <w:r w:rsidRPr="00C25257">
        <w:rPr>
          <w:rFonts w:ascii="Verdana" w:hAnsi="Verdana"/>
          <w:b/>
          <w:i/>
          <w:iCs/>
          <w:sz w:val="18"/>
          <w:szCs w:val="18"/>
        </w:rPr>
        <w:t xml:space="preserve">Termin realizacji umowy: </w:t>
      </w:r>
      <w:r w:rsidRPr="00C25257">
        <w:rPr>
          <w:rFonts w:ascii="Verdana" w:hAnsi="Verdana"/>
          <w:b/>
          <w:bCs/>
          <w:i/>
          <w:iCs/>
          <w:sz w:val="18"/>
          <w:szCs w:val="18"/>
        </w:rPr>
        <w:t xml:space="preserve">……… </w:t>
      </w:r>
      <w:r w:rsidRPr="00C25257">
        <w:rPr>
          <w:rFonts w:ascii="Verdana" w:hAnsi="Verdana"/>
          <w:i/>
          <w:iCs/>
          <w:sz w:val="18"/>
          <w:szCs w:val="18"/>
        </w:rPr>
        <w:t xml:space="preserve">dni od daty podpisania umowy </w:t>
      </w:r>
      <w:r w:rsidR="00430912" w:rsidRPr="00430912">
        <w:rPr>
          <w:rFonts w:ascii="Verdana" w:hAnsi="Verdana"/>
          <w:i/>
          <w:iCs/>
          <w:sz w:val="18"/>
          <w:szCs w:val="18"/>
          <w:highlight w:val="yellow"/>
        </w:rPr>
        <w:t>(</w:t>
      </w:r>
      <w:r w:rsidR="00430912" w:rsidRPr="00430912">
        <w:rPr>
          <w:i/>
          <w:sz w:val="22"/>
          <w:szCs w:val="22"/>
          <w:highlight w:val="yellow"/>
        </w:rPr>
        <w:t>k</w:t>
      </w:r>
      <w:r w:rsidR="00430912">
        <w:rPr>
          <w:i/>
          <w:sz w:val="22"/>
          <w:szCs w:val="22"/>
          <w:highlight w:val="yellow"/>
        </w:rPr>
        <w:t>ryterium oceny ofert)</w:t>
      </w:r>
      <w:r w:rsidR="00430912">
        <w:rPr>
          <w:i/>
          <w:sz w:val="22"/>
          <w:szCs w:val="22"/>
        </w:rPr>
        <w:t xml:space="preserve">*). </w:t>
      </w:r>
    </w:p>
    <w:p w14:paraId="66FB40B4" w14:textId="0EA8D122" w:rsidR="00430912" w:rsidRDefault="00430912" w:rsidP="00430912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>Zamawiający informuje, że w przypadku braku wpisania terminu realizacji  przez Wykonawcę, Zamawiający przyjmie max. termin wskazany w swz</w:t>
      </w:r>
      <w:r w:rsidRPr="00256D50">
        <w:rPr>
          <w:i/>
          <w:sz w:val="22"/>
          <w:szCs w:val="22"/>
        </w:rPr>
        <w:t>.</w:t>
      </w:r>
    </w:p>
    <w:p w14:paraId="2AF08109" w14:textId="023368E8" w:rsidR="00C25257" w:rsidRDefault="00C25257" w:rsidP="00C25257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>
        <w:rPr>
          <w:b/>
          <w:sz w:val="22"/>
          <w:szCs w:val="22"/>
        </w:rPr>
        <w:t xml:space="preserve">Okres udzielonej gwarancji </w:t>
      </w:r>
      <w:r w:rsidR="00FD70C5">
        <w:rPr>
          <w:b/>
          <w:sz w:val="22"/>
          <w:szCs w:val="22"/>
        </w:rPr>
        <w:t>:</w:t>
      </w:r>
      <w:r>
        <w:rPr>
          <w:bCs/>
          <w:sz w:val="22"/>
          <w:szCs w:val="22"/>
        </w:rPr>
        <w:t>……………………………m-cy</w:t>
      </w:r>
      <w:bookmarkStart w:id="1" w:name="_Hlk163485290"/>
      <w:r>
        <w:rPr>
          <w:bCs/>
          <w:sz w:val="22"/>
          <w:szCs w:val="22"/>
        </w:rPr>
        <w:t>.</w:t>
      </w:r>
      <w:bookmarkEnd w:id="0"/>
      <w:r>
        <w:rPr>
          <w:b/>
          <w:bCs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 </w:t>
      </w:r>
    </w:p>
    <w:bookmarkEnd w:id="1"/>
    <w:p w14:paraId="1007FE72" w14:textId="77777777" w:rsidR="005D4273" w:rsidRPr="005D4273" w:rsidRDefault="005D4273" w:rsidP="005D4273">
      <w:pPr>
        <w:widowControl w:val="0"/>
        <w:jc w:val="both"/>
        <w:rPr>
          <w:i/>
          <w:sz w:val="22"/>
          <w:szCs w:val="22"/>
        </w:rPr>
      </w:pPr>
    </w:p>
    <w:p w14:paraId="51BB10CF" w14:textId="77777777" w:rsidR="000A31B4" w:rsidRDefault="000A31B4" w:rsidP="000A31B4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0A31B4">
        <w:rPr>
          <w:rFonts w:ascii="Verdana" w:hAnsi="Verdana"/>
          <w:b/>
          <w:sz w:val="18"/>
          <w:szCs w:val="18"/>
        </w:rPr>
        <w:t xml:space="preserve"> TAK/NIE</w:t>
      </w:r>
    </w:p>
    <w:p w14:paraId="1080AE71" w14:textId="77777777" w:rsidR="000A31B4" w:rsidRPr="000A31B4" w:rsidRDefault="000A31B4" w:rsidP="000A31B4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Termin płatności: </w:t>
      </w:r>
      <w:r w:rsidRPr="000A31B4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F6189DF" w14:textId="77777777" w:rsidR="006142B0" w:rsidRDefault="006142B0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5D8E5510" w14:textId="77777777" w:rsidR="00392EEF" w:rsidRDefault="00392EEF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4D1FC82F" w14:textId="77777777" w:rsidR="00E5083E" w:rsidRDefault="00E5083E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33B0E557" w14:textId="6746BA2F" w:rsidR="000A31B4" w:rsidRPr="000A31B4" w:rsidRDefault="000A31B4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245B0E9A" w14:textId="77777777" w:rsidR="000A31B4" w:rsidRPr="000A31B4" w:rsidRDefault="000A31B4" w:rsidP="000A31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258F4BA7" w14:textId="77777777" w:rsidR="009B5F10" w:rsidRDefault="000A31B4" w:rsidP="009B5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A31B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4A34202" w14:textId="66393CF5" w:rsidR="000A31B4" w:rsidRPr="009B5F10" w:rsidRDefault="000A31B4" w:rsidP="00515FD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9B5F10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283EFC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105434E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F3E78C" w14:textId="77777777" w:rsidR="000A31B4" w:rsidRPr="000A31B4" w:rsidRDefault="000A31B4" w:rsidP="000A31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A31B4" w:rsidRPr="000A31B4" w14:paraId="1597827F" w14:textId="77777777" w:rsidTr="00726B3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6A206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2BAEA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4496ADE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5818B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Nazwa podwykonawcy</w:t>
            </w:r>
            <w:r w:rsidRPr="000A31B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0A31B4" w:rsidRPr="000A31B4" w14:paraId="51BC4450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6032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4A24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32C6F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0A31B4" w:rsidRPr="000A31B4" w14:paraId="0D762014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58E6D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5C285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41067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7B95EE2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79BFBE" w14:textId="77777777" w:rsidR="000A31B4" w:rsidRPr="000A31B4" w:rsidRDefault="000A31B4" w:rsidP="000A31B4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A31B4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2BDCC57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</w:r>
    </w:p>
    <w:p w14:paraId="76550A3B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776778A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  <w:t xml:space="preserve"> </w:t>
      </w:r>
    </w:p>
    <w:p w14:paraId="56D4B795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993AFCA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1CB97FF" w14:textId="77777777" w:rsidR="000A31B4" w:rsidRPr="000A31B4" w:rsidRDefault="000A31B4" w:rsidP="000A31B4">
      <w:p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A92F3A5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załącznikami do niniejszej oferty są:</w:t>
      </w:r>
    </w:p>
    <w:p w14:paraId="6299CAE5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10997BF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80F4B16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6DC05684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FFF93D6" w14:textId="2B0C3E78" w:rsidR="00A9639A" w:rsidRPr="00E4621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AD75E45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sectPr w:rsidR="00A9639A" w:rsidRPr="00004386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6C03B" w14:textId="77777777" w:rsidR="00665AF9" w:rsidRDefault="00665AF9">
      <w:r>
        <w:separator/>
      </w:r>
    </w:p>
  </w:endnote>
  <w:endnote w:type="continuationSeparator" w:id="0">
    <w:p w14:paraId="6228D7A7" w14:textId="77777777" w:rsidR="00665AF9" w:rsidRDefault="00665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C897A" w14:textId="77777777" w:rsidR="00665AF9" w:rsidRDefault="00665AF9">
      <w:r>
        <w:separator/>
      </w:r>
    </w:p>
  </w:footnote>
  <w:footnote w:type="continuationSeparator" w:id="0">
    <w:p w14:paraId="76005070" w14:textId="77777777" w:rsidR="00665AF9" w:rsidRDefault="00665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1A3272"/>
    <w:multiLevelType w:val="hybridMultilevel"/>
    <w:tmpl w:val="13FCF2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  <w:num w:numId="6" w16cid:durableId="4929913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2484D"/>
    <w:rsid w:val="000279DC"/>
    <w:rsid w:val="00040050"/>
    <w:rsid w:val="0004600E"/>
    <w:rsid w:val="0004617B"/>
    <w:rsid w:val="00054BAA"/>
    <w:rsid w:val="00061007"/>
    <w:rsid w:val="000704FC"/>
    <w:rsid w:val="00071CCC"/>
    <w:rsid w:val="00074FA1"/>
    <w:rsid w:val="000905C1"/>
    <w:rsid w:val="000A1465"/>
    <w:rsid w:val="000A31B4"/>
    <w:rsid w:val="000B731D"/>
    <w:rsid w:val="000D6134"/>
    <w:rsid w:val="000E09C7"/>
    <w:rsid w:val="000E0CD7"/>
    <w:rsid w:val="000E5FBD"/>
    <w:rsid w:val="000F6589"/>
    <w:rsid w:val="00106636"/>
    <w:rsid w:val="00116EC6"/>
    <w:rsid w:val="00146904"/>
    <w:rsid w:val="001801DD"/>
    <w:rsid w:val="001A2B0D"/>
    <w:rsid w:val="001B39B7"/>
    <w:rsid w:val="001B3C79"/>
    <w:rsid w:val="001C468B"/>
    <w:rsid w:val="001D4612"/>
    <w:rsid w:val="001E2E06"/>
    <w:rsid w:val="00204048"/>
    <w:rsid w:val="00207E98"/>
    <w:rsid w:val="00230AAE"/>
    <w:rsid w:val="0023754F"/>
    <w:rsid w:val="0024628F"/>
    <w:rsid w:val="0024678D"/>
    <w:rsid w:val="002504B9"/>
    <w:rsid w:val="002535CA"/>
    <w:rsid w:val="00260F24"/>
    <w:rsid w:val="00261135"/>
    <w:rsid w:val="002723B0"/>
    <w:rsid w:val="002826A4"/>
    <w:rsid w:val="00291B65"/>
    <w:rsid w:val="00291EFD"/>
    <w:rsid w:val="002B3CBD"/>
    <w:rsid w:val="002D2502"/>
    <w:rsid w:val="002D6D29"/>
    <w:rsid w:val="002E322C"/>
    <w:rsid w:val="002E3A18"/>
    <w:rsid w:val="002F07D1"/>
    <w:rsid w:val="003064E3"/>
    <w:rsid w:val="0031496D"/>
    <w:rsid w:val="00315A4A"/>
    <w:rsid w:val="00321338"/>
    <w:rsid w:val="00331930"/>
    <w:rsid w:val="003336A1"/>
    <w:rsid w:val="003642BB"/>
    <w:rsid w:val="00376412"/>
    <w:rsid w:val="00377296"/>
    <w:rsid w:val="00392EEF"/>
    <w:rsid w:val="003A3FF8"/>
    <w:rsid w:val="003B007E"/>
    <w:rsid w:val="003B5A81"/>
    <w:rsid w:val="003C26D5"/>
    <w:rsid w:val="003D7DC9"/>
    <w:rsid w:val="003E60FF"/>
    <w:rsid w:val="003F045F"/>
    <w:rsid w:val="003F0B13"/>
    <w:rsid w:val="003F2313"/>
    <w:rsid w:val="00430912"/>
    <w:rsid w:val="004410BE"/>
    <w:rsid w:val="004614CB"/>
    <w:rsid w:val="00462CAE"/>
    <w:rsid w:val="00485852"/>
    <w:rsid w:val="0048709F"/>
    <w:rsid w:val="00495B22"/>
    <w:rsid w:val="004A3829"/>
    <w:rsid w:val="004B7300"/>
    <w:rsid w:val="004C0FBC"/>
    <w:rsid w:val="004C1439"/>
    <w:rsid w:val="004C6753"/>
    <w:rsid w:val="004E432E"/>
    <w:rsid w:val="004F1149"/>
    <w:rsid w:val="00507AC0"/>
    <w:rsid w:val="00514936"/>
    <w:rsid w:val="00527DD0"/>
    <w:rsid w:val="00536DA5"/>
    <w:rsid w:val="00537D66"/>
    <w:rsid w:val="00546FD8"/>
    <w:rsid w:val="00551F48"/>
    <w:rsid w:val="00562C21"/>
    <w:rsid w:val="00571AF7"/>
    <w:rsid w:val="00583AF1"/>
    <w:rsid w:val="00595C87"/>
    <w:rsid w:val="005C3CC9"/>
    <w:rsid w:val="005D2C65"/>
    <w:rsid w:val="005D4273"/>
    <w:rsid w:val="005E6D94"/>
    <w:rsid w:val="005F15EC"/>
    <w:rsid w:val="005F4544"/>
    <w:rsid w:val="006051FA"/>
    <w:rsid w:val="006142B0"/>
    <w:rsid w:val="006275CB"/>
    <w:rsid w:val="0063384F"/>
    <w:rsid w:val="0064295B"/>
    <w:rsid w:val="00643C6F"/>
    <w:rsid w:val="00644902"/>
    <w:rsid w:val="00646202"/>
    <w:rsid w:val="0065290F"/>
    <w:rsid w:val="0065338E"/>
    <w:rsid w:val="00665AF9"/>
    <w:rsid w:val="00667331"/>
    <w:rsid w:val="0067138D"/>
    <w:rsid w:val="0067365D"/>
    <w:rsid w:val="006757E2"/>
    <w:rsid w:val="006815F6"/>
    <w:rsid w:val="006A0ED8"/>
    <w:rsid w:val="006A427A"/>
    <w:rsid w:val="006A5CBB"/>
    <w:rsid w:val="006C1F99"/>
    <w:rsid w:val="006D1797"/>
    <w:rsid w:val="006D4936"/>
    <w:rsid w:val="006E32C8"/>
    <w:rsid w:val="006F4272"/>
    <w:rsid w:val="007049D7"/>
    <w:rsid w:val="00707ECF"/>
    <w:rsid w:val="00772D61"/>
    <w:rsid w:val="00773082"/>
    <w:rsid w:val="007748F0"/>
    <w:rsid w:val="00784335"/>
    <w:rsid w:val="00785956"/>
    <w:rsid w:val="007A4321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91A90"/>
    <w:rsid w:val="008A5787"/>
    <w:rsid w:val="008B2F0C"/>
    <w:rsid w:val="008B4928"/>
    <w:rsid w:val="008B6F7E"/>
    <w:rsid w:val="008D2AB8"/>
    <w:rsid w:val="008D504C"/>
    <w:rsid w:val="008F1C66"/>
    <w:rsid w:val="00903111"/>
    <w:rsid w:val="00922561"/>
    <w:rsid w:val="00926AA1"/>
    <w:rsid w:val="00931861"/>
    <w:rsid w:val="00970FE4"/>
    <w:rsid w:val="0098598E"/>
    <w:rsid w:val="009B3871"/>
    <w:rsid w:val="009B5F10"/>
    <w:rsid w:val="009C2B3A"/>
    <w:rsid w:val="009C5F25"/>
    <w:rsid w:val="009D170C"/>
    <w:rsid w:val="009E259A"/>
    <w:rsid w:val="00A0022B"/>
    <w:rsid w:val="00A11920"/>
    <w:rsid w:val="00A346FE"/>
    <w:rsid w:val="00A4066D"/>
    <w:rsid w:val="00A40C4C"/>
    <w:rsid w:val="00A45BD6"/>
    <w:rsid w:val="00A47B4D"/>
    <w:rsid w:val="00A533F7"/>
    <w:rsid w:val="00A53B85"/>
    <w:rsid w:val="00A83018"/>
    <w:rsid w:val="00A84623"/>
    <w:rsid w:val="00A91841"/>
    <w:rsid w:val="00A9639A"/>
    <w:rsid w:val="00AA0F7C"/>
    <w:rsid w:val="00AD653E"/>
    <w:rsid w:val="00AD6BB5"/>
    <w:rsid w:val="00AF0B75"/>
    <w:rsid w:val="00B03F16"/>
    <w:rsid w:val="00B14523"/>
    <w:rsid w:val="00B22FD0"/>
    <w:rsid w:val="00B33824"/>
    <w:rsid w:val="00B62A32"/>
    <w:rsid w:val="00B653E6"/>
    <w:rsid w:val="00B76445"/>
    <w:rsid w:val="00B774DC"/>
    <w:rsid w:val="00B84413"/>
    <w:rsid w:val="00B924C3"/>
    <w:rsid w:val="00B97CCF"/>
    <w:rsid w:val="00BA3A22"/>
    <w:rsid w:val="00BB70F5"/>
    <w:rsid w:val="00BD00E0"/>
    <w:rsid w:val="00BE264F"/>
    <w:rsid w:val="00C25257"/>
    <w:rsid w:val="00C449FF"/>
    <w:rsid w:val="00C471AA"/>
    <w:rsid w:val="00C51671"/>
    <w:rsid w:val="00C67113"/>
    <w:rsid w:val="00C71974"/>
    <w:rsid w:val="00C72068"/>
    <w:rsid w:val="00C744F8"/>
    <w:rsid w:val="00C773E4"/>
    <w:rsid w:val="00C86564"/>
    <w:rsid w:val="00C95F26"/>
    <w:rsid w:val="00C969A6"/>
    <w:rsid w:val="00C96CB4"/>
    <w:rsid w:val="00CA7D36"/>
    <w:rsid w:val="00CB6BA7"/>
    <w:rsid w:val="00CC3F7B"/>
    <w:rsid w:val="00CC7CD2"/>
    <w:rsid w:val="00CD0463"/>
    <w:rsid w:val="00CD2FCF"/>
    <w:rsid w:val="00CF1F5D"/>
    <w:rsid w:val="00CF6BC8"/>
    <w:rsid w:val="00D07950"/>
    <w:rsid w:val="00D223ED"/>
    <w:rsid w:val="00D24208"/>
    <w:rsid w:val="00D30F4E"/>
    <w:rsid w:val="00D31FCC"/>
    <w:rsid w:val="00D348B4"/>
    <w:rsid w:val="00D360D5"/>
    <w:rsid w:val="00D464D4"/>
    <w:rsid w:val="00D470FA"/>
    <w:rsid w:val="00D60C38"/>
    <w:rsid w:val="00D6453C"/>
    <w:rsid w:val="00D66893"/>
    <w:rsid w:val="00D74EE8"/>
    <w:rsid w:val="00D90ACB"/>
    <w:rsid w:val="00DC1500"/>
    <w:rsid w:val="00E369F5"/>
    <w:rsid w:val="00E37D95"/>
    <w:rsid w:val="00E44371"/>
    <w:rsid w:val="00E44E14"/>
    <w:rsid w:val="00E46214"/>
    <w:rsid w:val="00E5083E"/>
    <w:rsid w:val="00E514A7"/>
    <w:rsid w:val="00E54317"/>
    <w:rsid w:val="00E949B0"/>
    <w:rsid w:val="00EA2631"/>
    <w:rsid w:val="00EA579B"/>
    <w:rsid w:val="00EC07CB"/>
    <w:rsid w:val="00EC0BEA"/>
    <w:rsid w:val="00ED6D40"/>
    <w:rsid w:val="00F00591"/>
    <w:rsid w:val="00F37ADB"/>
    <w:rsid w:val="00F4710A"/>
    <w:rsid w:val="00F50E8A"/>
    <w:rsid w:val="00F51688"/>
    <w:rsid w:val="00F53146"/>
    <w:rsid w:val="00F53B9C"/>
    <w:rsid w:val="00F6090B"/>
    <w:rsid w:val="00F61D7D"/>
    <w:rsid w:val="00F65538"/>
    <w:rsid w:val="00F70F8E"/>
    <w:rsid w:val="00F91018"/>
    <w:rsid w:val="00FA0F30"/>
    <w:rsid w:val="00FA51A4"/>
    <w:rsid w:val="00FC30D5"/>
    <w:rsid w:val="00FC3FF9"/>
    <w:rsid w:val="00FD70C5"/>
    <w:rsid w:val="00FE3A1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47</TotalTime>
  <Pages>2</Pages>
  <Words>532</Words>
  <Characters>4751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32</cp:revision>
  <cp:lastPrinted>2024-10-17T07:06:00Z</cp:lastPrinted>
  <dcterms:created xsi:type="dcterms:W3CDTF">2024-09-12T14:34:00Z</dcterms:created>
  <dcterms:modified xsi:type="dcterms:W3CDTF">2025-08-20T10:44:00Z</dcterms:modified>
</cp:coreProperties>
</file>