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682853" w14:textId="77777777" w:rsidR="00FB7F50" w:rsidRPr="002245BE" w:rsidRDefault="00154339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15433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154339">
        <w:rPr>
          <w:sz w:val="22"/>
          <w:szCs w:val="22"/>
        </w:rPr>
        <w:t>2025-08-20</w:t>
      </w:r>
    </w:p>
    <w:p w14:paraId="69DFC7E0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903C067" w14:textId="77777777" w:rsidR="00154339" w:rsidRPr="00154339" w:rsidRDefault="00154339" w:rsidP="00FB7F50">
      <w:pPr>
        <w:spacing w:after="40"/>
        <w:rPr>
          <w:b/>
          <w:bCs/>
          <w:sz w:val="22"/>
          <w:szCs w:val="22"/>
        </w:rPr>
      </w:pPr>
      <w:r w:rsidRPr="00154339">
        <w:rPr>
          <w:b/>
          <w:bCs/>
          <w:sz w:val="22"/>
          <w:szCs w:val="22"/>
        </w:rPr>
        <w:t>Akademia Górniczo - Hutnicza</w:t>
      </w:r>
    </w:p>
    <w:p w14:paraId="2FF91C11" w14:textId="77777777" w:rsidR="00154339" w:rsidRPr="00154339" w:rsidRDefault="00154339" w:rsidP="00FB7F50">
      <w:pPr>
        <w:spacing w:after="40"/>
        <w:rPr>
          <w:b/>
          <w:bCs/>
          <w:sz w:val="22"/>
          <w:szCs w:val="22"/>
        </w:rPr>
      </w:pPr>
      <w:r w:rsidRPr="00154339">
        <w:rPr>
          <w:b/>
          <w:bCs/>
          <w:sz w:val="22"/>
          <w:szCs w:val="22"/>
        </w:rPr>
        <w:t>im. Stanisława Staszica w Krakowie</w:t>
      </w:r>
    </w:p>
    <w:p w14:paraId="02B67A31" w14:textId="77777777" w:rsidR="00FB7F50" w:rsidRPr="002245BE" w:rsidRDefault="00154339" w:rsidP="00FB7F50">
      <w:pPr>
        <w:spacing w:after="40"/>
        <w:rPr>
          <w:b/>
          <w:bCs/>
          <w:sz w:val="22"/>
          <w:szCs w:val="22"/>
        </w:rPr>
      </w:pPr>
      <w:r w:rsidRPr="00154339">
        <w:rPr>
          <w:b/>
          <w:bCs/>
          <w:sz w:val="22"/>
          <w:szCs w:val="22"/>
        </w:rPr>
        <w:t>Dział Zamówień Publicznych</w:t>
      </w:r>
    </w:p>
    <w:p w14:paraId="2D7A5E41" w14:textId="77777777" w:rsidR="00FB7F50" w:rsidRPr="002245BE" w:rsidRDefault="00154339" w:rsidP="00FB7F50">
      <w:pPr>
        <w:rPr>
          <w:sz w:val="22"/>
          <w:szCs w:val="22"/>
        </w:rPr>
      </w:pPr>
      <w:r w:rsidRPr="0015433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154339">
        <w:rPr>
          <w:sz w:val="22"/>
          <w:szCs w:val="22"/>
        </w:rPr>
        <w:t>30</w:t>
      </w:r>
    </w:p>
    <w:p w14:paraId="4A7E9CC9" w14:textId="77777777" w:rsidR="00FB7F50" w:rsidRPr="002245BE" w:rsidRDefault="00154339" w:rsidP="00FB7F50">
      <w:pPr>
        <w:rPr>
          <w:sz w:val="22"/>
          <w:szCs w:val="22"/>
        </w:rPr>
      </w:pPr>
      <w:r w:rsidRPr="0015433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154339">
        <w:rPr>
          <w:sz w:val="22"/>
          <w:szCs w:val="22"/>
        </w:rPr>
        <w:t>Kraków</w:t>
      </w:r>
    </w:p>
    <w:p w14:paraId="7651AC3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364810EC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154339" w:rsidRPr="00607F9B" w14:paraId="4562DC78" w14:textId="77777777" w:rsidTr="002D1C42">
        <w:trPr>
          <w:trHeight w:val="638"/>
        </w:trPr>
        <w:tc>
          <w:tcPr>
            <w:tcW w:w="959" w:type="dxa"/>
          </w:tcPr>
          <w:p w14:paraId="05BDF2E6" w14:textId="77777777" w:rsidR="00154339" w:rsidRPr="00607F9B" w:rsidRDefault="00154339" w:rsidP="002D1C4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631C07C4" w14:textId="7F2DC27F" w:rsidR="00154339" w:rsidRPr="00607F9B" w:rsidRDefault="00154339" w:rsidP="002D1C4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15433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15433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154339">
              <w:rPr>
                <w:b/>
                <w:bCs/>
                <w:sz w:val="22"/>
                <w:szCs w:val="22"/>
              </w:rPr>
              <w:t>Remont drogi wewnętrznej przy ul. Tokarskiego na terenie MS AGH w Krakowie - DE-dzp.272-426/25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7CB0C181" w14:textId="198B81D1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154339" w14:paraId="7EE3B59E" w14:textId="77777777" w:rsidTr="002D1C42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3FC70DE" w14:textId="77777777" w:rsidR="00154339" w:rsidRPr="00D26ED6" w:rsidRDefault="00154339" w:rsidP="002D1C4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154339">
              <w:rPr>
                <w:b/>
                <w:sz w:val="22"/>
                <w:szCs w:val="22"/>
              </w:rPr>
              <w:t>Firma STAR Ewa Chmura</w:t>
            </w:r>
          </w:p>
          <w:p w14:paraId="2682C9FE" w14:textId="77777777" w:rsidR="00154339" w:rsidRPr="009F0E5C" w:rsidRDefault="00154339" w:rsidP="002D1C42">
            <w:pPr>
              <w:jc w:val="both"/>
              <w:rPr>
                <w:bCs/>
                <w:sz w:val="22"/>
                <w:szCs w:val="22"/>
              </w:rPr>
            </w:pPr>
            <w:r w:rsidRPr="00154339">
              <w:rPr>
                <w:bCs/>
                <w:sz w:val="22"/>
                <w:szCs w:val="22"/>
              </w:rPr>
              <w:t>Warszawska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54339">
              <w:rPr>
                <w:bCs/>
                <w:sz w:val="22"/>
                <w:szCs w:val="22"/>
              </w:rPr>
              <w:t>87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028BEAD8" w14:textId="77777777" w:rsidR="00154339" w:rsidRPr="009F0E5C" w:rsidRDefault="00154339" w:rsidP="002D1C42">
            <w:pPr>
              <w:jc w:val="both"/>
              <w:rPr>
                <w:bCs/>
                <w:sz w:val="22"/>
                <w:szCs w:val="22"/>
              </w:rPr>
            </w:pPr>
            <w:r w:rsidRPr="00154339">
              <w:rPr>
                <w:bCs/>
                <w:sz w:val="22"/>
                <w:szCs w:val="22"/>
              </w:rPr>
              <w:t>33-240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154339">
              <w:rPr>
                <w:bCs/>
                <w:sz w:val="22"/>
                <w:szCs w:val="22"/>
              </w:rPr>
              <w:t>Żabno</w:t>
            </w:r>
          </w:p>
          <w:p w14:paraId="4CBD2494" w14:textId="77777777" w:rsidR="00154339" w:rsidRPr="00D26ED6" w:rsidRDefault="00154339" w:rsidP="002D1C4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F311FE2" w14:textId="77777777" w:rsidR="00154339" w:rsidRDefault="00154339" w:rsidP="002D1C42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154339">
              <w:rPr>
                <w:sz w:val="22"/>
                <w:szCs w:val="22"/>
              </w:rPr>
              <w:t>Remont drogi wewnętrznej przy ul. Tokarskiego na terenie MS AGH w Krakowie - DE-dzp.272-426/25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6AA0CA9C" w14:textId="77777777" w:rsidR="00154339" w:rsidRPr="00D26ED6" w:rsidRDefault="00154339" w:rsidP="002D1C4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154339">
              <w:rPr>
                <w:b/>
                <w:sz w:val="22"/>
                <w:szCs w:val="22"/>
              </w:rPr>
              <w:t>606 634.84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589B4A4" w14:textId="77777777" w:rsidR="00154339" w:rsidRDefault="00154339" w:rsidP="002D1C4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00BB5787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5C0ADC" w:rsidRPr="008567C7" w14:paraId="3372363F" w14:textId="77777777" w:rsidTr="005C0ADC">
        <w:trPr>
          <w:trHeight w:val="510"/>
        </w:trPr>
        <w:tc>
          <w:tcPr>
            <w:tcW w:w="595" w:type="pct"/>
            <w:vAlign w:val="center"/>
          </w:tcPr>
          <w:p w14:paraId="2E198387" w14:textId="77777777" w:rsidR="005C0ADC" w:rsidRPr="008567C7" w:rsidRDefault="005C0AD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23D78F56" w14:textId="77777777" w:rsidR="005C0ADC" w:rsidRPr="008567C7" w:rsidRDefault="005C0AD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1FA2AB8D" w14:textId="77777777" w:rsidR="005C0ADC" w:rsidRPr="008567C7" w:rsidRDefault="005C0AD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433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3E9BFF20" w14:textId="77777777" w:rsidR="005C0ADC" w:rsidRPr="008567C7" w:rsidRDefault="005C0ADC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4339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715" w:type="pct"/>
            <w:vAlign w:val="center"/>
          </w:tcPr>
          <w:p w14:paraId="55A8452A" w14:textId="77777777" w:rsidR="005C0ADC" w:rsidRPr="008567C7" w:rsidRDefault="005C0ADC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5C0ADC" w:rsidRPr="008567C7" w14:paraId="64B0589A" w14:textId="77777777" w:rsidTr="005C0ADC">
        <w:tc>
          <w:tcPr>
            <w:tcW w:w="595" w:type="pct"/>
            <w:vAlign w:val="center"/>
          </w:tcPr>
          <w:p w14:paraId="3F97EE7F" w14:textId="77777777" w:rsidR="005C0ADC" w:rsidRPr="008567C7" w:rsidRDefault="005C0ADC" w:rsidP="002D1C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433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42A54F49" w14:textId="77777777" w:rsidR="005C0ADC" w:rsidRPr="002B6761" w:rsidRDefault="005C0ADC" w:rsidP="002D1C4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4339">
              <w:rPr>
                <w:rFonts w:ascii="Times New Roman" w:hAnsi="Times New Roman" w:cs="Times New Roman"/>
                <w:b/>
                <w:sz w:val="18"/>
                <w:szCs w:val="18"/>
              </w:rPr>
              <w:t>Firma STAR Ewa Chmura</w:t>
            </w:r>
          </w:p>
          <w:p w14:paraId="5ADF727E" w14:textId="77777777" w:rsidR="005C0ADC" w:rsidRPr="008567C7" w:rsidRDefault="005C0ADC" w:rsidP="002D1C4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4339">
              <w:rPr>
                <w:rFonts w:ascii="Times New Roman" w:hAnsi="Times New Roman" w:cs="Times New Roman"/>
                <w:bCs/>
                <w:sz w:val="18"/>
                <w:szCs w:val="18"/>
              </w:rPr>
              <w:t>Warszawska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54339">
              <w:rPr>
                <w:rFonts w:ascii="Times New Roman" w:hAnsi="Times New Roman" w:cs="Times New Roman"/>
                <w:bCs/>
                <w:sz w:val="18"/>
                <w:szCs w:val="18"/>
              </w:rPr>
              <w:t>87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493836D9" w14:textId="77777777" w:rsidR="005C0ADC" w:rsidRPr="001B7815" w:rsidRDefault="005C0ADC" w:rsidP="002D1C4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4339">
              <w:rPr>
                <w:rFonts w:ascii="Times New Roman" w:hAnsi="Times New Roman" w:cs="Times New Roman"/>
                <w:bCs/>
                <w:sz w:val="18"/>
                <w:szCs w:val="18"/>
              </w:rPr>
              <w:t>33-240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54339">
              <w:rPr>
                <w:rFonts w:ascii="Times New Roman" w:hAnsi="Times New Roman" w:cs="Times New Roman"/>
                <w:bCs/>
                <w:sz w:val="18"/>
                <w:szCs w:val="18"/>
              </w:rPr>
              <w:t>Żabno</w:t>
            </w:r>
          </w:p>
        </w:tc>
        <w:tc>
          <w:tcPr>
            <w:tcW w:w="952" w:type="pct"/>
            <w:vAlign w:val="center"/>
          </w:tcPr>
          <w:p w14:paraId="0C9CEBF7" w14:textId="77777777" w:rsidR="005C0ADC" w:rsidRPr="008567C7" w:rsidRDefault="005C0ADC" w:rsidP="002D1C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433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7B1520FE" w14:textId="77777777" w:rsidR="005C0ADC" w:rsidRPr="008567C7" w:rsidRDefault="005C0ADC" w:rsidP="002D1C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433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079B1CE6" w14:textId="77777777" w:rsidR="005C0ADC" w:rsidRPr="008567C7" w:rsidRDefault="005C0ADC" w:rsidP="002D1C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4339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5C0ADC" w:rsidRPr="008567C7" w14:paraId="42F3F937" w14:textId="77777777" w:rsidTr="005C0ADC">
        <w:tc>
          <w:tcPr>
            <w:tcW w:w="595" w:type="pct"/>
            <w:vAlign w:val="center"/>
          </w:tcPr>
          <w:p w14:paraId="5C43FCDC" w14:textId="77777777" w:rsidR="005C0ADC" w:rsidRPr="008567C7" w:rsidRDefault="005C0ADC" w:rsidP="002D1C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4339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86" w:type="pct"/>
            <w:vAlign w:val="center"/>
          </w:tcPr>
          <w:p w14:paraId="374879DC" w14:textId="77777777" w:rsidR="005C0ADC" w:rsidRPr="002B6761" w:rsidRDefault="005C0ADC" w:rsidP="002D1C4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154339">
              <w:rPr>
                <w:rFonts w:ascii="Times New Roman" w:hAnsi="Times New Roman" w:cs="Times New Roman"/>
                <w:b/>
                <w:sz w:val="18"/>
                <w:szCs w:val="18"/>
              </w:rPr>
              <w:t>Ravtal</w:t>
            </w:r>
            <w:proofErr w:type="spellEnd"/>
            <w:r w:rsidRPr="0015433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 </w:t>
            </w:r>
            <w:proofErr w:type="spellStart"/>
            <w:r w:rsidRPr="00154339">
              <w:rPr>
                <w:rFonts w:ascii="Times New Roman" w:hAnsi="Times New Roman" w:cs="Times New Roman"/>
                <w:b/>
                <w:sz w:val="18"/>
                <w:szCs w:val="18"/>
              </w:rPr>
              <w:t>Sp.K</w:t>
            </w:r>
            <w:proofErr w:type="spellEnd"/>
            <w:r w:rsidRPr="00154339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14:paraId="7277C303" w14:textId="77777777" w:rsidR="005C0ADC" w:rsidRPr="008567C7" w:rsidRDefault="005C0ADC" w:rsidP="002D1C4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154339">
              <w:rPr>
                <w:rFonts w:ascii="Times New Roman" w:hAnsi="Times New Roman" w:cs="Times New Roman"/>
                <w:bCs/>
                <w:sz w:val="18"/>
                <w:szCs w:val="18"/>
              </w:rPr>
              <w:t>Prof.W.M.Bartla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54339">
              <w:rPr>
                <w:rFonts w:ascii="Times New Roman" w:hAnsi="Times New Roman" w:cs="Times New Roman"/>
                <w:bCs/>
                <w:sz w:val="18"/>
                <w:szCs w:val="18"/>
              </w:rPr>
              <w:t>19D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54339">
              <w:rPr>
                <w:rFonts w:ascii="Times New Roman" w:hAnsi="Times New Roman" w:cs="Times New Roman"/>
                <w:bCs/>
                <w:sz w:val="18"/>
                <w:szCs w:val="18"/>
              </w:rPr>
              <w:t>/24</w:t>
            </w:r>
          </w:p>
          <w:p w14:paraId="77813EFA" w14:textId="77777777" w:rsidR="005C0ADC" w:rsidRPr="001B7815" w:rsidRDefault="005C0ADC" w:rsidP="002D1C4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4339">
              <w:rPr>
                <w:rFonts w:ascii="Times New Roman" w:hAnsi="Times New Roman" w:cs="Times New Roman"/>
                <w:bCs/>
                <w:sz w:val="18"/>
                <w:szCs w:val="18"/>
              </w:rPr>
              <w:t>30-389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5433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3459E472" w14:textId="77777777" w:rsidR="005C0ADC" w:rsidRPr="008567C7" w:rsidRDefault="005C0ADC" w:rsidP="002D1C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4339">
              <w:rPr>
                <w:rFonts w:ascii="Times New Roman" w:hAnsi="Times New Roman" w:cs="Times New Roman"/>
                <w:sz w:val="18"/>
                <w:szCs w:val="18"/>
              </w:rPr>
              <w:t xml:space="preserve">  59,11</w:t>
            </w:r>
          </w:p>
        </w:tc>
        <w:tc>
          <w:tcPr>
            <w:tcW w:w="952" w:type="pct"/>
            <w:vAlign w:val="center"/>
          </w:tcPr>
          <w:p w14:paraId="779DCB58" w14:textId="77777777" w:rsidR="005C0ADC" w:rsidRPr="008567C7" w:rsidRDefault="005C0ADC" w:rsidP="002D1C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433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2CFEB860" w14:textId="77777777" w:rsidR="005C0ADC" w:rsidRPr="008567C7" w:rsidRDefault="005C0ADC" w:rsidP="002D1C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4339">
              <w:rPr>
                <w:rFonts w:ascii="Times New Roman" w:hAnsi="Times New Roman" w:cs="Times New Roman"/>
                <w:sz w:val="18"/>
                <w:szCs w:val="18"/>
              </w:rPr>
              <w:t xml:space="preserve">  99,11</w:t>
            </w:r>
          </w:p>
        </w:tc>
      </w:tr>
      <w:tr w:rsidR="005C0ADC" w:rsidRPr="008567C7" w14:paraId="1F79F816" w14:textId="77777777" w:rsidTr="005C0ADC">
        <w:tc>
          <w:tcPr>
            <w:tcW w:w="595" w:type="pct"/>
            <w:vAlign w:val="center"/>
          </w:tcPr>
          <w:p w14:paraId="24AC919E" w14:textId="77777777" w:rsidR="005C0ADC" w:rsidRPr="008567C7" w:rsidRDefault="005C0ADC" w:rsidP="002D1C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433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0B5B1DB0" w14:textId="77777777" w:rsidR="005C0ADC" w:rsidRPr="002B6761" w:rsidRDefault="005C0ADC" w:rsidP="002D1C4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4339">
              <w:rPr>
                <w:rFonts w:ascii="Times New Roman" w:hAnsi="Times New Roman" w:cs="Times New Roman"/>
                <w:b/>
                <w:sz w:val="18"/>
                <w:szCs w:val="18"/>
              </w:rPr>
              <w:t>Firma Budowlana "BRUKMAN" Roman Staroń</w:t>
            </w:r>
          </w:p>
          <w:p w14:paraId="418EA0C2" w14:textId="77777777" w:rsidR="005C0ADC" w:rsidRPr="008567C7" w:rsidRDefault="005C0ADC" w:rsidP="002D1C4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4339">
              <w:rPr>
                <w:rFonts w:ascii="Times New Roman" w:hAnsi="Times New Roman" w:cs="Times New Roman"/>
                <w:bCs/>
                <w:sz w:val="18"/>
                <w:szCs w:val="18"/>
              </w:rPr>
              <w:t>Krakowska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54339">
              <w:rPr>
                <w:rFonts w:ascii="Times New Roman" w:hAnsi="Times New Roman" w:cs="Times New Roman"/>
                <w:bCs/>
                <w:sz w:val="18"/>
                <w:szCs w:val="18"/>
              </w:rPr>
              <w:t>212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17BA18AE" w14:textId="77777777" w:rsidR="005C0ADC" w:rsidRPr="001B7815" w:rsidRDefault="005C0ADC" w:rsidP="002D1C4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4339">
              <w:rPr>
                <w:rFonts w:ascii="Times New Roman" w:hAnsi="Times New Roman" w:cs="Times New Roman"/>
                <w:bCs/>
                <w:sz w:val="18"/>
                <w:szCs w:val="18"/>
              </w:rPr>
              <w:t>32-065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54339">
              <w:rPr>
                <w:rFonts w:ascii="Times New Roman" w:hAnsi="Times New Roman" w:cs="Times New Roman"/>
                <w:bCs/>
                <w:sz w:val="18"/>
                <w:szCs w:val="18"/>
              </w:rPr>
              <w:t>Krzeszowice</w:t>
            </w:r>
          </w:p>
        </w:tc>
        <w:tc>
          <w:tcPr>
            <w:tcW w:w="952" w:type="pct"/>
            <w:vAlign w:val="center"/>
          </w:tcPr>
          <w:p w14:paraId="59519BC2" w14:textId="77777777" w:rsidR="005C0ADC" w:rsidRPr="008567C7" w:rsidRDefault="005C0ADC" w:rsidP="002D1C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4339">
              <w:rPr>
                <w:rFonts w:ascii="Times New Roman" w:hAnsi="Times New Roman" w:cs="Times New Roman"/>
                <w:sz w:val="18"/>
                <w:szCs w:val="18"/>
              </w:rPr>
              <w:t xml:space="preserve">  41,66</w:t>
            </w:r>
          </w:p>
        </w:tc>
        <w:tc>
          <w:tcPr>
            <w:tcW w:w="952" w:type="pct"/>
            <w:vAlign w:val="center"/>
          </w:tcPr>
          <w:p w14:paraId="2AD1456F" w14:textId="77777777" w:rsidR="005C0ADC" w:rsidRPr="008567C7" w:rsidRDefault="005C0ADC" w:rsidP="002D1C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4339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389AA35D" w14:textId="77777777" w:rsidR="005C0ADC" w:rsidRPr="008567C7" w:rsidRDefault="005C0ADC" w:rsidP="002D1C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4339">
              <w:rPr>
                <w:rFonts w:ascii="Times New Roman" w:hAnsi="Times New Roman" w:cs="Times New Roman"/>
                <w:sz w:val="18"/>
                <w:szCs w:val="18"/>
              </w:rPr>
              <w:t xml:space="preserve">  81,66</w:t>
            </w:r>
          </w:p>
        </w:tc>
      </w:tr>
      <w:tr w:rsidR="005C0ADC" w:rsidRPr="008567C7" w14:paraId="6D7BE5B3" w14:textId="77777777" w:rsidTr="005C0ADC">
        <w:tc>
          <w:tcPr>
            <w:tcW w:w="595" w:type="pct"/>
            <w:vAlign w:val="center"/>
          </w:tcPr>
          <w:p w14:paraId="252F1A8B" w14:textId="77777777" w:rsidR="005C0ADC" w:rsidRPr="008567C7" w:rsidRDefault="005C0ADC" w:rsidP="002D1C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5433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86" w:type="pct"/>
            <w:vAlign w:val="center"/>
          </w:tcPr>
          <w:p w14:paraId="1B1A02F7" w14:textId="77777777" w:rsidR="005C0ADC" w:rsidRPr="002B6761" w:rsidRDefault="005C0ADC" w:rsidP="002D1C4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154339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Handlowo-Usługowe Mercus Bis sp. z o.o.</w:t>
            </w:r>
          </w:p>
          <w:p w14:paraId="4FF0879C" w14:textId="77777777" w:rsidR="005C0ADC" w:rsidRPr="008567C7" w:rsidRDefault="005C0ADC" w:rsidP="002D1C42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4339">
              <w:rPr>
                <w:rFonts w:ascii="Times New Roman" w:hAnsi="Times New Roman" w:cs="Times New Roman"/>
                <w:bCs/>
                <w:sz w:val="18"/>
                <w:szCs w:val="18"/>
              </w:rPr>
              <w:t>Sienkiewicza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54339">
              <w:rPr>
                <w:rFonts w:ascii="Times New Roman" w:hAnsi="Times New Roman" w:cs="Times New Roman"/>
                <w:bCs/>
                <w:sz w:val="18"/>
                <w:szCs w:val="18"/>
              </w:rPr>
              <w:t>33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98F4942" w14:textId="77777777" w:rsidR="005C0ADC" w:rsidRPr="001B7815" w:rsidRDefault="005C0ADC" w:rsidP="002D1C4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54339">
              <w:rPr>
                <w:rFonts w:ascii="Times New Roman" w:hAnsi="Times New Roman" w:cs="Times New Roman"/>
                <w:bCs/>
                <w:sz w:val="18"/>
                <w:szCs w:val="18"/>
              </w:rPr>
              <w:t>32-020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54339">
              <w:rPr>
                <w:rFonts w:ascii="Times New Roman" w:hAnsi="Times New Roman" w:cs="Times New Roman"/>
                <w:bCs/>
                <w:sz w:val="18"/>
                <w:szCs w:val="18"/>
              </w:rPr>
              <w:t>Wieliczka</w:t>
            </w:r>
          </w:p>
        </w:tc>
        <w:tc>
          <w:tcPr>
            <w:tcW w:w="952" w:type="pct"/>
            <w:vAlign w:val="center"/>
          </w:tcPr>
          <w:p w14:paraId="68FA3DCB" w14:textId="45D4E67A" w:rsidR="005C0ADC" w:rsidRPr="008567C7" w:rsidRDefault="005C0ADC" w:rsidP="002D1C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952" w:type="pct"/>
            <w:vAlign w:val="center"/>
          </w:tcPr>
          <w:p w14:paraId="63218643" w14:textId="31399CFF" w:rsidR="005C0ADC" w:rsidRPr="008567C7" w:rsidRDefault="005C0ADC" w:rsidP="002D1C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715" w:type="pct"/>
            <w:vAlign w:val="center"/>
          </w:tcPr>
          <w:p w14:paraId="4EB4144E" w14:textId="23ACE368" w:rsidR="005C0ADC" w:rsidRPr="008567C7" w:rsidRDefault="005C0ADC" w:rsidP="002D1C4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14:paraId="2A3188E0" w14:textId="46FEF24C" w:rsidR="00F960D7" w:rsidRPr="00F33C66" w:rsidRDefault="005C0ADC" w:rsidP="005C0ADC">
      <w:pPr>
        <w:spacing w:before="120"/>
        <w:ind w:firstLine="709"/>
        <w:jc w:val="both"/>
        <w:rPr>
          <w:sz w:val="22"/>
          <w:szCs w:val="22"/>
        </w:rPr>
      </w:pPr>
      <w:r>
        <w:rPr>
          <w:color w:val="000000"/>
        </w:rPr>
        <w:t>*Zamawiający nie przyznawał punktów. Oferta Wykonawcy została odrzucona.</w:t>
      </w:r>
    </w:p>
    <w:bookmarkEnd w:id="0"/>
    <w:p w14:paraId="495CCA26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FD71D2" w14:textId="77777777" w:rsidR="0038765C" w:rsidRDefault="0038765C">
      <w:r>
        <w:separator/>
      </w:r>
    </w:p>
  </w:endnote>
  <w:endnote w:type="continuationSeparator" w:id="0">
    <w:p w14:paraId="5D1C9338" w14:textId="77777777" w:rsidR="0038765C" w:rsidRDefault="003876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2DB18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F5DB6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5FB11A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BE0AA9B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924C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8B64E5" w14:textId="77777777" w:rsidR="0038765C" w:rsidRDefault="0038765C">
      <w:r>
        <w:separator/>
      </w:r>
    </w:p>
  </w:footnote>
  <w:footnote w:type="continuationSeparator" w:id="0">
    <w:p w14:paraId="0906D38D" w14:textId="77777777" w:rsidR="0038765C" w:rsidRDefault="003876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4E6734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378A05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6D224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765C"/>
    <w:rsid w:val="00005838"/>
    <w:rsid w:val="00022322"/>
    <w:rsid w:val="00042497"/>
    <w:rsid w:val="000C1E6F"/>
    <w:rsid w:val="000E4E56"/>
    <w:rsid w:val="00154339"/>
    <w:rsid w:val="001A1468"/>
    <w:rsid w:val="001B7815"/>
    <w:rsid w:val="001C31ED"/>
    <w:rsid w:val="002B1E4F"/>
    <w:rsid w:val="002B6761"/>
    <w:rsid w:val="003445A0"/>
    <w:rsid w:val="0038765C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C0ADC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978DF6"/>
  <w15:chartTrackingRefBased/>
  <w15:docId w15:val="{2F0A51EE-913A-4BD5-9CDF-26A34D63F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2</cp:revision>
  <cp:lastPrinted>2025-08-20T09:58:00Z</cp:lastPrinted>
  <dcterms:created xsi:type="dcterms:W3CDTF">2025-08-20T09:58:00Z</dcterms:created>
  <dcterms:modified xsi:type="dcterms:W3CDTF">2025-08-20T09:58:00Z</dcterms:modified>
</cp:coreProperties>
</file>