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6E3677" w14:textId="77777777" w:rsidR="003E6519" w:rsidRPr="00BA32CA" w:rsidRDefault="00D856AB" w:rsidP="003E6519">
      <w:pPr>
        <w:spacing w:after="600"/>
        <w:jc w:val="right"/>
        <w:rPr>
          <w:sz w:val="24"/>
          <w:szCs w:val="24"/>
        </w:rPr>
      </w:pPr>
      <w:r w:rsidRPr="00BA32CA">
        <w:rPr>
          <w:sz w:val="24"/>
          <w:szCs w:val="24"/>
        </w:rPr>
        <w:t>Kraków</w:t>
      </w:r>
      <w:r w:rsidR="003E6519" w:rsidRPr="00BA32CA">
        <w:rPr>
          <w:sz w:val="24"/>
          <w:szCs w:val="24"/>
        </w:rPr>
        <w:t xml:space="preserve"> dnia: </w:t>
      </w:r>
      <w:r w:rsidRPr="00BA32CA">
        <w:rPr>
          <w:sz w:val="24"/>
          <w:szCs w:val="24"/>
        </w:rPr>
        <w:t>2025-08-20</w:t>
      </w:r>
    </w:p>
    <w:p w14:paraId="1B2C2B0E" w14:textId="77777777" w:rsidR="00D856AB" w:rsidRPr="00BA32CA" w:rsidRDefault="00D856AB" w:rsidP="003E6519">
      <w:pPr>
        <w:spacing w:line="360" w:lineRule="auto"/>
        <w:rPr>
          <w:b/>
          <w:bCs/>
          <w:sz w:val="24"/>
          <w:szCs w:val="24"/>
        </w:rPr>
      </w:pPr>
      <w:r w:rsidRPr="00BA32CA">
        <w:rPr>
          <w:b/>
          <w:bCs/>
          <w:sz w:val="24"/>
          <w:szCs w:val="24"/>
        </w:rPr>
        <w:t>Szpital Miejski Specjalistyczny</w:t>
      </w:r>
    </w:p>
    <w:p w14:paraId="087C77EE" w14:textId="77777777" w:rsidR="00D856AB" w:rsidRPr="00BA32CA" w:rsidRDefault="00D856AB" w:rsidP="003E6519">
      <w:pPr>
        <w:spacing w:line="360" w:lineRule="auto"/>
        <w:rPr>
          <w:b/>
          <w:bCs/>
          <w:sz w:val="24"/>
          <w:szCs w:val="24"/>
        </w:rPr>
      </w:pPr>
      <w:r w:rsidRPr="00BA32CA">
        <w:rPr>
          <w:b/>
          <w:bCs/>
          <w:sz w:val="24"/>
          <w:szCs w:val="24"/>
        </w:rPr>
        <w:t>im. Gabriela Narutowicza w Krakowie</w:t>
      </w:r>
    </w:p>
    <w:p w14:paraId="74CEEDC1" w14:textId="418402D8" w:rsidR="00BA32CA" w:rsidRPr="00BA32CA" w:rsidRDefault="00D856AB" w:rsidP="003E6519">
      <w:pPr>
        <w:spacing w:line="360" w:lineRule="auto"/>
        <w:rPr>
          <w:sz w:val="24"/>
          <w:szCs w:val="24"/>
        </w:rPr>
      </w:pPr>
      <w:r w:rsidRPr="00BA32CA">
        <w:rPr>
          <w:sz w:val="24"/>
          <w:szCs w:val="24"/>
        </w:rPr>
        <w:t>ul. Prądnicka</w:t>
      </w:r>
      <w:r w:rsidR="003E6519" w:rsidRPr="00BA32CA">
        <w:rPr>
          <w:sz w:val="24"/>
          <w:szCs w:val="24"/>
        </w:rPr>
        <w:t xml:space="preserve"> </w:t>
      </w:r>
      <w:r w:rsidRPr="00BA32CA">
        <w:rPr>
          <w:sz w:val="24"/>
          <w:szCs w:val="24"/>
        </w:rPr>
        <w:t>35-37</w:t>
      </w:r>
    </w:p>
    <w:p w14:paraId="3C8386DF" w14:textId="77777777" w:rsidR="003E6519" w:rsidRDefault="00D856AB" w:rsidP="003E6519">
      <w:pPr>
        <w:rPr>
          <w:sz w:val="24"/>
          <w:szCs w:val="24"/>
        </w:rPr>
      </w:pPr>
      <w:r w:rsidRPr="00BA32CA">
        <w:rPr>
          <w:sz w:val="24"/>
          <w:szCs w:val="24"/>
        </w:rPr>
        <w:t>31-202</w:t>
      </w:r>
      <w:r w:rsidR="003E6519" w:rsidRPr="00BA32CA">
        <w:rPr>
          <w:sz w:val="24"/>
          <w:szCs w:val="24"/>
        </w:rPr>
        <w:t xml:space="preserve"> </w:t>
      </w:r>
      <w:r w:rsidRPr="00BA32CA">
        <w:rPr>
          <w:sz w:val="24"/>
          <w:szCs w:val="24"/>
        </w:rPr>
        <w:t>Kraków</w:t>
      </w:r>
    </w:p>
    <w:p w14:paraId="13CA9FD3" w14:textId="77777777" w:rsidR="00BA32CA" w:rsidRPr="00BA32CA" w:rsidRDefault="00BA32CA" w:rsidP="003E6519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BA32CA" w14:paraId="4E9FBDF1" w14:textId="77777777" w:rsidTr="00BA32CA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BD4CCAE" w14:textId="77777777" w:rsidR="003E6519" w:rsidRPr="00BA32CA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BA32CA">
              <w:rPr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2DBD34CF" w14:textId="77777777" w:rsidR="003E6519" w:rsidRPr="00BA32CA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sz w:val="28"/>
                <w:szCs w:val="28"/>
              </w:rPr>
            </w:pPr>
            <w:r w:rsidRPr="00BA32CA">
              <w:rPr>
                <w:sz w:val="28"/>
                <w:szCs w:val="28"/>
              </w:rPr>
              <w:t>o kwocie przeznaczonej na realizację zamówienia</w:t>
            </w:r>
          </w:p>
        </w:tc>
      </w:tr>
    </w:tbl>
    <w:p w14:paraId="6146B119" w14:textId="77777777" w:rsidR="003E6519" w:rsidRPr="00BA32CA" w:rsidRDefault="003E6519" w:rsidP="003E6519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BA32CA">
        <w:rPr>
          <w:sz w:val="24"/>
          <w:szCs w:val="24"/>
        </w:rPr>
        <w:tab/>
        <w:t xml:space="preserve"> </w:t>
      </w:r>
    </w:p>
    <w:p w14:paraId="7004F128" w14:textId="77777777" w:rsidR="003E6519" w:rsidRPr="00BA32CA" w:rsidRDefault="003E6519" w:rsidP="003E6519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BA32CA">
        <w:rPr>
          <w:rFonts w:eastAsia="Calibri"/>
          <w:sz w:val="24"/>
          <w:szCs w:val="24"/>
          <w:lang w:eastAsia="en-US"/>
        </w:rPr>
        <w:t xml:space="preserve">Dotyczy </w:t>
      </w:r>
      <w:r w:rsidRPr="00BA32CA">
        <w:rPr>
          <w:sz w:val="24"/>
          <w:szCs w:val="24"/>
        </w:rPr>
        <w:t>postępowania o udzielenie zamówienia publicznego</w:t>
      </w:r>
      <w:r w:rsidRPr="00BA32CA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BA32CA" w14:paraId="5A2117A0" w14:textId="77777777" w:rsidTr="001A0FA2">
        <w:tc>
          <w:tcPr>
            <w:tcW w:w="2269" w:type="dxa"/>
          </w:tcPr>
          <w:p w14:paraId="08A48D03" w14:textId="77777777" w:rsidR="003E6519" w:rsidRPr="00BA32CA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BA32CA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2BC25AC6" w14:textId="47101086" w:rsidR="003E6519" w:rsidRPr="00BA32CA" w:rsidRDefault="00D856AB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BA32CA">
              <w:rPr>
                <w:b/>
                <w:sz w:val="24"/>
                <w:szCs w:val="24"/>
              </w:rPr>
              <w:t>Zakup i dostawa wszczepialnych i niewszczepialnych wyrobów medycznych dla potrzeb Oddziału Urazowo-Ortopedycznego II</w:t>
            </w:r>
          </w:p>
        </w:tc>
      </w:tr>
      <w:tr w:rsidR="00D856AB" w:rsidRPr="00BA32CA" w14:paraId="38E1D376" w14:textId="77777777" w:rsidTr="00B26B66">
        <w:tc>
          <w:tcPr>
            <w:tcW w:w="2269" w:type="dxa"/>
          </w:tcPr>
          <w:p w14:paraId="429429B8" w14:textId="77777777" w:rsidR="00D856AB" w:rsidRPr="00BA32CA" w:rsidRDefault="00D856AB" w:rsidP="00B26B6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BA32CA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49115474" w14:textId="77777777" w:rsidR="00D856AB" w:rsidRPr="00BA32CA" w:rsidRDefault="00D856AB" w:rsidP="00B26B6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BA32CA">
              <w:rPr>
                <w:b/>
                <w:sz w:val="24"/>
                <w:szCs w:val="24"/>
              </w:rPr>
              <w:t>ZP/41/2025</w:t>
            </w:r>
          </w:p>
        </w:tc>
      </w:tr>
    </w:tbl>
    <w:p w14:paraId="4A7A303B" w14:textId="4E56CC88" w:rsidR="00890B92" w:rsidRPr="00BA32CA" w:rsidRDefault="00A80738" w:rsidP="003E6519">
      <w:pPr>
        <w:spacing w:before="480" w:after="120" w:line="360" w:lineRule="auto"/>
        <w:jc w:val="both"/>
        <w:rPr>
          <w:sz w:val="24"/>
          <w:szCs w:val="24"/>
        </w:rPr>
      </w:pPr>
      <w:r w:rsidRPr="00BA32CA">
        <w:rPr>
          <w:sz w:val="24"/>
          <w:szCs w:val="24"/>
        </w:rPr>
        <w:t xml:space="preserve">Zamawiający na podstawie art. </w:t>
      </w:r>
      <w:r w:rsidR="00890B92" w:rsidRPr="00BA32CA">
        <w:rPr>
          <w:sz w:val="24"/>
          <w:szCs w:val="24"/>
        </w:rPr>
        <w:t>22</w:t>
      </w:r>
      <w:r w:rsidR="0049054E" w:rsidRPr="00BA32CA">
        <w:rPr>
          <w:sz w:val="24"/>
          <w:szCs w:val="24"/>
        </w:rPr>
        <w:t>2</w:t>
      </w:r>
      <w:r w:rsidRPr="00BA32CA">
        <w:rPr>
          <w:sz w:val="24"/>
          <w:szCs w:val="24"/>
        </w:rPr>
        <w:t xml:space="preserve"> ust. </w:t>
      </w:r>
      <w:r w:rsidR="00890B92" w:rsidRPr="00BA32CA">
        <w:rPr>
          <w:sz w:val="24"/>
          <w:szCs w:val="24"/>
        </w:rPr>
        <w:t>4</w:t>
      </w:r>
      <w:r w:rsidRPr="00BA32CA">
        <w:rPr>
          <w:sz w:val="24"/>
          <w:szCs w:val="24"/>
        </w:rPr>
        <w:t xml:space="preserve"> </w:t>
      </w:r>
      <w:r w:rsidR="00890B92" w:rsidRPr="00BA32CA">
        <w:rPr>
          <w:bCs/>
          <w:sz w:val="24"/>
          <w:szCs w:val="24"/>
        </w:rPr>
        <w:t>ustawy z dnia 11 września 2019 r. Prawo zamówień publicznych</w:t>
      </w:r>
      <w:r w:rsidR="004C7E9B" w:rsidRPr="00BA32CA">
        <w:rPr>
          <w:sz w:val="24"/>
          <w:szCs w:val="24"/>
        </w:rPr>
        <w:t xml:space="preserve"> </w:t>
      </w:r>
      <w:r w:rsidR="00890B92" w:rsidRPr="00BA32CA">
        <w:rPr>
          <w:sz w:val="24"/>
          <w:szCs w:val="24"/>
        </w:rPr>
        <w:t>informuje, że kwota, jaką zamierza przeznaczyć na sfinansowanie zamówienia wynosi</w:t>
      </w:r>
      <w:r w:rsidR="00510EC8" w:rsidRPr="00BA32CA">
        <w:rPr>
          <w:sz w:val="24"/>
          <w:szCs w:val="24"/>
        </w:rPr>
        <w:t xml:space="preserve"> dla</w:t>
      </w:r>
      <w:r w:rsidR="00890B92" w:rsidRPr="00BA32CA"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D856AB" w:rsidRPr="00BA32CA" w14:paraId="29F48839" w14:textId="77777777" w:rsidTr="00B26B6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C992385" w14:textId="77777777" w:rsidR="00D856AB" w:rsidRPr="00BA32CA" w:rsidRDefault="00D856AB" w:rsidP="00B26B66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BA32CA">
              <w:rPr>
                <w:sz w:val="24"/>
                <w:szCs w:val="24"/>
              </w:rPr>
              <w:t>części 1 zamówienia w wysokości 7 442.82 zł brutto;</w:t>
            </w:r>
          </w:p>
        </w:tc>
      </w:tr>
      <w:tr w:rsidR="00D856AB" w:rsidRPr="00BA32CA" w14:paraId="0ECCF80E" w14:textId="77777777" w:rsidTr="00B26B6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51AC38E" w14:textId="77777777" w:rsidR="00D856AB" w:rsidRPr="00BA32CA" w:rsidRDefault="00D856AB" w:rsidP="00B26B66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BA32CA">
              <w:rPr>
                <w:sz w:val="24"/>
                <w:szCs w:val="24"/>
              </w:rPr>
              <w:t>części 2 zamówienia w wysokości 120 344.40 zł brutto;</w:t>
            </w:r>
          </w:p>
        </w:tc>
      </w:tr>
      <w:tr w:rsidR="00D856AB" w:rsidRPr="00BA32CA" w14:paraId="1B1F0201" w14:textId="77777777" w:rsidTr="00B26B6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854DFEA" w14:textId="77777777" w:rsidR="00D856AB" w:rsidRPr="00BA32CA" w:rsidRDefault="00D856AB" w:rsidP="00B26B66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BA32CA">
              <w:rPr>
                <w:sz w:val="24"/>
                <w:szCs w:val="24"/>
              </w:rPr>
              <w:t>części 3 zamówienia w wysokości 125 334.00 zł brutto;</w:t>
            </w:r>
          </w:p>
        </w:tc>
      </w:tr>
      <w:tr w:rsidR="00D856AB" w:rsidRPr="00BA32CA" w14:paraId="089AC5D8" w14:textId="77777777" w:rsidTr="00B26B6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F9CACB8" w14:textId="77777777" w:rsidR="00D856AB" w:rsidRPr="00BA32CA" w:rsidRDefault="00D856AB" w:rsidP="00B26B66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BA32CA">
              <w:rPr>
                <w:sz w:val="24"/>
                <w:szCs w:val="24"/>
              </w:rPr>
              <w:t>części 4 zamówienia w wysokości 120 819.60 zł brutto;</w:t>
            </w:r>
          </w:p>
        </w:tc>
      </w:tr>
      <w:tr w:rsidR="00D856AB" w:rsidRPr="00BA32CA" w14:paraId="2CE91A1F" w14:textId="77777777" w:rsidTr="00B26B6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4A4AF62" w14:textId="77777777" w:rsidR="00D856AB" w:rsidRPr="00BA32CA" w:rsidRDefault="00D856AB" w:rsidP="00B26B66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BA32CA">
              <w:rPr>
                <w:sz w:val="24"/>
                <w:szCs w:val="24"/>
              </w:rPr>
              <w:t>części 5 zamówienia w wysokości 181 518.08 zł brutto;</w:t>
            </w:r>
          </w:p>
        </w:tc>
      </w:tr>
      <w:tr w:rsidR="00D856AB" w:rsidRPr="00BA32CA" w14:paraId="45A37BFC" w14:textId="77777777" w:rsidTr="00B26B6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59BD0BC" w14:textId="77777777" w:rsidR="00D856AB" w:rsidRPr="00BA32CA" w:rsidRDefault="00D856AB" w:rsidP="00B26B66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BA32CA">
              <w:rPr>
                <w:sz w:val="24"/>
                <w:szCs w:val="24"/>
              </w:rPr>
              <w:t>części 6 zamówienia w wysokości 29 610.90 zł brutto;</w:t>
            </w:r>
          </w:p>
        </w:tc>
      </w:tr>
      <w:tr w:rsidR="00D856AB" w:rsidRPr="00BA32CA" w14:paraId="263BE984" w14:textId="77777777" w:rsidTr="00B26B6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BD85B86" w14:textId="77777777" w:rsidR="00D856AB" w:rsidRPr="00BA32CA" w:rsidRDefault="00D856AB" w:rsidP="00B26B66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BA32CA">
              <w:rPr>
                <w:sz w:val="24"/>
                <w:szCs w:val="24"/>
              </w:rPr>
              <w:t>części 7 zamówienia w wysokości 31 600.80 zł brutto;</w:t>
            </w:r>
          </w:p>
        </w:tc>
      </w:tr>
      <w:tr w:rsidR="00D856AB" w:rsidRPr="00BA32CA" w14:paraId="60E45A7E" w14:textId="77777777" w:rsidTr="00B26B6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37A2B84" w14:textId="77777777" w:rsidR="00D856AB" w:rsidRPr="00BA32CA" w:rsidRDefault="00D856AB" w:rsidP="00B26B66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BA32CA">
              <w:rPr>
                <w:sz w:val="24"/>
                <w:szCs w:val="24"/>
              </w:rPr>
              <w:t>części 8 zamówienia w wysokości 84 407.40 zł brutto;</w:t>
            </w:r>
          </w:p>
        </w:tc>
      </w:tr>
      <w:tr w:rsidR="00D856AB" w:rsidRPr="00BA32CA" w14:paraId="7BAE2BC1" w14:textId="77777777" w:rsidTr="00B26B6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370710F" w14:textId="77777777" w:rsidR="00D856AB" w:rsidRPr="00BA32CA" w:rsidRDefault="00D856AB" w:rsidP="00B26B66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BA32CA">
              <w:rPr>
                <w:sz w:val="24"/>
                <w:szCs w:val="24"/>
              </w:rPr>
              <w:t>części 9 zamówienia w wysokości 1 075 021.20 zł brutto;</w:t>
            </w:r>
          </w:p>
        </w:tc>
      </w:tr>
      <w:tr w:rsidR="00D856AB" w:rsidRPr="00BA32CA" w14:paraId="791F7111" w14:textId="77777777" w:rsidTr="00B26B6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3D18D1D" w14:textId="77777777" w:rsidR="00D856AB" w:rsidRPr="00BA32CA" w:rsidRDefault="00D856AB" w:rsidP="00B26B66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BA32CA">
              <w:rPr>
                <w:sz w:val="24"/>
                <w:szCs w:val="24"/>
              </w:rPr>
              <w:t>części 10 zamówienia w wysokości 1 114 071.84 zł brutto;</w:t>
            </w:r>
          </w:p>
        </w:tc>
      </w:tr>
    </w:tbl>
    <w:p w14:paraId="5B4D2B16" w14:textId="77777777" w:rsidR="00510EC8" w:rsidRPr="00BA32CA" w:rsidRDefault="00510EC8" w:rsidP="00A80738">
      <w:pPr>
        <w:spacing w:before="120" w:after="120"/>
        <w:jc w:val="both"/>
        <w:rPr>
          <w:sz w:val="22"/>
          <w:szCs w:val="22"/>
        </w:rPr>
      </w:pPr>
    </w:p>
    <w:p w14:paraId="3A7AE3A1" w14:textId="754B002E" w:rsidR="00A80738" w:rsidRPr="00BA32CA" w:rsidRDefault="00BA32CA" w:rsidP="00BA32CA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  <w:r>
        <w:rPr>
          <w:i/>
          <w:szCs w:val="24"/>
        </w:rPr>
        <w:t>Sekretarz Komisji Przetargowej</w:t>
      </w:r>
    </w:p>
    <w:p w14:paraId="49E80E08" w14:textId="77777777" w:rsidR="00BA32CA" w:rsidRDefault="00BA32CA" w:rsidP="00BA32CA">
      <w:pPr>
        <w:ind w:left="4956" w:firstLine="708"/>
        <w:jc w:val="center"/>
        <w:rPr>
          <w:sz w:val="24"/>
          <w:szCs w:val="24"/>
        </w:rPr>
      </w:pPr>
    </w:p>
    <w:p w14:paraId="177B5BE7" w14:textId="26769D85" w:rsidR="00C236D3" w:rsidRPr="00BA32CA" w:rsidRDefault="00BA32CA" w:rsidP="00BA32CA">
      <w:pPr>
        <w:ind w:left="4956" w:firstLine="708"/>
        <w:jc w:val="center"/>
        <w:rPr>
          <w:sz w:val="22"/>
          <w:szCs w:val="22"/>
        </w:rPr>
      </w:pPr>
      <w:r>
        <w:rPr>
          <w:sz w:val="24"/>
          <w:szCs w:val="24"/>
        </w:rPr>
        <w:t xml:space="preserve">   </w:t>
      </w:r>
      <w:r w:rsidR="00D856AB" w:rsidRPr="00BA32CA">
        <w:rPr>
          <w:sz w:val="24"/>
          <w:szCs w:val="24"/>
        </w:rPr>
        <w:t>Karolina</w:t>
      </w:r>
      <w:r w:rsidR="00A80738" w:rsidRPr="00BA32CA">
        <w:rPr>
          <w:sz w:val="24"/>
          <w:szCs w:val="24"/>
        </w:rPr>
        <w:t xml:space="preserve"> </w:t>
      </w:r>
      <w:r w:rsidR="00D856AB" w:rsidRPr="00BA32CA">
        <w:rPr>
          <w:sz w:val="24"/>
          <w:szCs w:val="24"/>
        </w:rPr>
        <w:t>Kosek</w:t>
      </w:r>
    </w:p>
    <w:sectPr w:rsidR="00C236D3" w:rsidRPr="00BA32CA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991FCF" w14:textId="77777777" w:rsidR="00E911D1" w:rsidRDefault="00E911D1">
      <w:r>
        <w:separator/>
      </w:r>
    </w:p>
  </w:endnote>
  <w:endnote w:type="continuationSeparator" w:id="0">
    <w:p w14:paraId="5D25F4EE" w14:textId="77777777" w:rsidR="00E911D1" w:rsidRDefault="00E911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6CC9C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8651A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1ABC60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3B95397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2B10E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534CC14" w14:textId="77777777" w:rsidR="009F189D" w:rsidRDefault="009F189D">
    <w:pPr>
      <w:pStyle w:val="Stopka"/>
      <w:tabs>
        <w:tab w:val="clear" w:pos="4536"/>
      </w:tabs>
      <w:jc w:val="center"/>
    </w:pPr>
  </w:p>
  <w:p w14:paraId="65860AD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354331" w14:textId="77777777" w:rsidR="00E911D1" w:rsidRDefault="00E911D1">
      <w:r>
        <w:separator/>
      </w:r>
    </w:p>
  </w:footnote>
  <w:footnote w:type="continuationSeparator" w:id="0">
    <w:p w14:paraId="4C310674" w14:textId="77777777" w:rsidR="00E911D1" w:rsidRDefault="00E911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93E8DF" w14:textId="77777777" w:rsidR="00D856AB" w:rsidRDefault="00D856A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D00713" w14:textId="77777777" w:rsidR="00D856AB" w:rsidRDefault="00D856A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F5D215" w14:textId="77777777" w:rsidR="00D856AB" w:rsidRDefault="00D856A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911D1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A32CA"/>
    <w:rsid w:val="00BE7129"/>
    <w:rsid w:val="00C236D3"/>
    <w:rsid w:val="00C659E2"/>
    <w:rsid w:val="00C902DE"/>
    <w:rsid w:val="00CB0802"/>
    <w:rsid w:val="00D7128F"/>
    <w:rsid w:val="00D856AB"/>
    <w:rsid w:val="00E911D1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599748C"/>
  <w15:chartTrackingRefBased/>
  <w15:docId w15:val="{2DC8FCCD-8D01-4D7A-B68E-9EA61A21B0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172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dc:description/>
  <cp:lastModifiedBy>Karolina Kosek</cp:lastModifiedBy>
  <cp:revision>2</cp:revision>
  <cp:lastPrinted>2025-08-20T05:53:00Z</cp:lastPrinted>
  <dcterms:created xsi:type="dcterms:W3CDTF">2025-08-20T05:53:00Z</dcterms:created>
  <dcterms:modified xsi:type="dcterms:W3CDTF">2025-08-20T05:53:00Z</dcterms:modified>
</cp:coreProperties>
</file>