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0028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0028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00283">
        <w:rPr>
          <w:sz w:val="22"/>
          <w:szCs w:val="22"/>
        </w:rPr>
        <w:t>2025-08-20</w:t>
      </w:r>
    </w:p>
    <w:p w:rsidR="00F00283" w:rsidRPr="00F00283" w:rsidRDefault="00F00283" w:rsidP="00FB7F50">
      <w:pPr>
        <w:spacing w:after="40"/>
        <w:rPr>
          <w:b/>
          <w:bCs/>
          <w:sz w:val="22"/>
          <w:szCs w:val="22"/>
        </w:rPr>
      </w:pPr>
      <w:r w:rsidRPr="00F00283">
        <w:rPr>
          <w:b/>
          <w:bCs/>
          <w:sz w:val="22"/>
          <w:szCs w:val="22"/>
        </w:rPr>
        <w:t>Akademia Górniczo - Hutnicza</w:t>
      </w:r>
    </w:p>
    <w:p w:rsidR="00F00283" w:rsidRPr="00F00283" w:rsidRDefault="00F00283" w:rsidP="00FB7F50">
      <w:pPr>
        <w:spacing w:after="40"/>
        <w:rPr>
          <w:b/>
          <w:bCs/>
          <w:sz w:val="22"/>
          <w:szCs w:val="22"/>
        </w:rPr>
      </w:pPr>
      <w:r w:rsidRPr="00F00283">
        <w:rPr>
          <w:b/>
          <w:bCs/>
          <w:sz w:val="22"/>
          <w:szCs w:val="22"/>
        </w:rPr>
        <w:t>im. Stanisława Staszica w Krakowie</w:t>
      </w:r>
    </w:p>
    <w:p w:rsidR="00FB7F50" w:rsidRPr="002245BE" w:rsidRDefault="00F00283" w:rsidP="00FB7F50">
      <w:pPr>
        <w:spacing w:after="40"/>
        <w:rPr>
          <w:b/>
          <w:bCs/>
          <w:sz w:val="22"/>
          <w:szCs w:val="22"/>
        </w:rPr>
      </w:pPr>
      <w:r w:rsidRPr="00F00283">
        <w:rPr>
          <w:b/>
          <w:bCs/>
          <w:sz w:val="22"/>
          <w:szCs w:val="22"/>
        </w:rPr>
        <w:t>Dział Zamówień Publicznych</w:t>
      </w:r>
    </w:p>
    <w:p w:rsidR="00FB7F50" w:rsidRPr="002245BE" w:rsidRDefault="00F00283" w:rsidP="00FB7F50">
      <w:pPr>
        <w:rPr>
          <w:sz w:val="22"/>
          <w:szCs w:val="22"/>
        </w:rPr>
      </w:pPr>
      <w:r w:rsidRPr="00F0028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00283">
        <w:rPr>
          <w:sz w:val="22"/>
          <w:szCs w:val="22"/>
        </w:rPr>
        <w:t>30</w:t>
      </w:r>
    </w:p>
    <w:p w:rsidR="00FB7F50" w:rsidRPr="002245BE" w:rsidRDefault="00F00283" w:rsidP="00FB7F50">
      <w:pPr>
        <w:rPr>
          <w:sz w:val="22"/>
          <w:szCs w:val="22"/>
        </w:rPr>
      </w:pPr>
      <w:r w:rsidRPr="00F0028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00283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00283" w:rsidRPr="00607F9B" w:rsidTr="00685A9F">
        <w:trPr>
          <w:trHeight w:val="638"/>
        </w:trPr>
        <w:tc>
          <w:tcPr>
            <w:tcW w:w="959" w:type="dxa"/>
            <w:shd w:val="clear" w:color="auto" w:fill="auto"/>
          </w:tcPr>
          <w:p w:rsidR="00F00283" w:rsidRPr="00607F9B" w:rsidRDefault="00F00283" w:rsidP="00685A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0283" w:rsidRPr="00607F9B" w:rsidRDefault="00F00283" w:rsidP="00685A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0028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0028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0283">
              <w:rPr>
                <w:b/>
                <w:bCs/>
                <w:sz w:val="22"/>
                <w:szCs w:val="22"/>
              </w:rPr>
              <w:t>Dostawa urządzeń AGD dla Miasteczka Studenckiego AGH w Krakowie DE.dzp.272-400/25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0283">
              <w:rPr>
                <w:b/>
                <w:sz w:val="22"/>
                <w:szCs w:val="22"/>
              </w:rPr>
              <w:t>DE-dzp.272-400/25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D2B27" w:rsidTr="00685A9F">
        <w:trPr>
          <w:cantSplit/>
        </w:trPr>
        <w:tc>
          <w:tcPr>
            <w:tcW w:w="9498" w:type="dxa"/>
          </w:tcPr>
          <w:bookmarkEnd w:id="0"/>
          <w:p w:rsidR="004D2B27" w:rsidRPr="00D26ED6" w:rsidRDefault="004D2B27" w:rsidP="00685A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E0733">
              <w:rPr>
                <w:b/>
                <w:sz w:val="22"/>
                <w:szCs w:val="22"/>
              </w:rPr>
              <w:t>WiMaKS</w:t>
            </w:r>
            <w:proofErr w:type="spellEnd"/>
            <w:r w:rsidRPr="009E0733">
              <w:rPr>
                <w:b/>
                <w:sz w:val="22"/>
                <w:szCs w:val="22"/>
              </w:rPr>
              <w:t xml:space="preserve"> Skwara Sławomir</w:t>
            </w:r>
          </w:p>
          <w:p w:rsidR="004D2B27" w:rsidRPr="009F0E5C" w:rsidRDefault="004D2B27" w:rsidP="00685A9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E0733">
              <w:rPr>
                <w:bCs/>
                <w:sz w:val="22"/>
                <w:szCs w:val="22"/>
              </w:rPr>
              <w:t>Wyszńskiego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0733">
              <w:rPr>
                <w:bCs/>
                <w:sz w:val="22"/>
                <w:szCs w:val="22"/>
              </w:rPr>
              <w:t>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D2B27" w:rsidRPr="009F0E5C" w:rsidRDefault="004D2B27" w:rsidP="00685A9F">
            <w:pPr>
              <w:jc w:val="both"/>
              <w:rPr>
                <w:bCs/>
                <w:sz w:val="22"/>
                <w:szCs w:val="22"/>
              </w:rPr>
            </w:pPr>
            <w:r w:rsidRPr="009E0733">
              <w:rPr>
                <w:bCs/>
                <w:sz w:val="22"/>
                <w:szCs w:val="22"/>
              </w:rPr>
              <w:t>26-300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0733">
              <w:rPr>
                <w:bCs/>
                <w:sz w:val="22"/>
                <w:szCs w:val="22"/>
              </w:rPr>
              <w:t>Opoczno</w:t>
            </w:r>
          </w:p>
          <w:p w:rsidR="004D2B27" w:rsidRPr="00211A34" w:rsidRDefault="004D2B27" w:rsidP="00685A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31D2F">
              <w:rPr>
                <w:b/>
                <w:sz w:val="22"/>
                <w:szCs w:val="22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E0733">
              <w:rPr>
                <w:sz w:val="22"/>
                <w:szCs w:val="22"/>
              </w:rPr>
              <w:t>Dostawa chłodziarko - zamrażarek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E0733">
              <w:rPr>
                <w:b/>
                <w:sz w:val="22"/>
                <w:szCs w:val="22"/>
              </w:rPr>
              <w:t>151 686.06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D2B27" w:rsidRDefault="004D2B27" w:rsidP="00685A9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  <w:tr w:rsidR="004D2B27" w:rsidTr="00685A9F">
        <w:trPr>
          <w:cantSplit/>
        </w:trPr>
        <w:tc>
          <w:tcPr>
            <w:tcW w:w="9498" w:type="dxa"/>
          </w:tcPr>
          <w:p w:rsidR="004D2B27" w:rsidRPr="00D26ED6" w:rsidRDefault="004D2B27" w:rsidP="00685A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E0733">
              <w:rPr>
                <w:b/>
                <w:sz w:val="22"/>
                <w:szCs w:val="22"/>
              </w:rPr>
              <w:t>WiMaKS</w:t>
            </w:r>
            <w:proofErr w:type="spellEnd"/>
            <w:r w:rsidRPr="009E0733">
              <w:rPr>
                <w:b/>
                <w:sz w:val="22"/>
                <w:szCs w:val="22"/>
              </w:rPr>
              <w:t xml:space="preserve"> Skwara Sławomir</w:t>
            </w:r>
          </w:p>
          <w:p w:rsidR="004D2B27" w:rsidRPr="009F0E5C" w:rsidRDefault="004D2B27" w:rsidP="00685A9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E0733">
              <w:rPr>
                <w:bCs/>
                <w:sz w:val="22"/>
                <w:szCs w:val="22"/>
              </w:rPr>
              <w:t>Wyszńskiego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0733">
              <w:rPr>
                <w:bCs/>
                <w:sz w:val="22"/>
                <w:szCs w:val="22"/>
              </w:rPr>
              <w:t>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D2B27" w:rsidRPr="009F0E5C" w:rsidRDefault="004D2B27" w:rsidP="00685A9F">
            <w:pPr>
              <w:jc w:val="both"/>
              <w:rPr>
                <w:bCs/>
                <w:sz w:val="22"/>
                <w:szCs w:val="22"/>
              </w:rPr>
            </w:pPr>
            <w:r w:rsidRPr="009E0733">
              <w:rPr>
                <w:bCs/>
                <w:sz w:val="22"/>
                <w:szCs w:val="22"/>
              </w:rPr>
              <w:t>26-300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0733">
              <w:rPr>
                <w:bCs/>
                <w:sz w:val="22"/>
                <w:szCs w:val="22"/>
              </w:rPr>
              <w:t>Opoczno</w:t>
            </w:r>
          </w:p>
          <w:p w:rsidR="004D2B27" w:rsidRPr="00211A34" w:rsidRDefault="004D2B27" w:rsidP="00685A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31D2F">
              <w:rPr>
                <w:b/>
                <w:sz w:val="22"/>
                <w:szCs w:val="22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E0733">
              <w:rPr>
                <w:sz w:val="22"/>
                <w:szCs w:val="22"/>
              </w:rPr>
              <w:t>Dostawa pralek automatycznych i elektrycznych, bębnowych suszarek do prania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E0733">
              <w:rPr>
                <w:b/>
                <w:sz w:val="22"/>
                <w:szCs w:val="22"/>
              </w:rPr>
              <w:t>100 010.07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D2B27" w:rsidRDefault="004D2B27" w:rsidP="00685A9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  <w:tr w:rsidR="004D2B27" w:rsidTr="00685A9F">
        <w:trPr>
          <w:cantSplit/>
        </w:trPr>
        <w:tc>
          <w:tcPr>
            <w:tcW w:w="9498" w:type="dxa"/>
          </w:tcPr>
          <w:p w:rsidR="004D2B27" w:rsidRPr="00F16A22" w:rsidRDefault="004D2B27" w:rsidP="00685A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6A22">
              <w:rPr>
                <w:b/>
                <w:bCs/>
                <w:sz w:val="22"/>
                <w:szCs w:val="22"/>
              </w:rPr>
              <w:t xml:space="preserve">PPHU </w:t>
            </w:r>
            <w:r w:rsidRPr="00F16A22">
              <w:rPr>
                <w:b/>
                <w:sz w:val="22"/>
                <w:szCs w:val="22"/>
              </w:rPr>
              <w:t>RIVAGIS PAWEŁ KRÓL</w:t>
            </w:r>
          </w:p>
          <w:p w:rsidR="004D2B27" w:rsidRPr="00F16A22" w:rsidRDefault="004D2B27" w:rsidP="00685A9F">
            <w:pPr>
              <w:rPr>
                <w:sz w:val="22"/>
                <w:szCs w:val="22"/>
              </w:rPr>
            </w:pPr>
            <w:r w:rsidRPr="00F16A22">
              <w:rPr>
                <w:sz w:val="22"/>
                <w:szCs w:val="22"/>
              </w:rPr>
              <w:t>Krańcowa 1</w:t>
            </w:r>
          </w:p>
          <w:p w:rsidR="004D2B27" w:rsidRPr="009F0E5C" w:rsidRDefault="004D2B27" w:rsidP="00685A9F">
            <w:pPr>
              <w:jc w:val="both"/>
              <w:rPr>
                <w:bCs/>
                <w:sz w:val="22"/>
                <w:szCs w:val="22"/>
              </w:rPr>
            </w:pPr>
            <w:r w:rsidRPr="009E0733">
              <w:rPr>
                <w:bCs/>
                <w:sz w:val="22"/>
                <w:szCs w:val="22"/>
              </w:rPr>
              <w:t>82-500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0733">
              <w:rPr>
                <w:bCs/>
                <w:sz w:val="22"/>
                <w:szCs w:val="22"/>
              </w:rPr>
              <w:t>Kwidzyn</w:t>
            </w:r>
            <w:bookmarkStart w:id="1" w:name="_GoBack"/>
            <w:bookmarkEnd w:id="1"/>
          </w:p>
          <w:p w:rsidR="004D2B27" w:rsidRPr="00211A34" w:rsidRDefault="004D2B27" w:rsidP="00685A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31D2F">
              <w:rPr>
                <w:b/>
                <w:sz w:val="22"/>
                <w:szCs w:val="22"/>
              </w:rPr>
              <w:t>Zadanie nr 3: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E0733">
              <w:rPr>
                <w:sz w:val="22"/>
                <w:szCs w:val="22"/>
              </w:rPr>
              <w:t>Dostawa drobnego sprzętu AGD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33 226,57</w:t>
            </w:r>
            <w:r w:rsidRPr="009E0733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D2B27" w:rsidRDefault="004D2B27" w:rsidP="00685A9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  <w:tr w:rsidR="004D2B27" w:rsidTr="00685A9F">
        <w:trPr>
          <w:cantSplit/>
        </w:trPr>
        <w:tc>
          <w:tcPr>
            <w:tcW w:w="9498" w:type="dxa"/>
          </w:tcPr>
          <w:p w:rsidR="004D2B27" w:rsidRPr="00F16A22" w:rsidRDefault="004D2B27" w:rsidP="00685A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6A22">
              <w:rPr>
                <w:b/>
                <w:bCs/>
                <w:sz w:val="22"/>
                <w:szCs w:val="22"/>
              </w:rPr>
              <w:t xml:space="preserve">PPHU </w:t>
            </w:r>
            <w:r w:rsidRPr="00F16A22">
              <w:rPr>
                <w:b/>
                <w:sz w:val="22"/>
                <w:szCs w:val="22"/>
              </w:rPr>
              <w:t>RIVAGIS PAWEŁ KRÓL</w:t>
            </w:r>
          </w:p>
          <w:p w:rsidR="004D2B27" w:rsidRPr="00F16A22" w:rsidRDefault="004D2B27" w:rsidP="00685A9F">
            <w:pPr>
              <w:rPr>
                <w:sz w:val="22"/>
                <w:szCs w:val="22"/>
              </w:rPr>
            </w:pPr>
            <w:r w:rsidRPr="00F16A22">
              <w:rPr>
                <w:sz w:val="22"/>
                <w:szCs w:val="22"/>
              </w:rPr>
              <w:t>Krańcowa 1</w:t>
            </w:r>
          </w:p>
          <w:p w:rsidR="004D2B27" w:rsidRPr="00F16A22" w:rsidRDefault="004D2B27" w:rsidP="00685A9F">
            <w:pPr>
              <w:jc w:val="both"/>
              <w:rPr>
                <w:bCs/>
                <w:sz w:val="22"/>
                <w:szCs w:val="22"/>
              </w:rPr>
            </w:pPr>
            <w:r w:rsidRPr="00F16A22">
              <w:rPr>
                <w:bCs/>
                <w:sz w:val="22"/>
                <w:szCs w:val="22"/>
              </w:rPr>
              <w:t>82-500 Kwidzyn</w:t>
            </w:r>
          </w:p>
          <w:p w:rsidR="004D2B27" w:rsidRPr="00211A34" w:rsidRDefault="004D2B27" w:rsidP="00685A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31D2F">
              <w:rPr>
                <w:b/>
                <w:sz w:val="22"/>
                <w:szCs w:val="22"/>
              </w:rPr>
              <w:t>Zadanie nr 4: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E0733">
              <w:rPr>
                <w:sz w:val="22"/>
                <w:szCs w:val="22"/>
              </w:rPr>
              <w:t>Dostawa 60 szt. kuchenek z dwoma palnikami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E0733">
              <w:rPr>
                <w:b/>
                <w:sz w:val="22"/>
                <w:szCs w:val="22"/>
              </w:rPr>
              <w:t>3 53</w:t>
            </w:r>
            <w:r>
              <w:rPr>
                <w:b/>
                <w:sz w:val="22"/>
                <w:szCs w:val="22"/>
              </w:rPr>
              <w:t>7</w:t>
            </w:r>
            <w:r w:rsidRPr="009E073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97</w:t>
            </w:r>
            <w:r w:rsidRPr="009E0733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D2B27" w:rsidRDefault="004D2B27" w:rsidP="00685A9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:rsidR="004D2B27" w:rsidRPr="00756CDA" w:rsidRDefault="004D2B27" w:rsidP="004D2B2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35"/>
        <w:gridCol w:w="2551"/>
        <w:gridCol w:w="1560"/>
      </w:tblGrid>
      <w:tr w:rsidR="004D2B27" w:rsidRPr="00834EF4" w:rsidTr="00685A9F">
        <w:tc>
          <w:tcPr>
            <w:tcW w:w="2552" w:type="dxa"/>
            <w:shd w:val="clear" w:color="auto" w:fill="F3F3F3"/>
          </w:tcPr>
          <w:p w:rsidR="004D2B27" w:rsidRPr="00211A34" w:rsidRDefault="004D2B27" w:rsidP="00685A9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4D2B27" w:rsidRPr="00211A34" w:rsidRDefault="004D2B27" w:rsidP="00685A9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4D2B27" w:rsidRPr="00211A34" w:rsidRDefault="004D2B27" w:rsidP="00685A9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4D2B27" w:rsidRPr="00211A34" w:rsidRDefault="004D2B27" w:rsidP="00685A9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chłodziarko - zamrażarek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>TAS Tomasz Orlikowski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12/83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99-300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Kutno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- 59.18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99,18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chłodziarko - zamrażarek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E0733">
              <w:rPr>
                <w:b/>
                <w:bCs/>
                <w:sz w:val="20"/>
                <w:szCs w:val="20"/>
              </w:rPr>
              <w:t>WiMaKS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Skwara Sławomir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proofErr w:type="spellStart"/>
            <w:r w:rsidRPr="009E0733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2a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26-300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Opoczno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- 60.00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100,00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chłodziarko - zamrażarek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PPHU</w:t>
            </w:r>
            <w:r w:rsidRPr="009E0733">
              <w:rPr>
                <w:b/>
                <w:bCs/>
                <w:sz w:val="20"/>
                <w:szCs w:val="20"/>
              </w:rPr>
              <w:t xml:space="preserve"> RIVAGIS PAWEŁ KRÓL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rańcowa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Kwidzyn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- 56.03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96,03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chłodziarko - zamrażarek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>WAM Wojciech Smolak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Świlcza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147K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36-072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Świlcza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- 41.79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81,79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chłodziarko - zamrażarek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E0733">
              <w:rPr>
                <w:b/>
                <w:bCs/>
                <w:sz w:val="20"/>
                <w:szCs w:val="20"/>
              </w:rPr>
              <w:t>Anwerk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A.A. Baran Spółka Jawna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Lędzińska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14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43140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Lędziny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- 54.22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54,22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pralek automatycznych i elektrycznych, bębnowych suszarek do prania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>TAS Tomasz Orlikowski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12/83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99-300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Kutno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- 58.01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98,01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pralek automatycznych i elektrycznych, bębnowych suszarek do prania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E0733">
              <w:rPr>
                <w:b/>
                <w:bCs/>
                <w:sz w:val="20"/>
                <w:szCs w:val="20"/>
              </w:rPr>
              <w:t>WiMaKS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Skwara Sławomir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proofErr w:type="spellStart"/>
            <w:r w:rsidRPr="009E0733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2a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26-300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Opoczno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- 60.00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100,00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pralek automatycznych i elektrycznych, bębnowych suszarek do prania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PPHU</w:t>
            </w:r>
            <w:r w:rsidRPr="009E0733">
              <w:rPr>
                <w:b/>
                <w:bCs/>
                <w:sz w:val="20"/>
                <w:szCs w:val="20"/>
              </w:rPr>
              <w:t xml:space="preserve"> RIVAGIS PAWEŁ KRÓL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rańcowa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Kwidzyn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- 58.05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98,05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pralek automatycznych i elektrycznych, bębnowych suszarek do prania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>WAM Wojciech Smolak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Świlcza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147K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36-072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Świlcza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- 45.99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85,99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pralek automatycznych i elektrycznych, bębnowych suszarek do prania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E0733">
              <w:rPr>
                <w:b/>
                <w:bCs/>
                <w:sz w:val="20"/>
                <w:szCs w:val="20"/>
              </w:rPr>
              <w:t>Anwerk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A.A. Baran Spółka Jawna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Lędzińska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14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43140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Lędziny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- 52.68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52,68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pralek automatycznych i elektrycznych, bębnowych suszarek do prania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 xml:space="preserve">Biuro Inżynieryjne </w:t>
            </w:r>
            <w:proofErr w:type="spellStart"/>
            <w:r w:rsidRPr="009E0733">
              <w:rPr>
                <w:b/>
                <w:bCs/>
                <w:sz w:val="20"/>
                <w:szCs w:val="20"/>
              </w:rPr>
              <w:t>Martex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Marcin </w:t>
            </w:r>
            <w:proofErr w:type="spellStart"/>
            <w:r w:rsidRPr="009E0733">
              <w:rPr>
                <w:b/>
                <w:bCs/>
                <w:sz w:val="20"/>
                <w:szCs w:val="20"/>
              </w:rPr>
              <w:t>Puźniak</w:t>
            </w:r>
            <w:proofErr w:type="spellEnd"/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Gorzeszów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19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58-405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Krzeszów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1 - Cena -  </w:t>
            </w:r>
            <w:r>
              <w:rPr>
                <w:sz w:val="20"/>
                <w:szCs w:val="20"/>
              </w:rPr>
              <w:t>---*</w:t>
            </w:r>
          </w:p>
          <w:p w:rsidR="004D2B27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t xml:space="preserve">– </w:t>
            </w:r>
            <w:r w:rsidRPr="009E073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---*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drobnego sprzętu AGD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>TAS Tomasz Orlikowski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12/83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99-300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Kutno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- 47.85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87,85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drobnego sprzętu AGD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PPHU</w:t>
            </w:r>
            <w:r w:rsidRPr="009E0733">
              <w:rPr>
                <w:b/>
                <w:bCs/>
                <w:sz w:val="20"/>
                <w:szCs w:val="20"/>
              </w:rPr>
              <w:t xml:space="preserve"> RIVAGIS PAWEŁ KRÓL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rańcowa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Kwidzyn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- 60.00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100,00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drobnego sprzętu AGD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E0733">
              <w:rPr>
                <w:b/>
                <w:bCs/>
                <w:sz w:val="20"/>
                <w:szCs w:val="20"/>
              </w:rPr>
              <w:t>WiMaKS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Skwara Sławomir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proofErr w:type="spellStart"/>
            <w:r w:rsidRPr="009E0733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2a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lastRenderedPageBreak/>
              <w:t>26-300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Opoczno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lastRenderedPageBreak/>
              <w:t>1 - Cena - 58.06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98,06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drobnego sprzętu AGD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>WAM Wojciech Smolak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Świlcza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147K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36-072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Świlcza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- 40.49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80,49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drobnego sprzętu AGD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E0733">
              <w:rPr>
                <w:b/>
                <w:bCs/>
                <w:sz w:val="20"/>
                <w:szCs w:val="20"/>
              </w:rPr>
              <w:t>Anwerk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A.A. Baran Spółka Jawna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Lędzińska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14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43140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Lędziny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- 44.78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44,78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drobnego sprzętu AGD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 xml:space="preserve">Biuro Inżynieryjne </w:t>
            </w:r>
            <w:proofErr w:type="spellStart"/>
            <w:r w:rsidRPr="009E0733">
              <w:rPr>
                <w:b/>
                <w:bCs/>
                <w:sz w:val="20"/>
                <w:szCs w:val="20"/>
              </w:rPr>
              <w:t>Martex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Marcin </w:t>
            </w:r>
            <w:proofErr w:type="spellStart"/>
            <w:r w:rsidRPr="009E0733">
              <w:rPr>
                <w:b/>
                <w:bCs/>
                <w:sz w:val="20"/>
                <w:szCs w:val="20"/>
              </w:rPr>
              <w:t>Puźniak</w:t>
            </w:r>
            <w:proofErr w:type="spellEnd"/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Gorzeszów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19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58-405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Krzeszów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</w:t>
            </w:r>
            <w:r>
              <w:rPr>
                <w:sz w:val="20"/>
                <w:szCs w:val="20"/>
              </w:rPr>
              <w:t xml:space="preserve"> ---*</w:t>
            </w:r>
          </w:p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60 szt. kuchenek z dwoma palnikami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>TAS Tomasz Orlikowski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12/83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99-300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Kutno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---*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60 szt. kuchenek z dwoma palnikami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>PRZEDSIĘBIORSTWO HANDLOWO USŁUGOWE RIVAGIS PAWEŁ KRÓL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rańcowa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Kwidzyn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- 60.00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100,00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60 szt. kuchenek z dwoma palnikami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E0733">
              <w:rPr>
                <w:b/>
                <w:bCs/>
                <w:sz w:val="20"/>
                <w:szCs w:val="20"/>
              </w:rPr>
              <w:t>WiMaKS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Skwara Sławomir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proofErr w:type="spellStart"/>
            <w:r w:rsidRPr="009E0733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2a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26-300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Opoczno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- 47.16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87,16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60 szt. kuchenek z dwoma palnikami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E0733">
              <w:rPr>
                <w:b/>
                <w:bCs/>
                <w:sz w:val="20"/>
                <w:szCs w:val="20"/>
              </w:rPr>
              <w:t>WAM Wojciech Smolak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Świlcza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147K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36-072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Świlcza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- 27.14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67,14</w:t>
            </w:r>
          </w:p>
        </w:tc>
      </w:tr>
      <w:tr w:rsidR="004D2B27" w:rsidRPr="00834EF4" w:rsidTr="00685A9F">
        <w:tc>
          <w:tcPr>
            <w:tcW w:w="2552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E0733">
              <w:rPr>
                <w:sz w:val="20"/>
                <w:szCs w:val="20"/>
              </w:rPr>
              <w:t>Dostawa 60 szt. kuchenek z dwoma palnikami</w:t>
            </w:r>
          </w:p>
        </w:tc>
        <w:tc>
          <w:tcPr>
            <w:tcW w:w="2835" w:type="dxa"/>
            <w:shd w:val="clear" w:color="auto" w:fill="auto"/>
          </w:tcPr>
          <w:p w:rsidR="004D2B27" w:rsidRPr="00211A34" w:rsidRDefault="004D2B27" w:rsidP="00685A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E0733">
              <w:rPr>
                <w:b/>
                <w:bCs/>
                <w:sz w:val="20"/>
                <w:szCs w:val="20"/>
              </w:rPr>
              <w:t>Anwerk</w:t>
            </w:r>
            <w:proofErr w:type="spellEnd"/>
            <w:r w:rsidRPr="009E0733">
              <w:rPr>
                <w:b/>
                <w:bCs/>
                <w:sz w:val="20"/>
                <w:szCs w:val="20"/>
              </w:rPr>
              <w:t xml:space="preserve"> A.A. Baran Spółka Jawna</w:t>
            </w:r>
          </w:p>
          <w:p w:rsidR="004D2B27" w:rsidRPr="00211A34" w:rsidRDefault="004D2B27" w:rsidP="00685A9F">
            <w:pPr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Lędzińska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14</w:t>
            </w:r>
          </w:p>
          <w:p w:rsidR="004D2B27" w:rsidRPr="00211A34" w:rsidRDefault="004D2B27" w:rsidP="00685A9F">
            <w:pPr>
              <w:spacing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43140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E0733">
              <w:rPr>
                <w:sz w:val="20"/>
                <w:szCs w:val="20"/>
              </w:rPr>
              <w:t>Lędziny</w:t>
            </w:r>
          </w:p>
        </w:tc>
        <w:tc>
          <w:tcPr>
            <w:tcW w:w="2551" w:type="dxa"/>
            <w:shd w:val="clear" w:color="auto" w:fill="auto"/>
          </w:tcPr>
          <w:p w:rsidR="004D2B27" w:rsidRPr="009E0733" w:rsidRDefault="004D2B27" w:rsidP="00685A9F">
            <w:pPr>
              <w:spacing w:before="40" w:after="40"/>
              <w:rPr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1 - Cena - 52.30</w:t>
            </w:r>
          </w:p>
          <w:p w:rsidR="004D2B27" w:rsidRPr="00211A34" w:rsidRDefault="004D2B27" w:rsidP="00685A9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D2B27" w:rsidRPr="00211A34" w:rsidRDefault="004D2B27" w:rsidP="00685A9F">
            <w:pPr>
              <w:jc w:val="center"/>
              <w:rPr>
                <w:color w:val="000000"/>
                <w:sz w:val="20"/>
                <w:szCs w:val="20"/>
              </w:rPr>
            </w:pPr>
            <w:r w:rsidRPr="009E0733">
              <w:rPr>
                <w:sz w:val="20"/>
                <w:szCs w:val="20"/>
              </w:rPr>
              <w:t xml:space="preserve">  52,30</w:t>
            </w:r>
          </w:p>
        </w:tc>
      </w:tr>
    </w:tbl>
    <w:p w:rsidR="004D2B27" w:rsidRPr="004D2B27" w:rsidRDefault="004D2B27" w:rsidP="004D2B27">
      <w:pPr>
        <w:spacing w:before="120"/>
        <w:jc w:val="both"/>
        <w:rPr>
          <w:i/>
          <w:color w:val="000000"/>
        </w:rPr>
      </w:pPr>
      <w:r w:rsidRPr="004D2B27">
        <w:rPr>
          <w:i/>
          <w:color w:val="000000"/>
        </w:rPr>
        <w:t>* Zamawiający nie przyznawał punktów ponieważ oferta została odrzucona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00B" w:rsidRDefault="0051200B">
      <w:r>
        <w:separator/>
      </w:r>
    </w:p>
  </w:endnote>
  <w:endnote w:type="continuationSeparator" w:id="0">
    <w:p w:rsidR="0051200B" w:rsidRDefault="0051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00B" w:rsidRDefault="0051200B">
      <w:r>
        <w:separator/>
      </w:r>
    </w:p>
  </w:footnote>
  <w:footnote w:type="continuationSeparator" w:id="0">
    <w:p w:rsidR="0051200B" w:rsidRDefault="00512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00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D2B27"/>
    <w:rsid w:val="004E28B8"/>
    <w:rsid w:val="004E324A"/>
    <w:rsid w:val="004E7234"/>
    <w:rsid w:val="0051200B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606EF"/>
    <w:rsid w:val="00D8427E"/>
    <w:rsid w:val="00E30B2D"/>
    <w:rsid w:val="00E62859"/>
    <w:rsid w:val="00E85D70"/>
    <w:rsid w:val="00F00283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62CB0"/>
  <w15:chartTrackingRefBased/>
  <w15:docId w15:val="{5E97652F-120B-411E-B07B-5B1C2DF39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905</Words>
  <Characters>4661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2025-08-20T08:31:00Z</dcterms:created>
  <dcterms:modified xsi:type="dcterms:W3CDTF">2025-08-20T08:37:00Z</dcterms:modified>
</cp:coreProperties>
</file>