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05E19" w14:textId="77777777" w:rsidR="00FB7F50" w:rsidRPr="002245BE" w:rsidRDefault="004F48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F48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F4800">
        <w:rPr>
          <w:sz w:val="22"/>
          <w:szCs w:val="22"/>
        </w:rPr>
        <w:t>2025-08-20</w:t>
      </w:r>
    </w:p>
    <w:p w14:paraId="1676AC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C9D4F6" w14:textId="77777777" w:rsidR="004F4800" w:rsidRPr="004F4800" w:rsidRDefault="004F4800" w:rsidP="00FB7F50">
      <w:pPr>
        <w:spacing w:after="40"/>
        <w:rPr>
          <w:b/>
          <w:bCs/>
          <w:sz w:val="22"/>
          <w:szCs w:val="22"/>
        </w:rPr>
      </w:pPr>
      <w:r w:rsidRPr="004F4800">
        <w:rPr>
          <w:b/>
          <w:bCs/>
          <w:sz w:val="22"/>
          <w:szCs w:val="22"/>
        </w:rPr>
        <w:t>Akademia Górniczo - Hutnicza</w:t>
      </w:r>
    </w:p>
    <w:p w14:paraId="16FBC2DA" w14:textId="77777777" w:rsidR="004F4800" w:rsidRPr="004F4800" w:rsidRDefault="004F4800" w:rsidP="00FB7F50">
      <w:pPr>
        <w:spacing w:after="40"/>
        <w:rPr>
          <w:b/>
          <w:bCs/>
          <w:sz w:val="22"/>
          <w:szCs w:val="22"/>
        </w:rPr>
      </w:pPr>
      <w:r w:rsidRPr="004F4800">
        <w:rPr>
          <w:b/>
          <w:bCs/>
          <w:sz w:val="22"/>
          <w:szCs w:val="22"/>
        </w:rPr>
        <w:t>im. Stanisława Staszica w Krakowie</w:t>
      </w:r>
    </w:p>
    <w:p w14:paraId="536EE4BC" w14:textId="77777777" w:rsidR="00FB7F50" w:rsidRPr="002245BE" w:rsidRDefault="004F4800" w:rsidP="00FB7F50">
      <w:pPr>
        <w:spacing w:after="40"/>
        <w:rPr>
          <w:b/>
          <w:bCs/>
          <w:sz w:val="22"/>
          <w:szCs w:val="22"/>
        </w:rPr>
      </w:pPr>
      <w:r w:rsidRPr="004F4800">
        <w:rPr>
          <w:b/>
          <w:bCs/>
          <w:sz w:val="22"/>
          <w:szCs w:val="22"/>
        </w:rPr>
        <w:t>Dział Zamówień Publicznych</w:t>
      </w:r>
    </w:p>
    <w:p w14:paraId="6049DB55" w14:textId="77777777" w:rsidR="00FB7F50" w:rsidRPr="002245BE" w:rsidRDefault="004F4800" w:rsidP="00FB7F50">
      <w:pPr>
        <w:rPr>
          <w:sz w:val="22"/>
          <w:szCs w:val="22"/>
        </w:rPr>
      </w:pPr>
      <w:r w:rsidRPr="004F48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F4800">
        <w:rPr>
          <w:sz w:val="22"/>
          <w:szCs w:val="22"/>
        </w:rPr>
        <w:t>30</w:t>
      </w:r>
    </w:p>
    <w:p w14:paraId="0C704052" w14:textId="77777777" w:rsidR="00FB7F50" w:rsidRPr="002245BE" w:rsidRDefault="004F4800" w:rsidP="00FB7F50">
      <w:pPr>
        <w:rPr>
          <w:sz w:val="22"/>
          <w:szCs w:val="22"/>
        </w:rPr>
      </w:pPr>
      <w:r w:rsidRPr="004F48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F4800">
        <w:rPr>
          <w:sz w:val="22"/>
          <w:szCs w:val="22"/>
        </w:rPr>
        <w:t>Kraków</w:t>
      </w:r>
    </w:p>
    <w:p w14:paraId="4960479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DA7D98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F4800" w:rsidRPr="00607F9B" w14:paraId="7DC0C848" w14:textId="77777777" w:rsidTr="007B2349">
        <w:trPr>
          <w:trHeight w:val="638"/>
        </w:trPr>
        <w:tc>
          <w:tcPr>
            <w:tcW w:w="959" w:type="dxa"/>
          </w:tcPr>
          <w:p w14:paraId="7B50F02C" w14:textId="77777777" w:rsidR="004F4800" w:rsidRPr="00607F9B" w:rsidRDefault="004F4800" w:rsidP="007B2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1AC9E8" w14:textId="09C134A5" w:rsidR="004F4800" w:rsidRPr="00607F9B" w:rsidRDefault="004F4800" w:rsidP="007B23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F4800">
              <w:rPr>
                <w:sz w:val="22"/>
                <w:szCs w:val="22"/>
              </w:rPr>
              <w:t>podstawowy</w:t>
            </w:r>
            <w:r w:rsidR="00721D6D">
              <w:rPr>
                <w:sz w:val="22"/>
                <w:szCs w:val="22"/>
              </w:rPr>
              <w:t>m</w:t>
            </w:r>
            <w:r w:rsidRPr="004F480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F48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4800">
              <w:rPr>
                <w:b/>
                <w:bCs/>
                <w:sz w:val="22"/>
                <w:szCs w:val="22"/>
              </w:rPr>
              <w:t>Dostawa kołder, poduszek, bielizny pościelowej, materaców z pokrowcami, pokrowców na materace i koców do akademików Miasteczka Studenckiego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DE-dzp.272-399/25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7D06DDC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F4800" w14:paraId="0BB69FCB" w14:textId="77777777" w:rsidTr="007B2349">
        <w:trPr>
          <w:cantSplit/>
        </w:trPr>
        <w:tc>
          <w:tcPr>
            <w:tcW w:w="9498" w:type="dxa"/>
          </w:tcPr>
          <w:p w14:paraId="42138CEE" w14:textId="77777777" w:rsidR="004F4800" w:rsidRPr="00D26ED6" w:rsidRDefault="004F4800" w:rsidP="007B23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4800">
              <w:rPr>
                <w:b/>
                <w:sz w:val="22"/>
                <w:szCs w:val="22"/>
              </w:rPr>
              <w:t xml:space="preserve">Zakład Produkcji Pościeli "Świt" Izabela </w:t>
            </w:r>
            <w:proofErr w:type="spellStart"/>
            <w:r w:rsidRPr="004F4800">
              <w:rPr>
                <w:b/>
                <w:sz w:val="22"/>
                <w:szCs w:val="22"/>
              </w:rPr>
              <w:t>Wintoniak</w:t>
            </w:r>
            <w:proofErr w:type="spellEnd"/>
          </w:p>
          <w:p w14:paraId="0312518B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ul. Błotna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0CEF51E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65-133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Zielona Góra</w:t>
            </w:r>
          </w:p>
          <w:p w14:paraId="4E9E85DF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82A43D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480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4800">
              <w:rPr>
                <w:sz w:val="22"/>
                <w:szCs w:val="22"/>
              </w:rPr>
              <w:t>Dostawa kołder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E38509" w14:textId="77777777" w:rsidR="004F4800" w:rsidRPr="00211A34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60 639.00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73920C" w14:textId="77777777" w:rsidR="004F4800" w:rsidRDefault="004F4800" w:rsidP="007B23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F4800" w14:paraId="06F001FC" w14:textId="77777777" w:rsidTr="007B2349">
        <w:trPr>
          <w:cantSplit/>
        </w:trPr>
        <w:tc>
          <w:tcPr>
            <w:tcW w:w="9498" w:type="dxa"/>
          </w:tcPr>
          <w:p w14:paraId="781CE285" w14:textId="77777777" w:rsidR="004F4800" w:rsidRPr="00D26ED6" w:rsidRDefault="004F4800" w:rsidP="007B23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4800">
              <w:rPr>
                <w:b/>
                <w:sz w:val="22"/>
                <w:szCs w:val="22"/>
              </w:rPr>
              <w:t xml:space="preserve">Zakład Produkcji Pościeli "Świt" Izabela </w:t>
            </w:r>
            <w:proofErr w:type="spellStart"/>
            <w:r w:rsidRPr="004F4800">
              <w:rPr>
                <w:b/>
                <w:sz w:val="22"/>
                <w:szCs w:val="22"/>
              </w:rPr>
              <w:t>Wintoniak</w:t>
            </w:r>
            <w:proofErr w:type="spellEnd"/>
          </w:p>
          <w:p w14:paraId="072AF5DE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ul. Błotna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26E858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65-133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Zielona Góra</w:t>
            </w:r>
          </w:p>
          <w:p w14:paraId="6DAC2F43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9E1F7F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480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4800">
              <w:rPr>
                <w:sz w:val="22"/>
                <w:szCs w:val="22"/>
              </w:rPr>
              <w:t>Dostawa poduszek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A2AEBE2" w14:textId="77777777" w:rsidR="004F4800" w:rsidRPr="00211A34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34 440.00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A7FF0A" w14:textId="77777777" w:rsidR="004F4800" w:rsidRDefault="004F4800" w:rsidP="007B23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F4800" w14:paraId="19437520" w14:textId="77777777" w:rsidTr="007B2349">
        <w:trPr>
          <w:cantSplit/>
        </w:trPr>
        <w:tc>
          <w:tcPr>
            <w:tcW w:w="9498" w:type="dxa"/>
          </w:tcPr>
          <w:p w14:paraId="4088C629" w14:textId="77777777" w:rsidR="004F4800" w:rsidRPr="00D26ED6" w:rsidRDefault="004F4800" w:rsidP="007B23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4800">
              <w:rPr>
                <w:b/>
                <w:sz w:val="22"/>
                <w:szCs w:val="22"/>
              </w:rPr>
              <w:t xml:space="preserve">PP-H </w:t>
            </w:r>
            <w:proofErr w:type="spellStart"/>
            <w:r w:rsidRPr="004F4800">
              <w:rPr>
                <w:b/>
                <w:sz w:val="22"/>
                <w:szCs w:val="22"/>
              </w:rPr>
              <w:t>Bajtek</w:t>
            </w:r>
            <w:proofErr w:type="spellEnd"/>
            <w:r w:rsidRPr="004F4800">
              <w:rPr>
                <w:b/>
                <w:sz w:val="22"/>
                <w:szCs w:val="22"/>
              </w:rPr>
              <w:t xml:space="preserve"> Beata </w:t>
            </w:r>
            <w:proofErr w:type="spellStart"/>
            <w:r w:rsidRPr="004F4800">
              <w:rPr>
                <w:b/>
                <w:sz w:val="22"/>
                <w:szCs w:val="22"/>
              </w:rPr>
              <w:t>Rusak</w:t>
            </w:r>
            <w:proofErr w:type="spellEnd"/>
          </w:p>
          <w:p w14:paraId="5A26F3C7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Stefczyka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62EDD0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13-240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Iłowo</w:t>
            </w:r>
          </w:p>
          <w:p w14:paraId="254A1A35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DC2E55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480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4800">
              <w:rPr>
                <w:sz w:val="22"/>
                <w:szCs w:val="22"/>
              </w:rPr>
              <w:t>Dostawa poszew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7EA4CDE" w14:textId="77777777" w:rsidR="004F4800" w:rsidRPr="00211A34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172 304.55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93C042" w14:textId="77777777" w:rsidR="004F4800" w:rsidRDefault="004F4800" w:rsidP="007B23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F4800" w14:paraId="46361C51" w14:textId="77777777" w:rsidTr="007B2349">
        <w:trPr>
          <w:cantSplit/>
        </w:trPr>
        <w:tc>
          <w:tcPr>
            <w:tcW w:w="9498" w:type="dxa"/>
          </w:tcPr>
          <w:p w14:paraId="4BF11B99" w14:textId="77777777" w:rsidR="004F4800" w:rsidRPr="00D26ED6" w:rsidRDefault="004F4800" w:rsidP="007B23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4800">
              <w:rPr>
                <w:b/>
                <w:sz w:val="22"/>
                <w:szCs w:val="22"/>
              </w:rPr>
              <w:lastRenderedPageBreak/>
              <w:t>W&amp;A Adam Wasielewski</w:t>
            </w:r>
          </w:p>
          <w:p w14:paraId="7BBCA7A7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ul. Powstańców Wlkp.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/5</w:t>
            </w:r>
          </w:p>
          <w:p w14:paraId="0F78A12A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63-800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Gostyń</w:t>
            </w:r>
          </w:p>
          <w:p w14:paraId="21CB8687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F49A59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4800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4800">
              <w:rPr>
                <w:sz w:val="22"/>
                <w:szCs w:val="22"/>
              </w:rPr>
              <w:t xml:space="preserve">Dostawa materaców wraz z pokrowcami oraz pokrowców na </w:t>
            </w:r>
            <w:proofErr w:type="spellStart"/>
            <w:r w:rsidRPr="004F4800">
              <w:rPr>
                <w:sz w:val="22"/>
                <w:szCs w:val="22"/>
              </w:rPr>
              <w:t>na</w:t>
            </w:r>
            <w:proofErr w:type="spellEnd"/>
            <w:r w:rsidRPr="004F4800">
              <w:rPr>
                <w:sz w:val="22"/>
                <w:szCs w:val="22"/>
              </w:rPr>
              <w:t xml:space="preserve"> materace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DD20FBE" w14:textId="77777777" w:rsidR="004F4800" w:rsidRPr="00211A34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132 813.73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B2A379" w14:textId="77777777" w:rsidR="004F4800" w:rsidRDefault="004F4800" w:rsidP="007B23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4F4800" w14:paraId="210B8B60" w14:textId="77777777" w:rsidTr="007B2349">
        <w:trPr>
          <w:cantSplit/>
        </w:trPr>
        <w:tc>
          <w:tcPr>
            <w:tcW w:w="9498" w:type="dxa"/>
          </w:tcPr>
          <w:p w14:paraId="24E93495" w14:textId="77777777" w:rsidR="004F4800" w:rsidRPr="00D26ED6" w:rsidRDefault="004F4800" w:rsidP="007B23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4800">
              <w:rPr>
                <w:b/>
                <w:sz w:val="22"/>
                <w:szCs w:val="22"/>
              </w:rPr>
              <w:t xml:space="preserve">Zakład Produkcji Pościeli "Świt" Izabela </w:t>
            </w:r>
            <w:proofErr w:type="spellStart"/>
            <w:r w:rsidRPr="004F4800">
              <w:rPr>
                <w:b/>
                <w:sz w:val="22"/>
                <w:szCs w:val="22"/>
              </w:rPr>
              <w:t>Wintoniak</w:t>
            </w:r>
            <w:proofErr w:type="spellEnd"/>
          </w:p>
          <w:p w14:paraId="2192F3D9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ul. Błotna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A19CC2" w14:textId="77777777" w:rsidR="004F4800" w:rsidRPr="009F0E5C" w:rsidRDefault="004F4800" w:rsidP="007B2349">
            <w:pPr>
              <w:jc w:val="both"/>
              <w:rPr>
                <w:bCs/>
                <w:sz w:val="22"/>
                <w:szCs w:val="22"/>
              </w:rPr>
            </w:pPr>
            <w:r w:rsidRPr="004F4800">
              <w:rPr>
                <w:bCs/>
                <w:sz w:val="22"/>
                <w:szCs w:val="22"/>
              </w:rPr>
              <w:t>65-133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4800">
              <w:rPr>
                <w:bCs/>
                <w:sz w:val="22"/>
                <w:szCs w:val="22"/>
              </w:rPr>
              <w:t>Zielona Góra</w:t>
            </w:r>
          </w:p>
          <w:p w14:paraId="5C07788B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A863EF" w14:textId="77777777" w:rsidR="004F4800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F4800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4800">
              <w:rPr>
                <w:sz w:val="22"/>
                <w:szCs w:val="22"/>
              </w:rPr>
              <w:t>Dostawa koców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80E8FD5" w14:textId="77777777" w:rsidR="004F4800" w:rsidRPr="00211A34" w:rsidRDefault="004F4800" w:rsidP="007B23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F4800">
              <w:rPr>
                <w:b/>
                <w:sz w:val="22"/>
                <w:szCs w:val="22"/>
              </w:rPr>
              <w:t>39 175.50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B0A735" w14:textId="77777777" w:rsidR="004F4800" w:rsidRDefault="004F4800" w:rsidP="007B23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0D2A6FBC" w14:textId="77777777" w:rsidR="0020527C" w:rsidRPr="00756CDA" w:rsidRDefault="0020527C" w:rsidP="0020527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0527C" w:rsidRPr="00834EF4" w14:paraId="7566D58A" w14:textId="77777777" w:rsidTr="007B2349">
        <w:tc>
          <w:tcPr>
            <w:tcW w:w="2169" w:type="dxa"/>
            <w:shd w:val="clear" w:color="auto" w:fill="F3F3F3"/>
          </w:tcPr>
          <w:p w14:paraId="300D2A15" w14:textId="77777777" w:rsidR="0020527C" w:rsidRPr="00211A34" w:rsidRDefault="0020527C" w:rsidP="007B234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414369B" w14:textId="77777777" w:rsidR="0020527C" w:rsidRPr="00211A34" w:rsidRDefault="0020527C" w:rsidP="007B234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67F9D05" w14:textId="77777777" w:rsidR="0020527C" w:rsidRPr="00211A34" w:rsidRDefault="0020527C" w:rsidP="007B234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8B791F2" w14:textId="77777777" w:rsidR="0020527C" w:rsidRPr="00211A34" w:rsidRDefault="0020527C" w:rsidP="007B234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0527C" w:rsidRPr="00834EF4" w14:paraId="22EF8846" w14:textId="77777777" w:rsidTr="007B2349">
        <w:tc>
          <w:tcPr>
            <w:tcW w:w="2169" w:type="dxa"/>
          </w:tcPr>
          <w:p w14:paraId="051B0D2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kołder</w:t>
            </w:r>
          </w:p>
        </w:tc>
        <w:tc>
          <w:tcPr>
            <w:tcW w:w="2793" w:type="dxa"/>
          </w:tcPr>
          <w:p w14:paraId="79D4CBD0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Zakład Produkcji Pościeli "Świt" Izabela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14:paraId="739BD64E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Błotna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5B</w:t>
            </w:r>
          </w:p>
          <w:p w14:paraId="3C797655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65-133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</w:tcPr>
          <w:p w14:paraId="1ABD686F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- 50.00</w:t>
            </w:r>
          </w:p>
          <w:p w14:paraId="6F5C1DB9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3BED3346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15D4E205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100,00</w:t>
            </w:r>
          </w:p>
        </w:tc>
      </w:tr>
      <w:tr w:rsidR="0020527C" w:rsidRPr="00834EF4" w14:paraId="53ED5672" w14:textId="77777777" w:rsidTr="007B2349">
        <w:tc>
          <w:tcPr>
            <w:tcW w:w="2169" w:type="dxa"/>
          </w:tcPr>
          <w:p w14:paraId="5A4BB095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kołder</w:t>
            </w:r>
          </w:p>
        </w:tc>
        <w:tc>
          <w:tcPr>
            <w:tcW w:w="2793" w:type="dxa"/>
          </w:tcPr>
          <w:p w14:paraId="24C22517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14:paraId="4715987B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13</w:t>
            </w:r>
          </w:p>
          <w:p w14:paraId="22877835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</w:tcPr>
          <w:p w14:paraId="421B54B5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- 31.05</w:t>
            </w:r>
          </w:p>
          <w:p w14:paraId="2D8D7A39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2796A7B6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59ACC423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81,05</w:t>
            </w:r>
          </w:p>
        </w:tc>
      </w:tr>
      <w:tr w:rsidR="0020527C" w:rsidRPr="00834EF4" w14:paraId="5E6074C4" w14:textId="77777777" w:rsidTr="007B2349">
        <w:tc>
          <w:tcPr>
            <w:tcW w:w="2169" w:type="dxa"/>
          </w:tcPr>
          <w:p w14:paraId="531A2430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kołder</w:t>
            </w:r>
          </w:p>
        </w:tc>
        <w:tc>
          <w:tcPr>
            <w:tcW w:w="2793" w:type="dxa"/>
          </w:tcPr>
          <w:p w14:paraId="2CEB17EF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PP-H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Bajtek</w:t>
            </w:r>
            <w:proofErr w:type="spellEnd"/>
            <w:r w:rsidRPr="00C95660"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14:paraId="5202052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Stefczyka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</w:t>
            </w:r>
          </w:p>
          <w:p w14:paraId="328BFD56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13-240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Iłowo</w:t>
            </w:r>
          </w:p>
        </w:tc>
        <w:tc>
          <w:tcPr>
            <w:tcW w:w="2976" w:type="dxa"/>
          </w:tcPr>
          <w:p w14:paraId="3F829C1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- 42.29</w:t>
            </w:r>
          </w:p>
          <w:p w14:paraId="10ABF681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301C70E8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- 25.20</w:t>
            </w:r>
          </w:p>
        </w:tc>
        <w:tc>
          <w:tcPr>
            <w:tcW w:w="1560" w:type="dxa"/>
            <w:vAlign w:val="center"/>
          </w:tcPr>
          <w:p w14:paraId="4E24370B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77,49</w:t>
            </w:r>
          </w:p>
        </w:tc>
      </w:tr>
      <w:tr w:rsidR="0020527C" w:rsidRPr="00834EF4" w14:paraId="44C224F5" w14:textId="77777777" w:rsidTr="007B2349">
        <w:tc>
          <w:tcPr>
            <w:tcW w:w="2169" w:type="dxa"/>
          </w:tcPr>
          <w:p w14:paraId="356C5FE4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poduszek</w:t>
            </w:r>
          </w:p>
        </w:tc>
        <w:tc>
          <w:tcPr>
            <w:tcW w:w="2793" w:type="dxa"/>
          </w:tcPr>
          <w:p w14:paraId="19A77BC2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Zakład Produkcji Pościeli "Świt" Izabela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14:paraId="4943715B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Błotna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5B</w:t>
            </w:r>
          </w:p>
          <w:p w14:paraId="3B608C85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65-133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</w:tcPr>
          <w:p w14:paraId="01FBA9B4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- 43.25</w:t>
            </w:r>
          </w:p>
          <w:p w14:paraId="2EAA1AA2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4ECC9431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195DF664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93,25</w:t>
            </w:r>
          </w:p>
        </w:tc>
      </w:tr>
      <w:tr w:rsidR="0020527C" w:rsidRPr="00834EF4" w14:paraId="11BC110A" w14:textId="77777777" w:rsidTr="007B2349">
        <w:tc>
          <w:tcPr>
            <w:tcW w:w="2169" w:type="dxa"/>
          </w:tcPr>
          <w:p w14:paraId="6710A18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poduszek</w:t>
            </w:r>
          </w:p>
        </w:tc>
        <w:tc>
          <w:tcPr>
            <w:tcW w:w="2793" w:type="dxa"/>
          </w:tcPr>
          <w:p w14:paraId="041249D6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14:paraId="4CA73F47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13</w:t>
            </w:r>
          </w:p>
          <w:p w14:paraId="47336AE6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</w:tcPr>
          <w:p w14:paraId="1A98C6CF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- 39.32</w:t>
            </w:r>
          </w:p>
          <w:p w14:paraId="720FB116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5F099A8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0E7AA296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89,32</w:t>
            </w:r>
          </w:p>
        </w:tc>
      </w:tr>
      <w:tr w:rsidR="0020527C" w:rsidRPr="00834EF4" w14:paraId="36C4E183" w14:textId="77777777" w:rsidTr="007B2349">
        <w:tc>
          <w:tcPr>
            <w:tcW w:w="2169" w:type="dxa"/>
          </w:tcPr>
          <w:p w14:paraId="76E6571D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poduszek</w:t>
            </w:r>
          </w:p>
        </w:tc>
        <w:tc>
          <w:tcPr>
            <w:tcW w:w="2793" w:type="dxa"/>
          </w:tcPr>
          <w:p w14:paraId="7DA8F35C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PP-H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Bajtek</w:t>
            </w:r>
            <w:proofErr w:type="spellEnd"/>
            <w:r w:rsidRPr="00C95660"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14:paraId="558D0C21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Stefczyka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</w:t>
            </w:r>
          </w:p>
          <w:p w14:paraId="1F1723A2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13-240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Iłowo</w:t>
            </w:r>
          </w:p>
        </w:tc>
        <w:tc>
          <w:tcPr>
            <w:tcW w:w="2976" w:type="dxa"/>
          </w:tcPr>
          <w:p w14:paraId="55BEC8E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- 50.00</w:t>
            </w:r>
          </w:p>
          <w:p w14:paraId="132F2C74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13C91764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- 28.00</w:t>
            </w:r>
          </w:p>
        </w:tc>
        <w:tc>
          <w:tcPr>
            <w:tcW w:w="1560" w:type="dxa"/>
            <w:vAlign w:val="center"/>
          </w:tcPr>
          <w:p w14:paraId="2493021D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88,00</w:t>
            </w:r>
          </w:p>
        </w:tc>
      </w:tr>
      <w:tr w:rsidR="0020527C" w:rsidRPr="00834EF4" w14:paraId="21A63186" w14:textId="77777777" w:rsidTr="007B2349">
        <w:tc>
          <w:tcPr>
            <w:tcW w:w="2169" w:type="dxa"/>
          </w:tcPr>
          <w:p w14:paraId="3A0C234D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poduszek</w:t>
            </w:r>
          </w:p>
        </w:tc>
        <w:tc>
          <w:tcPr>
            <w:tcW w:w="2793" w:type="dxa"/>
          </w:tcPr>
          <w:p w14:paraId="7EB30A19" w14:textId="77777777" w:rsidR="0020527C" w:rsidRPr="00975F45" w:rsidRDefault="0020527C" w:rsidP="007B2349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Multitex</w:t>
            </w:r>
            <w:proofErr w:type="spellEnd"/>
            <w:r w:rsidRPr="00975F45">
              <w:rPr>
                <w:b/>
                <w:bCs/>
                <w:sz w:val="20"/>
                <w:szCs w:val="20"/>
                <w:lang w:val="en-US"/>
              </w:rPr>
              <w:t xml:space="preserve"> Sp. z </w:t>
            </w: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14:paraId="35976C1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40</w:t>
            </w:r>
          </w:p>
          <w:p w14:paraId="0D19ECA6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Głogówek</w:t>
            </w:r>
          </w:p>
        </w:tc>
        <w:tc>
          <w:tcPr>
            <w:tcW w:w="2976" w:type="dxa"/>
          </w:tcPr>
          <w:p w14:paraId="36984451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- 37.94</w:t>
            </w:r>
          </w:p>
          <w:p w14:paraId="0A81B11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2C748FA3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- 20.00</w:t>
            </w:r>
          </w:p>
        </w:tc>
        <w:tc>
          <w:tcPr>
            <w:tcW w:w="1560" w:type="dxa"/>
            <w:vAlign w:val="center"/>
          </w:tcPr>
          <w:p w14:paraId="0EB71B7D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67,94</w:t>
            </w:r>
          </w:p>
        </w:tc>
      </w:tr>
      <w:tr w:rsidR="0020527C" w:rsidRPr="00834EF4" w14:paraId="525F8A12" w14:textId="77777777" w:rsidTr="007B2349">
        <w:tc>
          <w:tcPr>
            <w:tcW w:w="2169" w:type="dxa"/>
          </w:tcPr>
          <w:p w14:paraId="7FC6B479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poduszek</w:t>
            </w:r>
          </w:p>
        </w:tc>
        <w:tc>
          <w:tcPr>
            <w:tcW w:w="2793" w:type="dxa"/>
          </w:tcPr>
          <w:p w14:paraId="05067B26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>ULM Poland sp. z o.o.</w:t>
            </w:r>
          </w:p>
          <w:p w14:paraId="64AF179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Pabianicka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24</w:t>
            </w:r>
          </w:p>
          <w:p w14:paraId="2C285A24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95-082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Dobroń</w:t>
            </w:r>
          </w:p>
        </w:tc>
        <w:tc>
          <w:tcPr>
            <w:tcW w:w="2976" w:type="dxa"/>
          </w:tcPr>
          <w:p w14:paraId="2316D499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- 34.60</w:t>
            </w:r>
          </w:p>
          <w:p w14:paraId="3DE6A9E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5511D9B7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- 14.80</w:t>
            </w:r>
          </w:p>
        </w:tc>
        <w:tc>
          <w:tcPr>
            <w:tcW w:w="1560" w:type="dxa"/>
            <w:vAlign w:val="center"/>
          </w:tcPr>
          <w:p w14:paraId="28DA1B8C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59,40</w:t>
            </w:r>
          </w:p>
        </w:tc>
      </w:tr>
      <w:tr w:rsidR="0020527C" w:rsidRPr="00834EF4" w14:paraId="031DE64E" w14:textId="77777777" w:rsidTr="007B2349">
        <w:tc>
          <w:tcPr>
            <w:tcW w:w="2169" w:type="dxa"/>
          </w:tcPr>
          <w:p w14:paraId="3640C7EE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6E42C4CF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>VENA Kapka Anna</w:t>
            </w:r>
          </w:p>
          <w:p w14:paraId="128520C1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Przy Rynku Wełnianym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13/2</w:t>
            </w:r>
          </w:p>
          <w:p w14:paraId="184640CA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lastRenderedPageBreak/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</w:tcPr>
          <w:p w14:paraId="5A305375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lastRenderedPageBreak/>
              <w:t>1 - Cena - 42.38</w:t>
            </w:r>
          </w:p>
          <w:p w14:paraId="0AFE93B0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637474C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- 31.76</w:t>
            </w:r>
          </w:p>
        </w:tc>
        <w:tc>
          <w:tcPr>
            <w:tcW w:w="1560" w:type="dxa"/>
            <w:vAlign w:val="center"/>
          </w:tcPr>
          <w:p w14:paraId="05B16FE2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84,14</w:t>
            </w:r>
          </w:p>
        </w:tc>
      </w:tr>
      <w:tr w:rsidR="0020527C" w:rsidRPr="00834EF4" w14:paraId="7B725F08" w14:textId="77777777" w:rsidTr="007B2349">
        <w:tc>
          <w:tcPr>
            <w:tcW w:w="2169" w:type="dxa"/>
          </w:tcPr>
          <w:p w14:paraId="2D18F077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30CDCC91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>Przedsiębiorstwo Produkcyjno-Handlowe</w:t>
            </w:r>
          </w:p>
          <w:p w14:paraId="622D9E28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Hallera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19/44</w:t>
            </w:r>
          </w:p>
          <w:p w14:paraId="0B194950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</w:tcPr>
          <w:p w14:paraId="641E414D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- 48.87</w:t>
            </w:r>
          </w:p>
          <w:p w14:paraId="77BC0C7F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04386910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- 19.80</w:t>
            </w:r>
          </w:p>
        </w:tc>
        <w:tc>
          <w:tcPr>
            <w:tcW w:w="1560" w:type="dxa"/>
            <w:vAlign w:val="center"/>
          </w:tcPr>
          <w:p w14:paraId="03234749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78,67</w:t>
            </w:r>
          </w:p>
        </w:tc>
      </w:tr>
      <w:tr w:rsidR="0020527C" w:rsidRPr="00834EF4" w14:paraId="5E673DAC" w14:textId="77777777" w:rsidTr="007B2349">
        <w:tc>
          <w:tcPr>
            <w:tcW w:w="2169" w:type="dxa"/>
          </w:tcPr>
          <w:p w14:paraId="6DB4B9D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494AF261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PP-H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Bajtek</w:t>
            </w:r>
            <w:proofErr w:type="spellEnd"/>
            <w:r w:rsidRPr="00C95660"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14:paraId="5B415BC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Stefczyka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</w:t>
            </w:r>
          </w:p>
          <w:p w14:paraId="756A3096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13-240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Iłowo</w:t>
            </w:r>
          </w:p>
        </w:tc>
        <w:tc>
          <w:tcPr>
            <w:tcW w:w="2976" w:type="dxa"/>
          </w:tcPr>
          <w:p w14:paraId="05D6E827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- 50.00</w:t>
            </w:r>
          </w:p>
          <w:p w14:paraId="2094C4CF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064F0C39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2194A413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100,00</w:t>
            </w:r>
          </w:p>
        </w:tc>
      </w:tr>
      <w:tr w:rsidR="0020527C" w:rsidRPr="00834EF4" w14:paraId="0C5309EE" w14:textId="77777777" w:rsidTr="007B2349">
        <w:tc>
          <w:tcPr>
            <w:tcW w:w="2169" w:type="dxa"/>
          </w:tcPr>
          <w:p w14:paraId="39B5E858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129F5149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Zakład Produkcji Pościeli "Świt" Izabela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14:paraId="04FE24C8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Błotna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5B</w:t>
            </w:r>
          </w:p>
          <w:p w14:paraId="24D5B62B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65-133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</w:tcPr>
          <w:p w14:paraId="35BA5B3A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- 47.17</w:t>
            </w:r>
          </w:p>
          <w:p w14:paraId="494A7E1C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49D4E14C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- 38.98</w:t>
            </w:r>
          </w:p>
        </w:tc>
        <w:tc>
          <w:tcPr>
            <w:tcW w:w="1560" w:type="dxa"/>
            <w:vAlign w:val="center"/>
          </w:tcPr>
          <w:p w14:paraId="06D3F462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96,15</w:t>
            </w:r>
          </w:p>
        </w:tc>
      </w:tr>
      <w:tr w:rsidR="0020527C" w:rsidRPr="00834EF4" w14:paraId="62590381" w14:textId="77777777" w:rsidTr="007B2349">
        <w:tc>
          <w:tcPr>
            <w:tcW w:w="2169" w:type="dxa"/>
          </w:tcPr>
          <w:p w14:paraId="68B09705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599E976C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14:paraId="3423E6B2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13</w:t>
            </w:r>
          </w:p>
          <w:p w14:paraId="60561A0C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</w:tcPr>
          <w:p w14:paraId="623220F7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- 41.05</w:t>
            </w:r>
          </w:p>
          <w:p w14:paraId="38277F12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5E42991F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- 32.80</w:t>
            </w:r>
          </w:p>
        </w:tc>
        <w:tc>
          <w:tcPr>
            <w:tcW w:w="1560" w:type="dxa"/>
            <w:vAlign w:val="center"/>
          </w:tcPr>
          <w:p w14:paraId="3BF93452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83,85</w:t>
            </w:r>
          </w:p>
        </w:tc>
      </w:tr>
      <w:tr w:rsidR="0020527C" w:rsidRPr="00834EF4" w14:paraId="1097D26C" w14:textId="77777777" w:rsidTr="007B2349">
        <w:tc>
          <w:tcPr>
            <w:tcW w:w="2169" w:type="dxa"/>
          </w:tcPr>
          <w:p w14:paraId="0BE86447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6D5BA74C" w14:textId="77777777" w:rsidR="0020527C" w:rsidRPr="00975F45" w:rsidRDefault="0020527C" w:rsidP="007B2349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Multitex</w:t>
            </w:r>
            <w:proofErr w:type="spellEnd"/>
            <w:r w:rsidRPr="00975F45">
              <w:rPr>
                <w:b/>
                <w:bCs/>
                <w:sz w:val="20"/>
                <w:szCs w:val="20"/>
                <w:lang w:val="en-US"/>
              </w:rPr>
              <w:t xml:space="preserve"> Sp. z </w:t>
            </w: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14:paraId="702DEE97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40</w:t>
            </w:r>
          </w:p>
          <w:p w14:paraId="2D270AEC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Głogówek</w:t>
            </w:r>
          </w:p>
        </w:tc>
        <w:tc>
          <w:tcPr>
            <w:tcW w:w="2976" w:type="dxa"/>
          </w:tcPr>
          <w:p w14:paraId="4DDAC125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- 39.42</w:t>
            </w:r>
          </w:p>
          <w:p w14:paraId="5C30983C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4F4D0FEF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- 29.72</w:t>
            </w:r>
          </w:p>
        </w:tc>
        <w:tc>
          <w:tcPr>
            <w:tcW w:w="1560" w:type="dxa"/>
            <w:vAlign w:val="center"/>
          </w:tcPr>
          <w:p w14:paraId="5A69315E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79,14</w:t>
            </w:r>
          </w:p>
        </w:tc>
      </w:tr>
      <w:tr w:rsidR="0020527C" w:rsidRPr="00834EF4" w14:paraId="2199442E" w14:textId="77777777" w:rsidTr="007B2349">
        <w:tc>
          <w:tcPr>
            <w:tcW w:w="2169" w:type="dxa"/>
          </w:tcPr>
          <w:p w14:paraId="2B702299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poszew</w:t>
            </w:r>
          </w:p>
        </w:tc>
        <w:tc>
          <w:tcPr>
            <w:tcW w:w="2793" w:type="dxa"/>
          </w:tcPr>
          <w:p w14:paraId="07EC0540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>ULM Poland sp. z o.o.</w:t>
            </w:r>
          </w:p>
          <w:p w14:paraId="04922E89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Pabianicka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24</w:t>
            </w:r>
          </w:p>
          <w:p w14:paraId="770FFFC7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95-082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Dobroń</w:t>
            </w:r>
          </w:p>
        </w:tc>
        <w:tc>
          <w:tcPr>
            <w:tcW w:w="2976" w:type="dxa"/>
          </w:tcPr>
          <w:p w14:paraId="3BD47678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- 41.76</w:t>
            </w:r>
          </w:p>
          <w:p w14:paraId="60D1B920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68B7F12A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- 25.00</w:t>
            </w:r>
          </w:p>
        </w:tc>
        <w:tc>
          <w:tcPr>
            <w:tcW w:w="1560" w:type="dxa"/>
            <w:vAlign w:val="center"/>
          </w:tcPr>
          <w:p w14:paraId="73ABD1B7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76,76</w:t>
            </w:r>
          </w:p>
        </w:tc>
      </w:tr>
      <w:tr w:rsidR="0020527C" w:rsidRPr="00834EF4" w14:paraId="0499CAB0" w14:textId="77777777" w:rsidTr="007B2349">
        <w:tc>
          <w:tcPr>
            <w:tcW w:w="2169" w:type="dxa"/>
          </w:tcPr>
          <w:p w14:paraId="0FD9655E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 xml:space="preserve">Dostawa materaców wraz z pokrowcami oraz pokrowców na </w:t>
            </w:r>
            <w:proofErr w:type="spellStart"/>
            <w:r w:rsidRPr="00C95660">
              <w:rPr>
                <w:sz w:val="20"/>
                <w:szCs w:val="20"/>
              </w:rPr>
              <w:t>na</w:t>
            </w:r>
            <w:proofErr w:type="spellEnd"/>
            <w:r w:rsidRPr="00C95660">
              <w:rPr>
                <w:sz w:val="20"/>
                <w:szCs w:val="20"/>
              </w:rPr>
              <w:t xml:space="preserve"> materace</w:t>
            </w:r>
          </w:p>
        </w:tc>
        <w:tc>
          <w:tcPr>
            <w:tcW w:w="2793" w:type="dxa"/>
          </w:tcPr>
          <w:p w14:paraId="221273A8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>W&amp;A Adam Wasielewski</w:t>
            </w:r>
          </w:p>
          <w:p w14:paraId="38EBC9D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Powstańców Wlkp.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47/5</w:t>
            </w:r>
          </w:p>
          <w:p w14:paraId="48AA7CAB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63-800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Gostyń</w:t>
            </w:r>
          </w:p>
        </w:tc>
        <w:tc>
          <w:tcPr>
            <w:tcW w:w="2976" w:type="dxa"/>
          </w:tcPr>
          <w:p w14:paraId="4F7D7DD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- 50.00</w:t>
            </w:r>
          </w:p>
          <w:p w14:paraId="1C528E02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261EACD5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01D93383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100,00</w:t>
            </w:r>
          </w:p>
        </w:tc>
      </w:tr>
      <w:tr w:rsidR="0020527C" w:rsidRPr="00834EF4" w14:paraId="70500029" w14:textId="77777777" w:rsidTr="007B2349">
        <w:tc>
          <w:tcPr>
            <w:tcW w:w="2169" w:type="dxa"/>
          </w:tcPr>
          <w:p w14:paraId="1B0167D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 xml:space="preserve">Dostawa materaców wraz z pokrowcami oraz pokrowców na </w:t>
            </w:r>
            <w:proofErr w:type="spellStart"/>
            <w:r w:rsidRPr="00C95660">
              <w:rPr>
                <w:sz w:val="20"/>
                <w:szCs w:val="20"/>
              </w:rPr>
              <w:t>na</w:t>
            </w:r>
            <w:proofErr w:type="spellEnd"/>
            <w:r w:rsidRPr="00C95660">
              <w:rPr>
                <w:sz w:val="20"/>
                <w:szCs w:val="20"/>
              </w:rPr>
              <w:t xml:space="preserve"> materace</w:t>
            </w:r>
          </w:p>
        </w:tc>
        <w:tc>
          <w:tcPr>
            <w:tcW w:w="2793" w:type="dxa"/>
          </w:tcPr>
          <w:p w14:paraId="1FFA0395" w14:textId="77777777" w:rsidR="0020527C" w:rsidRPr="00975F45" w:rsidRDefault="0020527C" w:rsidP="007B2349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Multitex</w:t>
            </w:r>
            <w:proofErr w:type="spellEnd"/>
            <w:r w:rsidRPr="00975F45">
              <w:rPr>
                <w:b/>
                <w:bCs/>
                <w:sz w:val="20"/>
                <w:szCs w:val="20"/>
                <w:lang w:val="en-US"/>
              </w:rPr>
              <w:t xml:space="preserve"> Sp. z </w:t>
            </w:r>
            <w:proofErr w:type="spellStart"/>
            <w:r w:rsidRPr="00975F45">
              <w:rPr>
                <w:b/>
                <w:bCs/>
                <w:sz w:val="20"/>
                <w:szCs w:val="20"/>
                <w:lang w:val="en-US"/>
              </w:rPr>
              <w:t>o.o.</w:t>
            </w:r>
            <w:proofErr w:type="spellEnd"/>
          </w:p>
          <w:p w14:paraId="55683D36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40</w:t>
            </w:r>
          </w:p>
          <w:p w14:paraId="1B012D27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Głogówek</w:t>
            </w:r>
          </w:p>
        </w:tc>
        <w:tc>
          <w:tcPr>
            <w:tcW w:w="2976" w:type="dxa"/>
          </w:tcPr>
          <w:p w14:paraId="172DFBF3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- 44.54</w:t>
            </w:r>
          </w:p>
          <w:p w14:paraId="5A275764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3250876C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- 29.00</w:t>
            </w:r>
          </w:p>
        </w:tc>
        <w:tc>
          <w:tcPr>
            <w:tcW w:w="1560" w:type="dxa"/>
            <w:vAlign w:val="center"/>
          </w:tcPr>
          <w:p w14:paraId="566809E2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83,54</w:t>
            </w:r>
          </w:p>
        </w:tc>
      </w:tr>
      <w:tr w:rsidR="0020527C" w:rsidRPr="00834EF4" w14:paraId="1071F3B8" w14:textId="77777777" w:rsidTr="007B2349">
        <w:tc>
          <w:tcPr>
            <w:tcW w:w="2169" w:type="dxa"/>
          </w:tcPr>
          <w:p w14:paraId="482315A9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koców</w:t>
            </w:r>
          </w:p>
        </w:tc>
        <w:tc>
          <w:tcPr>
            <w:tcW w:w="2793" w:type="dxa"/>
          </w:tcPr>
          <w:p w14:paraId="0502DC79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Zakład Produkcji Pościeli "Świt" Izabela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14:paraId="59D0CCE5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ul. Błotna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5B</w:t>
            </w:r>
          </w:p>
          <w:p w14:paraId="3A515D36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65-133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Zielona Góra</w:t>
            </w:r>
          </w:p>
        </w:tc>
        <w:tc>
          <w:tcPr>
            <w:tcW w:w="2976" w:type="dxa"/>
          </w:tcPr>
          <w:p w14:paraId="5E71A94C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- 50.00</w:t>
            </w:r>
          </w:p>
          <w:p w14:paraId="4978A9CB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35169AC7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3F3C8974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100,00</w:t>
            </w:r>
          </w:p>
        </w:tc>
      </w:tr>
      <w:tr w:rsidR="0020527C" w:rsidRPr="00834EF4" w14:paraId="48BAC74A" w14:textId="77777777" w:rsidTr="007B2349">
        <w:tc>
          <w:tcPr>
            <w:tcW w:w="2169" w:type="dxa"/>
          </w:tcPr>
          <w:p w14:paraId="7E9FA5BE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95660">
              <w:rPr>
                <w:sz w:val="20"/>
                <w:szCs w:val="20"/>
              </w:rPr>
              <w:t>Dostawa koców</w:t>
            </w:r>
          </w:p>
        </w:tc>
        <w:tc>
          <w:tcPr>
            <w:tcW w:w="2793" w:type="dxa"/>
          </w:tcPr>
          <w:p w14:paraId="4DA66A4D" w14:textId="77777777" w:rsidR="0020527C" w:rsidRPr="00211A34" w:rsidRDefault="0020527C" w:rsidP="007B234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95660"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C95660"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14:paraId="0448E49E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13</w:t>
            </w:r>
          </w:p>
          <w:p w14:paraId="7B77304D" w14:textId="77777777" w:rsidR="0020527C" w:rsidRPr="00211A34" w:rsidRDefault="0020527C" w:rsidP="007B2349">
            <w:pPr>
              <w:spacing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28-131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Solec-Zdrój</w:t>
            </w:r>
          </w:p>
        </w:tc>
        <w:tc>
          <w:tcPr>
            <w:tcW w:w="2976" w:type="dxa"/>
          </w:tcPr>
          <w:p w14:paraId="2684EEF0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1 - Cena - 36.84</w:t>
            </w:r>
          </w:p>
          <w:p w14:paraId="54CF357E" w14:textId="77777777" w:rsidR="0020527C" w:rsidRPr="00C95660" w:rsidRDefault="0020527C" w:rsidP="007B2349">
            <w:pPr>
              <w:spacing w:before="40"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2 - Okres gwarancji - 10.00</w:t>
            </w:r>
          </w:p>
          <w:p w14:paraId="2C44077B" w14:textId="77777777" w:rsidR="0020527C" w:rsidRPr="00211A34" w:rsidRDefault="0020527C" w:rsidP="007B234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3 - Jakość wykonania - 40.00</w:t>
            </w:r>
          </w:p>
        </w:tc>
        <w:tc>
          <w:tcPr>
            <w:tcW w:w="1560" w:type="dxa"/>
            <w:vAlign w:val="center"/>
          </w:tcPr>
          <w:p w14:paraId="48DFB1F4" w14:textId="77777777" w:rsidR="0020527C" w:rsidRPr="00211A34" w:rsidRDefault="0020527C" w:rsidP="007B2349">
            <w:pPr>
              <w:jc w:val="center"/>
              <w:rPr>
                <w:color w:val="000000"/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 xml:space="preserve">  86,84</w:t>
            </w:r>
          </w:p>
        </w:tc>
      </w:tr>
    </w:tbl>
    <w:p w14:paraId="407C4011" w14:textId="77777777" w:rsidR="0020527C" w:rsidRDefault="0020527C" w:rsidP="0020527C">
      <w:pPr>
        <w:spacing w:before="120"/>
        <w:jc w:val="both"/>
        <w:rPr>
          <w:color w:val="000000"/>
        </w:rPr>
      </w:pPr>
    </w:p>
    <w:p w14:paraId="79B2B260" w14:textId="77777777" w:rsidR="0020527C" w:rsidRPr="001B7815" w:rsidRDefault="0020527C" w:rsidP="0020527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0527C" w14:paraId="326AADBD" w14:textId="77777777" w:rsidTr="007B2349">
        <w:tc>
          <w:tcPr>
            <w:tcW w:w="871" w:type="dxa"/>
            <w:shd w:val="clear" w:color="auto" w:fill="F3F3F3"/>
            <w:vAlign w:val="center"/>
          </w:tcPr>
          <w:p w14:paraId="577203C9" w14:textId="77777777" w:rsidR="0020527C" w:rsidRPr="00596EA3" w:rsidRDefault="0020527C" w:rsidP="007B234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C081A0C" w14:textId="77777777" w:rsidR="0020527C" w:rsidRPr="00596EA3" w:rsidRDefault="0020527C" w:rsidP="007B234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DDC2B01" w14:textId="77777777" w:rsidR="0020527C" w:rsidRPr="00596EA3" w:rsidRDefault="0020527C" w:rsidP="007B2349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0527C" w14:paraId="7932BCD5" w14:textId="77777777" w:rsidTr="007B2349">
        <w:tc>
          <w:tcPr>
            <w:tcW w:w="871" w:type="dxa"/>
            <w:vAlign w:val="center"/>
          </w:tcPr>
          <w:p w14:paraId="4198068C" w14:textId="77777777" w:rsidR="0020527C" w:rsidRPr="00596EA3" w:rsidRDefault="0020527C" w:rsidP="007B2349">
            <w:pPr>
              <w:spacing w:before="40"/>
              <w:jc w:val="center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00400F5E" w14:textId="77777777" w:rsidR="0020527C" w:rsidRPr="00596EA3" w:rsidRDefault="0020527C" w:rsidP="007B234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95660">
              <w:rPr>
                <w:b/>
                <w:bCs/>
                <w:sz w:val="22"/>
                <w:szCs w:val="22"/>
              </w:rPr>
              <w:t>FH-U DORIS Dorota Berska</w:t>
            </w:r>
          </w:p>
          <w:p w14:paraId="349A28D8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Czereśniowa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91DB9F1" w14:textId="77777777" w:rsidR="0020527C" w:rsidRPr="00211A34" w:rsidRDefault="0020527C" w:rsidP="007B2349">
            <w:pPr>
              <w:spacing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98-100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Łask</w:t>
            </w:r>
          </w:p>
        </w:tc>
        <w:tc>
          <w:tcPr>
            <w:tcW w:w="5670" w:type="dxa"/>
          </w:tcPr>
          <w:p w14:paraId="247321C1" w14:textId="77777777" w:rsidR="0020527C" w:rsidRPr="00596EA3" w:rsidRDefault="0020527C" w:rsidP="007B2349">
            <w:pPr>
              <w:spacing w:before="40" w:after="40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Art. 226 ust. 1 pkt 3Oferta odrzucona w zadaniu 1</w:t>
            </w:r>
          </w:p>
          <w:p w14:paraId="6FE29C5D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Art.  226 ust. 1 pkt 3 w zw. z art. 63 ust. 2 ustawy </w:t>
            </w:r>
            <w:proofErr w:type="spellStart"/>
            <w:r w:rsidRPr="00C95660">
              <w:rPr>
                <w:sz w:val="22"/>
                <w:szCs w:val="22"/>
              </w:rPr>
              <w:t>Pzp</w:t>
            </w:r>
            <w:proofErr w:type="spellEnd"/>
            <w:r w:rsidRPr="00C95660">
              <w:rPr>
                <w:sz w:val="22"/>
                <w:szCs w:val="22"/>
              </w:rPr>
              <w:t xml:space="preserve">  - Oferta jest niezgodna z przepisami ustawy tj. art. 63 ust. 2 </w:t>
            </w:r>
            <w:proofErr w:type="spellStart"/>
            <w:r w:rsidRPr="00C95660">
              <w:rPr>
                <w:sz w:val="22"/>
                <w:szCs w:val="22"/>
              </w:rPr>
              <w:t>Pzp</w:t>
            </w:r>
            <w:proofErr w:type="spellEnd"/>
            <w:r w:rsidRPr="00C95660">
              <w:rPr>
                <w:sz w:val="22"/>
                <w:szCs w:val="22"/>
              </w:rPr>
              <w:t>. W postępowaniu o udzielenie zamówienia lub konkursie o wartości mniejszej niż progi unijne ofertę, wniosek o dopuszczenie do udziału w postępowaniu o udzielenie zamówienia lub w konkursie, oświadczenie, o którym mowa w art. 125 ust. 1, składa się, pod rygorem nieważności, w formie elektronicznej lub w postaci elektronicznej opatrzonej podpisem zaufanym lub podpisem osobistym.</w:t>
            </w:r>
          </w:p>
          <w:p w14:paraId="63957EEA" w14:textId="77777777" w:rsidR="0020527C" w:rsidRPr="00596EA3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lastRenderedPageBreak/>
              <w:t>Przesłana na platformę zakupową zamawiającego oferta Wykonawcy nie została podpisana ważnym kwalifikowanym podpisem elektronicznym, podpisem zaufanym lub podpisem osobistym przez osobę uprawnioną do reprezentowania Wykonawcy.</w:t>
            </w:r>
          </w:p>
        </w:tc>
      </w:tr>
      <w:tr w:rsidR="0020527C" w14:paraId="5ECD3502" w14:textId="77777777" w:rsidTr="007B2349">
        <w:tc>
          <w:tcPr>
            <w:tcW w:w="871" w:type="dxa"/>
            <w:vAlign w:val="center"/>
          </w:tcPr>
          <w:p w14:paraId="2A8331D0" w14:textId="77777777" w:rsidR="0020527C" w:rsidRPr="00596EA3" w:rsidRDefault="0020527C" w:rsidP="007B2349">
            <w:pPr>
              <w:spacing w:before="40"/>
              <w:jc w:val="center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957" w:type="dxa"/>
            <w:vAlign w:val="center"/>
          </w:tcPr>
          <w:p w14:paraId="061ACAEA" w14:textId="77777777" w:rsidR="0020527C" w:rsidRPr="00596EA3" w:rsidRDefault="0020527C" w:rsidP="007B234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95660">
              <w:rPr>
                <w:b/>
                <w:bCs/>
                <w:sz w:val="22"/>
                <w:szCs w:val="22"/>
              </w:rPr>
              <w:t>FH-U DORIS Dorota Berska</w:t>
            </w:r>
          </w:p>
          <w:p w14:paraId="4CE71806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Czereśniowa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8916DAD" w14:textId="77777777" w:rsidR="0020527C" w:rsidRPr="00211A34" w:rsidRDefault="0020527C" w:rsidP="007B2349">
            <w:pPr>
              <w:spacing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98-100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Łask</w:t>
            </w:r>
          </w:p>
        </w:tc>
        <w:tc>
          <w:tcPr>
            <w:tcW w:w="5670" w:type="dxa"/>
          </w:tcPr>
          <w:p w14:paraId="5E297B55" w14:textId="77777777" w:rsidR="0020527C" w:rsidRPr="00596EA3" w:rsidRDefault="0020527C" w:rsidP="007B2349">
            <w:pPr>
              <w:spacing w:before="40" w:after="40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Art. 226 ust. 1 pkt 3Oferta odrzucona w zadaniu 2</w:t>
            </w:r>
          </w:p>
          <w:p w14:paraId="786D64E3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Art.  226 ust. 1 pkt 3 w zw. z art. 63 ust. 2 ustawy </w:t>
            </w:r>
            <w:proofErr w:type="spellStart"/>
            <w:r w:rsidRPr="00C95660">
              <w:rPr>
                <w:sz w:val="22"/>
                <w:szCs w:val="22"/>
              </w:rPr>
              <w:t>Pzp</w:t>
            </w:r>
            <w:proofErr w:type="spellEnd"/>
            <w:r w:rsidRPr="00C95660">
              <w:rPr>
                <w:sz w:val="22"/>
                <w:szCs w:val="22"/>
              </w:rPr>
              <w:t xml:space="preserve">  - Oferta jest niezgodna z przepisami ustawy tj. art. 63 ust. 2 </w:t>
            </w:r>
            <w:proofErr w:type="spellStart"/>
            <w:r w:rsidRPr="00C95660">
              <w:rPr>
                <w:sz w:val="22"/>
                <w:szCs w:val="22"/>
              </w:rPr>
              <w:t>Pzp</w:t>
            </w:r>
            <w:proofErr w:type="spellEnd"/>
            <w:r w:rsidRPr="00C95660">
              <w:rPr>
                <w:sz w:val="22"/>
                <w:szCs w:val="22"/>
              </w:rPr>
              <w:t>. W postępowaniu o udzielenie zamówienia lub konkursie o wartości mniejszej niż progi unijne ofertę, wniosek o dopuszczenie do udziału w postępowaniu o udzielenie zamówienia lub w konkursie, oświadczenie, o którym mowa w art. 125 ust. 1, składa się, pod rygorem nieważności, w formie elektronicznej lub w postaci elektronicznej opatrzonej podpisem zaufanym lub podpisem osobistym.</w:t>
            </w:r>
          </w:p>
          <w:p w14:paraId="17C43FB8" w14:textId="77777777" w:rsidR="0020527C" w:rsidRPr="00596EA3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Przesłana na platformę zakupową zamawiającego oferta Wykonawcy nie została podpisana ważnym kwalifikowanym podpisem elektronicznym, podpisem zaufanym lub podpisem osobistym przez osobę uprawnioną do reprezentowania Wykonawcy.</w:t>
            </w:r>
          </w:p>
        </w:tc>
      </w:tr>
      <w:tr w:rsidR="0020527C" w14:paraId="365BD6C1" w14:textId="77777777" w:rsidTr="007B2349">
        <w:tc>
          <w:tcPr>
            <w:tcW w:w="871" w:type="dxa"/>
            <w:vAlign w:val="center"/>
          </w:tcPr>
          <w:p w14:paraId="01776C4A" w14:textId="77777777" w:rsidR="0020527C" w:rsidRPr="00596EA3" w:rsidRDefault="0020527C" w:rsidP="007B2349">
            <w:pPr>
              <w:spacing w:before="40"/>
              <w:jc w:val="center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8</w:t>
            </w:r>
          </w:p>
        </w:tc>
        <w:tc>
          <w:tcPr>
            <w:tcW w:w="2957" w:type="dxa"/>
            <w:vAlign w:val="center"/>
          </w:tcPr>
          <w:p w14:paraId="5D820F33" w14:textId="77777777" w:rsidR="0020527C" w:rsidRPr="00596EA3" w:rsidRDefault="0020527C" w:rsidP="007B234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95660">
              <w:rPr>
                <w:b/>
                <w:bCs/>
                <w:sz w:val="22"/>
                <w:szCs w:val="22"/>
              </w:rPr>
              <w:t xml:space="preserve">4dream Sp. z </w:t>
            </w:r>
            <w:proofErr w:type="spellStart"/>
            <w:r w:rsidRPr="00C95660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618DF9D5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EB651AC" w14:textId="77777777" w:rsidR="0020527C" w:rsidRPr="00211A34" w:rsidRDefault="0020527C" w:rsidP="007B2349">
            <w:pPr>
              <w:spacing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42-263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Wrzosowa</w:t>
            </w:r>
          </w:p>
        </w:tc>
        <w:tc>
          <w:tcPr>
            <w:tcW w:w="5670" w:type="dxa"/>
          </w:tcPr>
          <w:p w14:paraId="5367FF89" w14:textId="77777777" w:rsidR="0020527C" w:rsidRPr="00596EA3" w:rsidRDefault="0020527C" w:rsidP="007B2349">
            <w:pPr>
              <w:spacing w:before="40" w:after="40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Art. 226 ust. 1 pkt 2 lit. </w:t>
            </w:r>
            <w:proofErr w:type="spellStart"/>
            <w:r w:rsidRPr="00C95660">
              <w:rPr>
                <w:sz w:val="22"/>
                <w:szCs w:val="22"/>
              </w:rPr>
              <w:t>cOferta</w:t>
            </w:r>
            <w:proofErr w:type="spellEnd"/>
            <w:r w:rsidRPr="00C95660">
              <w:rPr>
                <w:sz w:val="22"/>
                <w:szCs w:val="22"/>
              </w:rPr>
              <w:t xml:space="preserve"> odrzucona w zadaniu 4</w:t>
            </w:r>
          </w:p>
          <w:p w14:paraId="57C3129E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1)Wykonawca nie dostarczył przedmiotowego środka dowodowego w postaci próbki oferowanego produktu - wycinka materaca (30x30cm) małżeńskiego wraz z pokrowcem. Zamawiający wymagał, pod rygorem odrzucenia oferty, dostarczenia wraz z ofertą próbek oferowanych produktów.</w:t>
            </w:r>
          </w:p>
          <w:p w14:paraId="71AE2E28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2)Wykonawca nie dostarczył przedmiotowego środka dowodowego w postaci próbki oferowanego produktu - pokrowca na materac o szerokości 90cm. Zamawiający wymagał, pod rygorem odrzucenia oferty, dostarczenia wraz z ofertą próbek oferowanych produktów.</w:t>
            </w:r>
          </w:p>
          <w:p w14:paraId="422DB0EA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3)Wykonawca nie dostarczył przedmiotowego środka dowodowego w postaci próbki oferowanego produktu - pokrowca na materac o szerokości 90cm na gumce. Zamawiający wymagał, pod rygorem odrzucenia oferty, dostarczenia wraz z ofertą próbek oferowanych produktów.</w:t>
            </w:r>
          </w:p>
          <w:p w14:paraId="6DE8C890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4)Wykonawca nie dostarczył przedmiotowego środka dowodowego w postaci próbki oferowanego produktu - pokrowca na materac małżeński. Zamawiający wymagał, pod rygorem odrzucenia oferty, dostarczenia wraz z ofertą próbek oferowanych produktów.</w:t>
            </w:r>
          </w:p>
          <w:p w14:paraId="16632810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5)Wykonawca nie dostarczył przedmiotowego środka dowodowego w postaci próbki oferowanego produktu - pokrowca na materac o szerokości 80cm. Zamawiający wymagał, pod rygorem odrzucenia oferty, dostarczenia wraz z ofertą próbek oferowanych produktów.</w:t>
            </w:r>
          </w:p>
          <w:p w14:paraId="7504A914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</w:p>
          <w:p w14:paraId="4ED7581B" w14:textId="77777777" w:rsidR="0020527C" w:rsidRPr="00596EA3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Zamawiający odrzuca ofertę na podstawie art. 226 ust.1 </w:t>
            </w:r>
            <w:proofErr w:type="spellStart"/>
            <w:r w:rsidRPr="00C95660">
              <w:rPr>
                <w:sz w:val="22"/>
                <w:szCs w:val="22"/>
              </w:rPr>
              <w:t>okt</w:t>
            </w:r>
            <w:proofErr w:type="spellEnd"/>
            <w:r w:rsidRPr="00C95660">
              <w:rPr>
                <w:sz w:val="22"/>
                <w:szCs w:val="22"/>
              </w:rPr>
              <w:t xml:space="preserve"> 2 </w:t>
            </w:r>
            <w:proofErr w:type="spellStart"/>
            <w:r w:rsidRPr="00C95660">
              <w:rPr>
                <w:sz w:val="22"/>
                <w:szCs w:val="22"/>
              </w:rPr>
              <w:t>lit.c</w:t>
            </w:r>
            <w:proofErr w:type="spellEnd"/>
          </w:p>
        </w:tc>
      </w:tr>
      <w:tr w:rsidR="0020527C" w14:paraId="508EE754" w14:textId="77777777" w:rsidTr="007B2349">
        <w:tc>
          <w:tcPr>
            <w:tcW w:w="871" w:type="dxa"/>
            <w:vAlign w:val="center"/>
          </w:tcPr>
          <w:p w14:paraId="7C4A86DF" w14:textId="77777777" w:rsidR="0020527C" w:rsidRPr="00596EA3" w:rsidRDefault="0020527C" w:rsidP="007B2349">
            <w:pPr>
              <w:spacing w:before="40"/>
              <w:jc w:val="center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14:paraId="52251445" w14:textId="77777777" w:rsidR="0020527C" w:rsidRPr="00975F45" w:rsidRDefault="0020527C" w:rsidP="007B2349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75F45">
              <w:rPr>
                <w:b/>
                <w:bCs/>
                <w:sz w:val="22"/>
                <w:szCs w:val="22"/>
                <w:lang w:val="en-US"/>
              </w:rPr>
              <w:t>Multitex</w:t>
            </w:r>
            <w:proofErr w:type="spellEnd"/>
            <w:r w:rsidRPr="00975F45">
              <w:rPr>
                <w:b/>
                <w:bCs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975F45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73876D4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3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D778725" w14:textId="77777777" w:rsidR="0020527C" w:rsidRPr="00211A34" w:rsidRDefault="0020527C" w:rsidP="007B2349">
            <w:pPr>
              <w:spacing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Głogówek</w:t>
            </w:r>
          </w:p>
        </w:tc>
        <w:tc>
          <w:tcPr>
            <w:tcW w:w="5670" w:type="dxa"/>
          </w:tcPr>
          <w:p w14:paraId="5D886E2E" w14:textId="77777777" w:rsidR="0020527C" w:rsidRPr="00596EA3" w:rsidRDefault="0020527C" w:rsidP="007B2349">
            <w:pPr>
              <w:spacing w:before="40" w:after="40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Art. 226 ust. 1 pkt 2 lit. </w:t>
            </w:r>
            <w:proofErr w:type="spellStart"/>
            <w:r w:rsidRPr="00C95660">
              <w:rPr>
                <w:sz w:val="22"/>
                <w:szCs w:val="22"/>
              </w:rPr>
              <w:t>cOferta</w:t>
            </w:r>
            <w:proofErr w:type="spellEnd"/>
            <w:r w:rsidRPr="00C95660">
              <w:rPr>
                <w:sz w:val="22"/>
                <w:szCs w:val="22"/>
              </w:rPr>
              <w:t xml:space="preserve"> odrzucona w zadaniu 1</w:t>
            </w:r>
          </w:p>
          <w:p w14:paraId="55F7CF73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Zamawiający, w SWZ wymagał, aby Wykonawca złożył wraz z ofertą próbki oferowanych kołder a i B. Wykonawca nie dostarczył wraz z ofertą próbki kołdry B, o wymiarze 150 cm.  </w:t>
            </w:r>
          </w:p>
          <w:p w14:paraId="1EDE4878" w14:textId="77777777" w:rsidR="0020527C" w:rsidRPr="00596EA3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lastRenderedPageBreak/>
              <w:t xml:space="preserve">Zamawiający odrzuca ofertę na podstawie art. 226 ust.1 </w:t>
            </w:r>
            <w:proofErr w:type="spellStart"/>
            <w:r w:rsidRPr="00C95660">
              <w:rPr>
                <w:sz w:val="22"/>
                <w:szCs w:val="22"/>
              </w:rPr>
              <w:t>okt</w:t>
            </w:r>
            <w:proofErr w:type="spellEnd"/>
            <w:r w:rsidRPr="00C95660">
              <w:rPr>
                <w:sz w:val="22"/>
                <w:szCs w:val="22"/>
              </w:rPr>
              <w:t xml:space="preserve"> 2 </w:t>
            </w:r>
            <w:proofErr w:type="spellStart"/>
            <w:r w:rsidRPr="00C95660">
              <w:rPr>
                <w:sz w:val="22"/>
                <w:szCs w:val="22"/>
              </w:rPr>
              <w:t>lit.c</w:t>
            </w:r>
            <w:proofErr w:type="spellEnd"/>
          </w:p>
        </w:tc>
      </w:tr>
      <w:tr w:rsidR="0020527C" w14:paraId="375DC09E" w14:textId="77777777" w:rsidTr="007B2349">
        <w:tc>
          <w:tcPr>
            <w:tcW w:w="871" w:type="dxa"/>
            <w:vAlign w:val="center"/>
          </w:tcPr>
          <w:p w14:paraId="154D6326" w14:textId="77777777" w:rsidR="0020527C" w:rsidRPr="00596EA3" w:rsidRDefault="0020527C" w:rsidP="007B2349">
            <w:pPr>
              <w:spacing w:before="40"/>
              <w:jc w:val="center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957" w:type="dxa"/>
            <w:vAlign w:val="center"/>
          </w:tcPr>
          <w:p w14:paraId="54E17648" w14:textId="77777777" w:rsidR="0020527C" w:rsidRPr="00596EA3" w:rsidRDefault="0020527C" w:rsidP="007B234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C95660">
              <w:rPr>
                <w:b/>
                <w:bCs/>
                <w:sz w:val="22"/>
                <w:szCs w:val="22"/>
              </w:rPr>
              <w:t>ULM Poland sp. z o.o.</w:t>
            </w:r>
          </w:p>
          <w:p w14:paraId="68837AF3" w14:textId="77777777" w:rsidR="0020527C" w:rsidRPr="00211A34" w:rsidRDefault="0020527C" w:rsidP="007B2349">
            <w:pPr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Pabianicka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710B178" w14:textId="77777777" w:rsidR="0020527C" w:rsidRPr="00211A34" w:rsidRDefault="0020527C" w:rsidP="007B2349">
            <w:pPr>
              <w:spacing w:after="40"/>
              <w:rPr>
                <w:sz w:val="20"/>
                <w:szCs w:val="20"/>
              </w:rPr>
            </w:pPr>
            <w:r w:rsidRPr="00C95660">
              <w:rPr>
                <w:sz w:val="20"/>
                <w:szCs w:val="20"/>
              </w:rPr>
              <w:t>95-082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95660">
              <w:rPr>
                <w:sz w:val="20"/>
                <w:szCs w:val="20"/>
              </w:rPr>
              <w:t>Dobroń</w:t>
            </w:r>
          </w:p>
        </w:tc>
        <w:tc>
          <w:tcPr>
            <w:tcW w:w="5670" w:type="dxa"/>
          </w:tcPr>
          <w:p w14:paraId="7674FF5D" w14:textId="77777777" w:rsidR="0020527C" w:rsidRPr="00596EA3" w:rsidRDefault="0020527C" w:rsidP="007B2349">
            <w:pPr>
              <w:spacing w:before="40" w:after="40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Art. 226 ust. 1 pkt 2 lit. </w:t>
            </w:r>
            <w:proofErr w:type="spellStart"/>
            <w:r w:rsidRPr="00C95660">
              <w:rPr>
                <w:sz w:val="22"/>
                <w:szCs w:val="22"/>
              </w:rPr>
              <w:t>cOferta</w:t>
            </w:r>
            <w:proofErr w:type="spellEnd"/>
            <w:r w:rsidRPr="00C95660">
              <w:rPr>
                <w:sz w:val="22"/>
                <w:szCs w:val="22"/>
              </w:rPr>
              <w:t xml:space="preserve"> odrzucona w zadaniu 1</w:t>
            </w:r>
          </w:p>
          <w:p w14:paraId="01758A86" w14:textId="77777777" w:rsidR="0020527C" w:rsidRPr="00C95660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Zamawiający, w zadaniu nr 1B wymagał aby kołdra miała szerokość 145-150 cm. Wykonawca w ofercie zaoferował kołdrę o szerokości 160 cm (+/-5). Ponadto dostarczył próbkę kołdry o szerokości 153 cm.  </w:t>
            </w:r>
          </w:p>
          <w:p w14:paraId="154FF459" w14:textId="77777777" w:rsidR="0020527C" w:rsidRPr="00596EA3" w:rsidRDefault="0020527C" w:rsidP="007B2349">
            <w:pPr>
              <w:jc w:val="both"/>
              <w:rPr>
                <w:sz w:val="22"/>
                <w:szCs w:val="22"/>
              </w:rPr>
            </w:pPr>
            <w:r w:rsidRPr="00C95660">
              <w:rPr>
                <w:sz w:val="22"/>
                <w:szCs w:val="22"/>
              </w:rPr>
              <w:t xml:space="preserve">Zamawiający odrzuca ofertę na podstawie art. 226 ust.1 </w:t>
            </w:r>
            <w:proofErr w:type="spellStart"/>
            <w:r w:rsidRPr="00C95660">
              <w:rPr>
                <w:sz w:val="22"/>
                <w:szCs w:val="22"/>
              </w:rPr>
              <w:t>okt</w:t>
            </w:r>
            <w:proofErr w:type="spellEnd"/>
            <w:r w:rsidRPr="00C95660">
              <w:rPr>
                <w:sz w:val="22"/>
                <w:szCs w:val="22"/>
              </w:rPr>
              <w:t xml:space="preserve"> 2 </w:t>
            </w:r>
            <w:proofErr w:type="spellStart"/>
            <w:r w:rsidRPr="00C95660">
              <w:rPr>
                <w:sz w:val="22"/>
                <w:szCs w:val="22"/>
              </w:rPr>
              <w:t>lit.c</w:t>
            </w:r>
            <w:proofErr w:type="spellEnd"/>
          </w:p>
        </w:tc>
      </w:tr>
    </w:tbl>
    <w:p w14:paraId="22B33AEA" w14:textId="77777777" w:rsidR="0020527C" w:rsidRDefault="0020527C" w:rsidP="0020527C">
      <w:pPr>
        <w:spacing w:before="120" w:after="120"/>
        <w:jc w:val="both"/>
        <w:rPr>
          <w:color w:val="000000"/>
          <w:sz w:val="16"/>
          <w:szCs w:val="16"/>
        </w:rPr>
      </w:pPr>
    </w:p>
    <w:p w14:paraId="50E7E625" w14:textId="77777777" w:rsidR="0020527C" w:rsidRDefault="0020527C" w:rsidP="0020527C">
      <w:pPr>
        <w:spacing w:after="40" w:line="276" w:lineRule="auto"/>
        <w:jc w:val="both"/>
      </w:pPr>
      <w:r>
        <w:t>Informacja o terminie zawarcia umowy:</w:t>
      </w:r>
    </w:p>
    <w:p w14:paraId="6B74E9B0" w14:textId="77777777" w:rsidR="0020527C" w:rsidRPr="00F33C66" w:rsidRDefault="0020527C" w:rsidP="0020527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F35F361" w14:textId="77777777" w:rsidR="0020527C" w:rsidRDefault="0020527C" w:rsidP="0020527C">
      <w:pPr>
        <w:spacing w:line="360" w:lineRule="auto"/>
        <w:jc w:val="both"/>
        <w:rPr>
          <w:bCs/>
        </w:rPr>
      </w:pPr>
    </w:p>
    <w:p w14:paraId="3F97EC5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F1C6B" w14:textId="77777777" w:rsidR="001F0B79" w:rsidRDefault="001F0B79">
      <w:r>
        <w:separator/>
      </w:r>
    </w:p>
  </w:endnote>
  <w:endnote w:type="continuationSeparator" w:id="0">
    <w:p w14:paraId="2F04E745" w14:textId="77777777" w:rsidR="001F0B79" w:rsidRDefault="001F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17D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87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E00B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2CFE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D68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09361" w14:textId="77777777" w:rsidR="001F0B79" w:rsidRDefault="001F0B79">
      <w:r>
        <w:separator/>
      </w:r>
    </w:p>
  </w:footnote>
  <w:footnote w:type="continuationSeparator" w:id="0">
    <w:p w14:paraId="164AC74E" w14:textId="77777777" w:rsidR="001F0B79" w:rsidRDefault="001F0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0DD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0F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249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B79"/>
    <w:rsid w:val="00022322"/>
    <w:rsid w:val="00042497"/>
    <w:rsid w:val="000C1E6F"/>
    <w:rsid w:val="000E4E56"/>
    <w:rsid w:val="00145722"/>
    <w:rsid w:val="001A1468"/>
    <w:rsid w:val="001B7815"/>
    <w:rsid w:val="001F0B79"/>
    <w:rsid w:val="0020527C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4F4800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21D6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23CB8"/>
  <w15:chartTrackingRefBased/>
  <w15:docId w15:val="{2D98CEB0-A2A1-4AD4-A5F7-47C95D369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1546</Words>
  <Characters>8095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2025-08-20T08:00:00Z</cp:lastPrinted>
  <dcterms:created xsi:type="dcterms:W3CDTF">2025-08-20T08:00:00Z</dcterms:created>
  <dcterms:modified xsi:type="dcterms:W3CDTF">2025-08-20T08:00:00Z</dcterms:modified>
</cp:coreProperties>
</file>