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4BA" w:rsidRDefault="00435FA4" w:rsidP="005A44B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5A44BA" w:rsidRPr="002D3CAE" w:rsidRDefault="00435FA4" w:rsidP="005A44B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12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5A44BA" w:rsidRDefault="005A44BA" w:rsidP="005A44BA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5A44BA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5A44BA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5A44BA" w:rsidRDefault="005A44BA" w:rsidP="005A44BA">
      <w:pPr>
        <w:jc w:val="both"/>
        <w:rPr>
          <w:b/>
          <w:sz w:val="22"/>
          <w:szCs w:val="22"/>
        </w:rPr>
      </w:pPr>
    </w:p>
    <w:p w:rsidR="00435FA4" w:rsidRPr="002245BE" w:rsidRDefault="00435FA4" w:rsidP="00435FA4">
      <w:pPr>
        <w:jc w:val="right"/>
        <w:rPr>
          <w:sz w:val="22"/>
          <w:szCs w:val="22"/>
        </w:rPr>
      </w:pPr>
      <w:r w:rsidRPr="00360117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360117">
        <w:rPr>
          <w:sz w:val="22"/>
          <w:szCs w:val="22"/>
        </w:rPr>
        <w:t>2025-0</w:t>
      </w:r>
      <w:r>
        <w:rPr>
          <w:sz w:val="22"/>
          <w:szCs w:val="22"/>
        </w:rPr>
        <w:t>8</w:t>
      </w:r>
      <w:r w:rsidRPr="00360117">
        <w:rPr>
          <w:sz w:val="22"/>
          <w:szCs w:val="22"/>
        </w:rPr>
        <w:t>-2</w:t>
      </w:r>
      <w:r>
        <w:rPr>
          <w:sz w:val="22"/>
          <w:szCs w:val="22"/>
        </w:rPr>
        <w:t>0</w:t>
      </w:r>
    </w:p>
    <w:p w:rsidR="00435FA4" w:rsidRPr="002245BE" w:rsidRDefault="00435FA4" w:rsidP="00435FA4">
      <w:pPr>
        <w:rPr>
          <w:sz w:val="22"/>
          <w:szCs w:val="22"/>
        </w:rPr>
      </w:pPr>
    </w:p>
    <w:p w:rsidR="00435FA4" w:rsidRPr="00360117" w:rsidRDefault="00435FA4" w:rsidP="00435FA4">
      <w:pPr>
        <w:rPr>
          <w:b/>
          <w:bCs/>
          <w:sz w:val="22"/>
          <w:szCs w:val="22"/>
        </w:rPr>
      </w:pPr>
      <w:r w:rsidRPr="00360117">
        <w:rPr>
          <w:b/>
          <w:bCs/>
          <w:sz w:val="22"/>
          <w:szCs w:val="22"/>
        </w:rPr>
        <w:t>Akademia Górniczo - Hutnicza</w:t>
      </w:r>
    </w:p>
    <w:p w:rsidR="00435FA4" w:rsidRPr="00360117" w:rsidRDefault="00435FA4" w:rsidP="00435FA4">
      <w:pPr>
        <w:rPr>
          <w:b/>
          <w:bCs/>
          <w:sz w:val="22"/>
          <w:szCs w:val="22"/>
        </w:rPr>
      </w:pPr>
      <w:r w:rsidRPr="00360117">
        <w:rPr>
          <w:b/>
          <w:bCs/>
          <w:sz w:val="22"/>
          <w:szCs w:val="22"/>
        </w:rPr>
        <w:t>im. Stanisława Staszica w Krakowie</w:t>
      </w:r>
    </w:p>
    <w:p w:rsidR="00435FA4" w:rsidRPr="002245BE" w:rsidRDefault="00435FA4" w:rsidP="00435FA4">
      <w:pPr>
        <w:rPr>
          <w:b/>
          <w:bCs/>
          <w:sz w:val="22"/>
          <w:szCs w:val="22"/>
        </w:rPr>
      </w:pPr>
      <w:r w:rsidRPr="00360117">
        <w:rPr>
          <w:b/>
          <w:bCs/>
          <w:sz w:val="22"/>
          <w:szCs w:val="22"/>
        </w:rPr>
        <w:t>Dział Zamówień Publicznych</w:t>
      </w:r>
    </w:p>
    <w:p w:rsidR="00435FA4" w:rsidRPr="002245BE" w:rsidRDefault="00435FA4" w:rsidP="00435FA4">
      <w:pPr>
        <w:rPr>
          <w:sz w:val="22"/>
          <w:szCs w:val="22"/>
        </w:rPr>
      </w:pPr>
      <w:r w:rsidRPr="00360117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360117">
        <w:rPr>
          <w:sz w:val="22"/>
          <w:szCs w:val="22"/>
        </w:rPr>
        <w:t>30</w:t>
      </w:r>
    </w:p>
    <w:p w:rsidR="00435FA4" w:rsidRDefault="00435FA4" w:rsidP="00435FA4">
      <w:pPr>
        <w:rPr>
          <w:sz w:val="22"/>
          <w:szCs w:val="22"/>
        </w:rPr>
      </w:pPr>
      <w:r w:rsidRPr="00360117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360117">
        <w:rPr>
          <w:sz w:val="22"/>
          <w:szCs w:val="22"/>
        </w:rPr>
        <w:t>Kraków</w:t>
      </w:r>
    </w:p>
    <w:p w:rsidR="00435FA4" w:rsidRPr="002245BE" w:rsidRDefault="00435FA4" w:rsidP="00435FA4">
      <w:pPr>
        <w:rPr>
          <w:sz w:val="22"/>
          <w:szCs w:val="22"/>
        </w:rPr>
      </w:pPr>
    </w:p>
    <w:p w:rsidR="00435FA4" w:rsidRPr="00E103E6" w:rsidRDefault="00435FA4" w:rsidP="00435FA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35FA4" w:rsidRDefault="00435FA4" w:rsidP="00435FA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35FA4" w:rsidRPr="00435FA4" w:rsidRDefault="00435FA4" w:rsidP="00435FA4">
      <w:pPr>
        <w:jc w:val="center"/>
        <w:rPr>
          <w:b/>
          <w:sz w:val="28"/>
        </w:rPr>
      </w:pPr>
      <w:r>
        <w:rPr>
          <w:b/>
          <w:sz w:val="28"/>
        </w:rPr>
        <w:t>po dokonaniu czynności nowych/powtórzonych</w:t>
      </w:r>
    </w:p>
    <w:p w:rsidR="00435FA4" w:rsidRDefault="00435FA4" w:rsidP="00435FA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5FA4" w:rsidRPr="00607F9B" w:rsidTr="00435FA4">
        <w:trPr>
          <w:trHeight w:val="638"/>
        </w:trPr>
        <w:tc>
          <w:tcPr>
            <w:tcW w:w="1023" w:type="dxa"/>
            <w:shd w:val="clear" w:color="auto" w:fill="auto"/>
          </w:tcPr>
          <w:p w:rsidR="00435FA4" w:rsidRPr="00607F9B" w:rsidRDefault="00435FA4" w:rsidP="00EB442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5FA4" w:rsidRPr="00607F9B" w:rsidRDefault="00435FA4" w:rsidP="00EB442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601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01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0117">
              <w:rPr>
                <w:b/>
                <w:bCs/>
                <w:sz w:val="22"/>
                <w:szCs w:val="22"/>
              </w:rPr>
              <w:t>Usługa organizacji wizyty studyjnej dla studentów i nauczycieli w ramach projektu KOMPAS AGH - Islandia 8-12.09.2025 r. - DE-dzp.272-274/25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0117">
              <w:rPr>
                <w:b/>
                <w:sz w:val="22"/>
                <w:szCs w:val="22"/>
              </w:rPr>
              <w:t>DE-dzp.272-274/25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35FA4" w:rsidRDefault="00435FA4" w:rsidP="00435FA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po dokonaniu czynności nowych/powtórzonych,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5FA4" w:rsidTr="00EB4426">
        <w:trPr>
          <w:cantSplit/>
        </w:trPr>
        <w:tc>
          <w:tcPr>
            <w:tcW w:w="10150" w:type="dxa"/>
          </w:tcPr>
          <w:p w:rsidR="00435FA4" w:rsidRPr="008D1ACD" w:rsidRDefault="00435FA4" w:rsidP="00EB4426">
            <w:pPr>
              <w:jc w:val="both"/>
              <w:rPr>
                <w:b/>
                <w:sz w:val="22"/>
                <w:szCs w:val="22"/>
              </w:rPr>
            </w:pPr>
            <w:r w:rsidRPr="008D1ACD">
              <w:rPr>
                <w:b/>
                <w:sz w:val="22"/>
                <w:szCs w:val="22"/>
              </w:rPr>
              <w:t>Top Podróże Sp. z o.o.</w:t>
            </w:r>
          </w:p>
          <w:p w:rsidR="00435FA4" w:rsidRPr="008D1ACD" w:rsidRDefault="00435FA4" w:rsidP="00EB4426">
            <w:pPr>
              <w:jc w:val="both"/>
              <w:rPr>
                <w:sz w:val="22"/>
                <w:szCs w:val="22"/>
              </w:rPr>
            </w:pPr>
            <w:r w:rsidRPr="008D1ACD">
              <w:rPr>
                <w:sz w:val="22"/>
                <w:szCs w:val="22"/>
              </w:rPr>
              <w:t xml:space="preserve">pl. Zwycięstwa 1 </w:t>
            </w:r>
          </w:p>
          <w:p w:rsidR="00435FA4" w:rsidRPr="008D1ACD" w:rsidRDefault="00435FA4" w:rsidP="00EB4426">
            <w:pPr>
              <w:jc w:val="both"/>
              <w:rPr>
                <w:sz w:val="22"/>
                <w:szCs w:val="22"/>
              </w:rPr>
            </w:pPr>
            <w:r w:rsidRPr="008D1ACD">
              <w:rPr>
                <w:sz w:val="22"/>
                <w:szCs w:val="22"/>
              </w:rPr>
              <w:t xml:space="preserve">70-233 Szczecin </w:t>
            </w:r>
          </w:p>
          <w:p w:rsidR="00435FA4" w:rsidRPr="00D26ED6" w:rsidRDefault="00435FA4" w:rsidP="00EB442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35FA4" w:rsidRPr="00D26ED6" w:rsidRDefault="00435FA4" w:rsidP="00EB4426">
            <w:pPr>
              <w:jc w:val="both"/>
              <w:rPr>
                <w:b/>
                <w:sz w:val="22"/>
                <w:szCs w:val="22"/>
              </w:rPr>
            </w:pPr>
            <w:r w:rsidRPr="00841614">
              <w:rPr>
                <w:sz w:val="22"/>
                <w:szCs w:val="22"/>
              </w:rPr>
              <w:t>Usługa organizacji wizyty studyjnej dla studentów i nauczycieli w ramach projektu KOMPAS AGH - Islandia 8-12.09.2025 r. - DE-dzp.272-274/25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1614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35.003,00</w:t>
            </w:r>
            <w:r w:rsidRPr="00841614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35FA4" w:rsidRDefault="00435FA4" w:rsidP="00EB442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35FA4" w:rsidRDefault="00435FA4" w:rsidP="00435FA4">
      <w:pPr>
        <w:jc w:val="both"/>
        <w:rPr>
          <w:color w:val="000000"/>
          <w:sz w:val="22"/>
          <w:szCs w:val="22"/>
        </w:rPr>
      </w:pPr>
    </w:p>
    <w:p w:rsidR="00435FA4" w:rsidRDefault="00435FA4" w:rsidP="00435FA4">
      <w:pPr>
        <w:jc w:val="both"/>
        <w:rPr>
          <w:b/>
          <w:color w:val="000000"/>
          <w:sz w:val="22"/>
          <w:szCs w:val="22"/>
          <w:u w:val="single"/>
        </w:rPr>
      </w:pPr>
      <w:r w:rsidRPr="008D1ACD">
        <w:rPr>
          <w:b/>
          <w:color w:val="000000"/>
          <w:sz w:val="22"/>
          <w:szCs w:val="22"/>
          <w:u w:val="single"/>
        </w:rPr>
        <w:t>Czynności nowe/powtórzone</w:t>
      </w:r>
    </w:p>
    <w:p w:rsidR="00435FA4" w:rsidRPr="004C01D5" w:rsidRDefault="00435FA4" w:rsidP="00435FA4">
      <w:pPr>
        <w:jc w:val="both"/>
        <w:rPr>
          <w:rFonts w:eastAsia="Calibri"/>
          <w:sz w:val="22"/>
          <w:szCs w:val="22"/>
          <w:lang w:eastAsia="en-US"/>
        </w:rPr>
      </w:pPr>
      <w:r w:rsidRPr="004C01D5">
        <w:rPr>
          <w:rFonts w:eastAsia="Calibri"/>
          <w:sz w:val="22"/>
          <w:szCs w:val="22"/>
          <w:lang w:eastAsia="en-US"/>
        </w:rPr>
        <w:t xml:space="preserve">Wykonawca </w:t>
      </w:r>
      <w:proofErr w:type="spellStart"/>
      <w:r w:rsidRPr="004C01D5">
        <w:rPr>
          <w:rFonts w:eastAsia="Calibri"/>
          <w:sz w:val="22"/>
          <w:szCs w:val="22"/>
          <w:lang w:eastAsia="en-US"/>
        </w:rPr>
        <w:t>Cristal</w:t>
      </w:r>
      <w:proofErr w:type="spellEnd"/>
      <w:r w:rsidRPr="004C01D5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4C01D5">
        <w:rPr>
          <w:rFonts w:eastAsia="Calibri"/>
          <w:sz w:val="22"/>
          <w:szCs w:val="22"/>
          <w:lang w:eastAsia="en-US"/>
        </w:rPr>
        <w:t>Travelnet</w:t>
      </w:r>
      <w:proofErr w:type="spellEnd"/>
      <w:r w:rsidRPr="004C01D5">
        <w:rPr>
          <w:rFonts w:eastAsia="Calibri"/>
          <w:sz w:val="22"/>
          <w:szCs w:val="22"/>
          <w:lang w:eastAsia="en-US"/>
        </w:rPr>
        <w:t xml:space="preserve"> Sp. z o.o., którego oferta została wybrana jako najkorzystniejsza, w dniu 05.08.2025 r. odstąpił od podpisania umowy. W dniu 08.08.2025 r., na podstawie art. 263 ust. 2 ustawy </w:t>
      </w:r>
      <w:proofErr w:type="spellStart"/>
      <w:r w:rsidRPr="004C01D5">
        <w:rPr>
          <w:rFonts w:eastAsia="Calibri"/>
          <w:sz w:val="22"/>
          <w:szCs w:val="22"/>
          <w:lang w:eastAsia="en-US"/>
        </w:rPr>
        <w:t>Pzp</w:t>
      </w:r>
      <w:proofErr w:type="spellEnd"/>
      <w:r w:rsidRPr="004C01D5">
        <w:rPr>
          <w:rFonts w:eastAsia="Calibri"/>
          <w:sz w:val="22"/>
          <w:szCs w:val="22"/>
          <w:lang w:eastAsia="en-US"/>
        </w:rPr>
        <w:t xml:space="preserve">., Zamawiający zwrócił się do Wykonawcy kolejnego w rankingu punktowym tj. </w:t>
      </w:r>
      <w:proofErr w:type="spellStart"/>
      <w:r w:rsidRPr="004C01D5">
        <w:rPr>
          <w:rFonts w:eastAsia="Calibri"/>
          <w:sz w:val="22"/>
          <w:szCs w:val="22"/>
          <w:lang w:eastAsia="en-US"/>
        </w:rPr>
        <w:t>Sun&amp;More</w:t>
      </w:r>
      <w:proofErr w:type="spellEnd"/>
      <w:r w:rsidRPr="004C01D5">
        <w:rPr>
          <w:rFonts w:eastAsia="Calibri"/>
          <w:sz w:val="22"/>
          <w:szCs w:val="22"/>
          <w:lang w:eastAsia="en-US"/>
        </w:rPr>
        <w:t xml:space="preserve"> Sp. z o.o. z wnioskiem o zawarcie umowy. W dniu 11.08.2025 r. Wykonawca </w:t>
      </w:r>
      <w:proofErr w:type="spellStart"/>
      <w:r w:rsidRPr="004C01D5">
        <w:rPr>
          <w:rFonts w:eastAsia="Calibri"/>
          <w:sz w:val="22"/>
          <w:szCs w:val="22"/>
          <w:lang w:eastAsia="en-US"/>
        </w:rPr>
        <w:t>Sun&amp;More</w:t>
      </w:r>
      <w:proofErr w:type="spellEnd"/>
      <w:r w:rsidRPr="004C01D5">
        <w:rPr>
          <w:rFonts w:eastAsia="Calibri"/>
          <w:sz w:val="22"/>
          <w:szCs w:val="22"/>
          <w:lang w:eastAsia="en-US"/>
        </w:rPr>
        <w:t xml:space="preserve"> Sp. z o.o. odmówił podpisania umowy, z uwagi na powyższe na podstawie art. 226 ust. 1 pkt 13 oferta Wykonawcy podlega odrzuceniu. W związku z powyższym, w dniu 11.08.2025 r., na podstawie art. 263 ust. 2 ustawy </w:t>
      </w:r>
      <w:proofErr w:type="spellStart"/>
      <w:r w:rsidRPr="004C01D5">
        <w:rPr>
          <w:rFonts w:eastAsia="Calibri"/>
          <w:sz w:val="22"/>
          <w:szCs w:val="22"/>
          <w:lang w:eastAsia="en-US"/>
        </w:rPr>
        <w:t>Pzp</w:t>
      </w:r>
      <w:proofErr w:type="spellEnd"/>
      <w:r w:rsidRPr="004C01D5">
        <w:rPr>
          <w:rFonts w:eastAsia="Calibri"/>
          <w:sz w:val="22"/>
          <w:szCs w:val="22"/>
          <w:lang w:eastAsia="en-US"/>
        </w:rPr>
        <w:t xml:space="preserve">., Zamawiający zwrócił się do </w:t>
      </w:r>
      <w:r w:rsidRPr="004C01D5">
        <w:rPr>
          <w:rFonts w:eastAsia="Calibri"/>
          <w:sz w:val="22"/>
          <w:szCs w:val="22"/>
          <w:lang w:eastAsia="en-US"/>
        </w:rPr>
        <w:lastRenderedPageBreak/>
        <w:t>Wykonawcy kolejnego w rankingu punktowym tj. Top Podróże Sp. z o.o. z wnioskiem o zawarcie umowy. W dniu 13.08.2025 r. Wykonawca Top Podróże Sp. z o.o. wyraził zgodę na podpisanie umowy w przedmiotowym postępowaniu.</w:t>
      </w:r>
    </w:p>
    <w:p w:rsidR="00435FA4" w:rsidRDefault="00435FA4" w:rsidP="00435FA4">
      <w:pPr>
        <w:jc w:val="both"/>
        <w:rPr>
          <w:rFonts w:eastAsia="Calibri"/>
          <w:sz w:val="22"/>
          <w:szCs w:val="22"/>
          <w:lang w:eastAsia="en-US"/>
        </w:rPr>
      </w:pPr>
      <w:r w:rsidRPr="004C01D5">
        <w:rPr>
          <w:rFonts w:eastAsia="Calibri"/>
          <w:sz w:val="22"/>
          <w:szCs w:val="22"/>
          <w:lang w:eastAsia="en-US"/>
        </w:rPr>
        <w:t>W związku z powyżej opisanymi okolicznościami, Zamawiający wezwał wykonawcę Top Podróże Sp. z o.o. do złożenia dokumentów wskazanych 10.2 SWZ, dokonał powtórnej oceny ofert, oraz nowego wyboru najkorzystniejszej oferty.</w:t>
      </w:r>
      <w:r w:rsidRPr="005033ED">
        <w:rPr>
          <w:rFonts w:eastAsia="Calibri"/>
          <w:sz w:val="22"/>
          <w:szCs w:val="22"/>
          <w:lang w:eastAsia="en-US"/>
        </w:rPr>
        <w:t>.</w:t>
      </w:r>
    </w:p>
    <w:p w:rsidR="00435FA4" w:rsidRDefault="00435FA4" w:rsidP="00435FA4">
      <w:pPr>
        <w:jc w:val="both"/>
        <w:rPr>
          <w:color w:val="000000"/>
          <w:sz w:val="22"/>
          <w:szCs w:val="22"/>
        </w:rPr>
      </w:pPr>
    </w:p>
    <w:p w:rsidR="00435FA4" w:rsidRPr="00756CDA" w:rsidRDefault="00435FA4" w:rsidP="00435FA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134"/>
        <w:gridCol w:w="1984"/>
        <w:gridCol w:w="1985"/>
      </w:tblGrid>
      <w:tr w:rsidR="00435FA4" w:rsidRPr="008567C7" w:rsidTr="00EB4426">
        <w:trPr>
          <w:trHeight w:val="510"/>
        </w:trPr>
        <w:tc>
          <w:tcPr>
            <w:tcW w:w="709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Czas przelotu KRK-KEF / KEF-KRK</w:t>
            </w:r>
          </w:p>
        </w:tc>
        <w:tc>
          <w:tcPr>
            <w:tcW w:w="1985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435FA4" w:rsidRPr="008567C7" w:rsidTr="00EB4426">
        <w:tc>
          <w:tcPr>
            <w:tcW w:w="709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:rsidR="00435FA4" w:rsidRPr="002B6761" w:rsidRDefault="00435FA4" w:rsidP="00EB442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>Cristal</w:t>
            </w:r>
            <w:proofErr w:type="spellEnd"/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>Travelnet</w:t>
            </w:r>
            <w:proofErr w:type="spellEnd"/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8D1ACD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*</w:t>
            </w:r>
          </w:p>
          <w:p w:rsidR="00435FA4" w:rsidRPr="008567C7" w:rsidRDefault="00435FA4" w:rsidP="00EB4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35FA4" w:rsidRPr="001B7815" w:rsidRDefault="00435FA4" w:rsidP="00EB4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19-300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Ełk</w:t>
            </w:r>
          </w:p>
        </w:tc>
        <w:tc>
          <w:tcPr>
            <w:tcW w:w="113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35FA4" w:rsidRPr="008567C7" w:rsidTr="00EB4426">
        <w:tc>
          <w:tcPr>
            <w:tcW w:w="709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435FA4" w:rsidRPr="002B6761" w:rsidRDefault="00435FA4" w:rsidP="00EB442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>Top Podróże Sp. z o.o.</w:t>
            </w:r>
          </w:p>
          <w:p w:rsidR="00435FA4" w:rsidRPr="008567C7" w:rsidRDefault="00435FA4" w:rsidP="00EB4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pl. Zwycięstwa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35FA4" w:rsidRPr="001B7815" w:rsidRDefault="00435FA4" w:rsidP="00EB4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70-233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46,54</w:t>
            </w:r>
          </w:p>
        </w:tc>
        <w:tc>
          <w:tcPr>
            <w:tcW w:w="198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86,54</w:t>
            </w:r>
          </w:p>
        </w:tc>
      </w:tr>
      <w:tr w:rsidR="00435FA4" w:rsidRPr="008567C7" w:rsidTr="00EB4426">
        <w:tc>
          <w:tcPr>
            <w:tcW w:w="709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435FA4" w:rsidRPr="002B6761" w:rsidRDefault="00435FA4" w:rsidP="00EB442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435FA4" w:rsidRPr="008567C7" w:rsidRDefault="00435FA4" w:rsidP="00EB4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35FA4" w:rsidRPr="001B7815" w:rsidRDefault="00435FA4" w:rsidP="00EB4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27,46</w:t>
            </w:r>
          </w:p>
        </w:tc>
        <w:tc>
          <w:tcPr>
            <w:tcW w:w="1984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67,46</w:t>
            </w:r>
          </w:p>
        </w:tc>
      </w:tr>
      <w:tr w:rsidR="00435FA4" w:rsidRPr="008567C7" w:rsidTr="00EB44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FA4" w:rsidRPr="002B6761" w:rsidRDefault="00435FA4" w:rsidP="00EB442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>Sun&amp;More</w:t>
            </w:r>
            <w:proofErr w:type="spellEnd"/>
            <w:r w:rsidRPr="00841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C01D5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**</w:t>
            </w:r>
          </w:p>
          <w:p w:rsidR="00435FA4" w:rsidRPr="004C01D5" w:rsidRDefault="00435FA4" w:rsidP="00EB442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01D5">
              <w:rPr>
                <w:rFonts w:ascii="Times New Roman" w:hAnsi="Times New Roman" w:cs="Times New Roman"/>
                <w:b/>
                <w:sz w:val="18"/>
                <w:szCs w:val="18"/>
              </w:rPr>
              <w:t>Madalińskiego 8 /215</w:t>
            </w:r>
          </w:p>
          <w:p w:rsidR="00435FA4" w:rsidRPr="004C01D5" w:rsidRDefault="00435FA4" w:rsidP="00EB442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01D5">
              <w:rPr>
                <w:rFonts w:ascii="Times New Roman" w:hAnsi="Times New Roman" w:cs="Times New Roman"/>
                <w:b/>
                <w:sz w:val="18"/>
                <w:szCs w:val="18"/>
              </w:rPr>
              <w:t>70-101 Szczecin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FA4" w:rsidRPr="008567C7" w:rsidRDefault="00435FA4" w:rsidP="00EB4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4161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</w:tbl>
    <w:p w:rsidR="00435FA4" w:rsidRDefault="00435FA4" w:rsidP="00435FA4">
      <w:pPr>
        <w:jc w:val="both"/>
        <w:rPr>
          <w:color w:val="000000"/>
          <w:sz w:val="22"/>
          <w:szCs w:val="22"/>
          <w:highlight w:val="yellow"/>
        </w:rPr>
      </w:pPr>
      <w:r w:rsidRPr="008D1ACD">
        <w:rPr>
          <w:color w:val="000000"/>
          <w:sz w:val="22"/>
          <w:szCs w:val="22"/>
          <w:highlight w:val="yellow"/>
        </w:rPr>
        <w:t>* Wykonawca odstąpił od podpisania umowy.</w:t>
      </w:r>
    </w:p>
    <w:p w:rsidR="00435FA4" w:rsidRDefault="00435FA4" w:rsidP="00435FA4">
      <w:pPr>
        <w:jc w:val="both"/>
        <w:rPr>
          <w:color w:val="000000"/>
          <w:sz w:val="22"/>
          <w:szCs w:val="22"/>
        </w:rPr>
      </w:pPr>
      <w:r w:rsidRPr="00984083">
        <w:rPr>
          <w:color w:val="000000"/>
          <w:sz w:val="22"/>
          <w:szCs w:val="22"/>
          <w:highlight w:val="yellow"/>
        </w:rPr>
        <w:t>** Oferta odrzucona.</w:t>
      </w:r>
    </w:p>
    <w:p w:rsidR="00435FA4" w:rsidRPr="00F33C66" w:rsidRDefault="00435FA4" w:rsidP="00435FA4">
      <w:pPr>
        <w:jc w:val="both"/>
        <w:rPr>
          <w:sz w:val="22"/>
          <w:szCs w:val="22"/>
        </w:rPr>
      </w:pPr>
    </w:p>
    <w:p w:rsidR="00435FA4" w:rsidRDefault="00435FA4" w:rsidP="00435FA4">
      <w:pPr>
        <w:jc w:val="both"/>
        <w:rPr>
          <w:bCs/>
        </w:rPr>
      </w:pPr>
    </w:p>
    <w:p w:rsidR="005A44BA" w:rsidRDefault="005A44BA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  <w:bookmarkStart w:id="1" w:name="_GoBack"/>
      <w:bookmarkEnd w:id="1"/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435FA4" w:rsidRDefault="00435FA4" w:rsidP="005A44BA">
      <w:pPr>
        <w:jc w:val="right"/>
        <w:rPr>
          <w:sz w:val="22"/>
          <w:szCs w:val="22"/>
        </w:rPr>
      </w:pPr>
    </w:p>
    <w:p w:rsidR="00FB7F50" w:rsidRPr="002245BE" w:rsidRDefault="00360117" w:rsidP="005A44BA">
      <w:pPr>
        <w:jc w:val="right"/>
        <w:rPr>
          <w:sz w:val="22"/>
          <w:szCs w:val="22"/>
        </w:rPr>
      </w:pPr>
      <w:r w:rsidRPr="00360117">
        <w:rPr>
          <w:sz w:val="22"/>
          <w:szCs w:val="22"/>
        </w:rPr>
        <w:lastRenderedPageBreak/>
        <w:t>Kraków</w:t>
      </w:r>
      <w:r w:rsidR="00FB7F50" w:rsidRPr="002245BE">
        <w:rPr>
          <w:sz w:val="22"/>
          <w:szCs w:val="22"/>
        </w:rPr>
        <w:t xml:space="preserve"> dnia: </w:t>
      </w:r>
      <w:r w:rsidRPr="00360117">
        <w:rPr>
          <w:sz w:val="22"/>
          <w:szCs w:val="22"/>
        </w:rPr>
        <w:t>2025-06-27</w:t>
      </w:r>
    </w:p>
    <w:p w:rsidR="00FB7F50" w:rsidRPr="002245BE" w:rsidRDefault="00FB7F50" w:rsidP="005A44BA">
      <w:pPr>
        <w:rPr>
          <w:sz w:val="22"/>
          <w:szCs w:val="22"/>
        </w:rPr>
      </w:pPr>
    </w:p>
    <w:p w:rsidR="00360117" w:rsidRPr="00360117" w:rsidRDefault="00360117" w:rsidP="005A44BA">
      <w:pPr>
        <w:rPr>
          <w:b/>
          <w:bCs/>
          <w:sz w:val="22"/>
          <w:szCs w:val="22"/>
        </w:rPr>
      </w:pPr>
      <w:r w:rsidRPr="00360117">
        <w:rPr>
          <w:b/>
          <w:bCs/>
          <w:sz w:val="22"/>
          <w:szCs w:val="22"/>
        </w:rPr>
        <w:t>Akademia Górniczo - Hutnicza</w:t>
      </w:r>
    </w:p>
    <w:p w:rsidR="00360117" w:rsidRPr="00360117" w:rsidRDefault="00360117" w:rsidP="005A44BA">
      <w:pPr>
        <w:rPr>
          <w:b/>
          <w:bCs/>
          <w:sz w:val="22"/>
          <w:szCs w:val="22"/>
        </w:rPr>
      </w:pPr>
      <w:r w:rsidRPr="00360117">
        <w:rPr>
          <w:b/>
          <w:bCs/>
          <w:sz w:val="22"/>
          <w:szCs w:val="22"/>
        </w:rPr>
        <w:t>im. Stanisława Staszica w Krakowie</w:t>
      </w:r>
    </w:p>
    <w:p w:rsidR="00FB7F50" w:rsidRPr="002245BE" w:rsidRDefault="00360117" w:rsidP="005A44BA">
      <w:pPr>
        <w:rPr>
          <w:b/>
          <w:bCs/>
          <w:sz w:val="22"/>
          <w:szCs w:val="22"/>
        </w:rPr>
      </w:pPr>
      <w:r w:rsidRPr="00360117">
        <w:rPr>
          <w:b/>
          <w:bCs/>
          <w:sz w:val="22"/>
          <w:szCs w:val="22"/>
        </w:rPr>
        <w:t>Dział Zamówień Publicznych</w:t>
      </w:r>
    </w:p>
    <w:p w:rsidR="00FB7F50" w:rsidRPr="002245BE" w:rsidRDefault="00360117" w:rsidP="005A44BA">
      <w:pPr>
        <w:rPr>
          <w:sz w:val="22"/>
          <w:szCs w:val="22"/>
        </w:rPr>
      </w:pPr>
      <w:r w:rsidRPr="0036011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60117">
        <w:rPr>
          <w:sz w:val="22"/>
          <w:szCs w:val="22"/>
        </w:rPr>
        <w:t>30</w:t>
      </w:r>
    </w:p>
    <w:p w:rsidR="00FB7F50" w:rsidRDefault="00360117" w:rsidP="005A44BA">
      <w:pPr>
        <w:rPr>
          <w:sz w:val="22"/>
          <w:szCs w:val="22"/>
        </w:rPr>
      </w:pPr>
      <w:r w:rsidRPr="0036011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60117">
        <w:rPr>
          <w:sz w:val="22"/>
          <w:szCs w:val="22"/>
        </w:rPr>
        <w:t>Kraków</w:t>
      </w:r>
    </w:p>
    <w:p w:rsidR="005A44BA" w:rsidRPr="002245BE" w:rsidRDefault="005A44BA" w:rsidP="005A44BA">
      <w:pPr>
        <w:rPr>
          <w:sz w:val="22"/>
          <w:szCs w:val="22"/>
        </w:rPr>
      </w:pPr>
    </w:p>
    <w:p w:rsidR="005A44BA" w:rsidRPr="00E103E6" w:rsidRDefault="005A44BA" w:rsidP="005A44B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A44BA" w:rsidRDefault="005A44BA" w:rsidP="005A44B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A44BA" w:rsidRDefault="005A44BA" w:rsidP="005A44BA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60117" w:rsidRPr="00607F9B" w:rsidTr="006F63B0">
        <w:trPr>
          <w:trHeight w:val="638"/>
        </w:trPr>
        <w:tc>
          <w:tcPr>
            <w:tcW w:w="959" w:type="dxa"/>
            <w:shd w:val="clear" w:color="auto" w:fill="auto"/>
          </w:tcPr>
          <w:p w:rsidR="00360117" w:rsidRPr="00607F9B" w:rsidRDefault="00360117" w:rsidP="005A44B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0117" w:rsidRPr="00607F9B" w:rsidRDefault="00360117" w:rsidP="005A44B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601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01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0117">
              <w:rPr>
                <w:b/>
                <w:bCs/>
                <w:sz w:val="22"/>
                <w:szCs w:val="22"/>
              </w:rPr>
              <w:t>Usługa organizacji wizyty studyjnej dla studentów i nauczycieli w ramach projektu KOMPAS AGH - Islandia 8-12.09.2025 r. - DE-dzp.272-274/25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0117">
              <w:rPr>
                <w:b/>
                <w:sz w:val="22"/>
                <w:szCs w:val="22"/>
              </w:rPr>
              <w:t>DE-dzp.272-274/25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5A44BA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60117" w:rsidTr="006F63B0">
        <w:trPr>
          <w:cantSplit/>
        </w:trPr>
        <w:tc>
          <w:tcPr>
            <w:tcW w:w="10150" w:type="dxa"/>
          </w:tcPr>
          <w:p w:rsidR="00360117" w:rsidRPr="00D26ED6" w:rsidRDefault="00360117" w:rsidP="005A44BA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60117">
              <w:rPr>
                <w:b/>
                <w:sz w:val="22"/>
                <w:szCs w:val="22"/>
              </w:rPr>
              <w:t>Cristal</w:t>
            </w:r>
            <w:proofErr w:type="spellEnd"/>
            <w:r w:rsidRPr="0036011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0117">
              <w:rPr>
                <w:b/>
                <w:sz w:val="22"/>
                <w:szCs w:val="22"/>
              </w:rPr>
              <w:t>Travelnet</w:t>
            </w:r>
            <w:proofErr w:type="spellEnd"/>
            <w:r w:rsidRPr="00360117">
              <w:rPr>
                <w:b/>
                <w:sz w:val="22"/>
                <w:szCs w:val="22"/>
              </w:rPr>
              <w:t xml:space="preserve"> Sp. z o.o.</w:t>
            </w:r>
          </w:p>
          <w:p w:rsidR="00360117" w:rsidRPr="009F0E5C" w:rsidRDefault="00360117" w:rsidP="005A44BA">
            <w:pPr>
              <w:jc w:val="both"/>
              <w:rPr>
                <w:bCs/>
                <w:sz w:val="22"/>
                <w:szCs w:val="22"/>
              </w:rPr>
            </w:pPr>
            <w:r w:rsidRPr="00360117">
              <w:rPr>
                <w:bCs/>
                <w:sz w:val="22"/>
                <w:szCs w:val="22"/>
              </w:rPr>
              <w:t>Wojska Polskiego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0117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60117" w:rsidRPr="009F0E5C" w:rsidRDefault="00360117" w:rsidP="005A44BA">
            <w:pPr>
              <w:jc w:val="both"/>
              <w:rPr>
                <w:bCs/>
                <w:sz w:val="22"/>
                <w:szCs w:val="22"/>
              </w:rPr>
            </w:pPr>
            <w:r w:rsidRPr="00360117">
              <w:rPr>
                <w:bCs/>
                <w:sz w:val="22"/>
                <w:szCs w:val="22"/>
              </w:rPr>
              <w:t>19-300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0117">
              <w:rPr>
                <w:bCs/>
                <w:sz w:val="22"/>
                <w:szCs w:val="22"/>
              </w:rPr>
              <w:t>Ełk</w:t>
            </w:r>
          </w:p>
          <w:p w:rsidR="00360117" w:rsidRDefault="00360117" w:rsidP="005A44BA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A44BA">
              <w:rPr>
                <w:sz w:val="22"/>
                <w:szCs w:val="22"/>
              </w:rPr>
              <w:t xml:space="preserve"> </w:t>
            </w:r>
            <w:r w:rsidRPr="00360117">
              <w:rPr>
                <w:sz w:val="22"/>
                <w:szCs w:val="22"/>
              </w:rPr>
              <w:t>Usługa organizacji wizyty studyjnej dla studentów i nauczycieli w ramach projektu KOMPAS AGH - Islandia 8-12.09.2025 r. - DE-dzp.272-274/25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60117" w:rsidRPr="00D26ED6" w:rsidRDefault="00360117" w:rsidP="005A44BA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60117">
              <w:rPr>
                <w:b/>
                <w:sz w:val="22"/>
                <w:szCs w:val="22"/>
              </w:rPr>
              <w:t>104 720.00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60117" w:rsidRDefault="00360117" w:rsidP="005A44BA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5A44B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134"/>
        <w:gridCol w:w="1843"/>
        <w:gridCol w:w="1843"/>
      </w:tblGrid>
      <w:tr w:rsidR="005A44BA" w:rsidRPr="008567C7" w:rsidTr="005A44BA">
        <w:trPr>
          <w:trHeight w:val="510"/>
        </w:trPr>
        <w:tc>
          <w:tcPr>
            <w:tcW w:w="709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Czas przelotu KRK-KEF / KEF-KRK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A44BA" w:rsidRPr="008567C7" w:rsidTr="005A44BA">
        <w:tc>
          <w:tcPr>
            <w:tcW w:w="709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5A44BA" w:rsidRPr="002B6761" w:rsidRDefault="005A44BA" w:rsidP="005A44B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>Cristal</w:t>
            </w:r>
            <w:proofErr w:type="spellEnd"/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>Travelnet</w:t>
            </w:r>
            <w:proofErr w:type="spellEnd"/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A44BA" w:rsidRPr="008567C7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44BA" w:rsidRPr="001B7815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19-300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Ełk</w:t>
            </w:r>
          </w:p>
        </w:tc>
        <w:tc>
          <w:tcPr>
            <w:tcW w:w="1134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A44BA" w:rsidRPr="008567C7" w:rsidTr="005A44BA">
        <w:tc>
          <w:tcPr>
            <w:tcW w:w="709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5A44BA" w:rsidRPr="002B6761" w:rsidRDefault="005A44BA" w:rsidP="005A44B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>Sun&amp;More</w:t>
            </w:r>
            <w:proofErr w:type="spellEnd"/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A44BA" w:rsidRPr="008567C7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5A44BA" w:rsidRPr="001B7815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70-101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58,67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98,67</w:t>
            </w:r>
          </w:p>
        </w:tc>
      </w:tr>
      <w:tr w:rsidR="005A44BA" w:rsidRPr="008567C7" w:rsidTr="005A44BA">
        <w:tc>
          <w:tcPr>
            <w:tcW w:w="709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5A44BA" w:rsidRPr="002B6761" w:rsidRDefault="005A44BA" w:rsidP="005A44B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>Top Podróże Sp. z o.o.</w:t>
            </w:r>
          </w:p>
          <w:p w:rsidR="005A44BA" w:rsidRPr="008567C7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pl. Zwycięstwa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44BA" w:rsidRPr="001B7815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70-233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46,54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86,54</w:t>
            </w:r>
          </w:p>
        </w:tc>
      </w:tr>
      <w:tr w:rsidR="005A44BA" w:rsidRPr="008567C7" w:rsidTr="005A44BA">
        <w:tc>
          <w:tcPr>
            <w:tcW w:w="709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5A44BA" w:rsidRPr="002B6761" w:rsidRDefault="005A44BA" w:rsidP="005A44B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5A44BA" w:rsidRPr="008567C7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44BA" w:rsidRPr="001B7815" w:rsidRDefault="005A44BA" w:rsidP="005A4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11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27,46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5A44BA" w:rsidRPr="008567C7" w:rsidRDefault="005A44BA" w:rsidP="005A4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117">
              <w:rPr>
                <w:rFonts w:ascii="Times New Roman" w:hAnsi="Times New Roman" w:cs="Times New Roman"/>
                <w:sz w:val="18"/>
                <w:szCs w:val="18"/>
              </w:rPr>
              <w:t xml:space="preserve">  67,46</w:t>
            </w:r>
          </w:p>
        </w:tc>
      </w:tr>
    </w:tbl>
    <w:p w:rsidR="00E85D70" w:rsidRDefault="00E85D70" w:rsidP="005A44BA">
      <w:pPr>
        <w:ind w:firstLine="709"/>
        <w:jc w:val="both"/>
        <w:rPr>
          <w:color w:val="000000"/>
        </w:rPr>
      </w:pPr>
    </w:p>
    <w:p w:rsidR="00F960D7" w:rsidRPr="00F33C66" w:rsidRDefault="00F960D7" w:rsidP="005A44BA">
      <w:pPr>
        <w:jc w:val="both"/>
        <w:rPr>
          <w:sz w:val="22"/>
          <w:szCs w:val="22"/>
        </w:rPr>
      </w:pPr>
    </w:p>
    <w:bookmarkEnd w:id="0"/>
    <w:p w:rsidR="00F960D7" w:rsidRDefault="00F960D7" w:rsidP="005A44BA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B3E" w:rsidRDefault="00E52B3E">
      <w:r>
        <w:separator/>
      </w:r>
    </w:p>
  </w:endnote>
  <w:endnote w:type="continuationSeparator" w:id="0">
    <w:p w:rsidR="00E52B3E" w:rsidRDefault="00E5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B3E" w:rsidRDefault="00E52B3E">
      <w:r>
        <w:separator/>
      </w:r>
    </w:p>
  </w:footnote>
  <w:footnote w:type="continuationSeparator" w:id="0">
    <w:p w:rsidR="00E52B3E" w:rsidRDefault="00E52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35F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B3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0117"/>
    <w:rsid w:val="003A0AFC"/>
    <w:rsid w:val="003D611C"/>
    <w:rsid w:val="003E6BED"/>
    <w:rsid w:val="00431C0B"/>
    <w:rsid w:val="00435FA4"/>
    <w:rsid w:val="00437CAD"/>
    <w:rsid w:val="004657DA"/>
    <w:rsid w:val="004B2665"/>
    <w:rsid w:val="004C3459"/>
    <w:rsid w:val="004E324A"/>
    <w:rsid w:val="004E7234"/>
    <w:rsid w:val="0054734E"/>
    <w:rsid w:val="00596FD7"/>
    <w:rsid w:val="005A44BA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2B3E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485A58"/>
  <w15:chartTrackingRefBased/>
  <w15:docId w15:val="{1BF4F0DA-9F9E-4020-85C9-D10D584E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35FA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682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2025-06-27T09:58:00Z</cp:lastPrinted>
  <dcterms:created xsi:type="dcterms:W3CDTF">2025-08-20T06:31:00Z</dcterms:created>
  <dcterms:modified xsi:type="dcterms:W3CDTF">2025-08-20T06:31:00Z</dcterms:modified>
</cp:coreProperties>
</file>