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02FC40" w14:textId="77777777" w:rsidR="00986737" w:rsidRPr="009432A1" w:rsidRDefault="00471EBE" w:rsidP="00986737">
      <w:pPr>
        <w:spacing w:after="600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471EBE">
        <w:rPr>
          <w:rFonts w:ascii="Arial" w:hAnsi="Arial" w:cs="Arial"/>
          <w:sz w:val="24"/>
          <w:szCs w:val="24"/>
        </w:rPr>
        <w:t>Kraków</w:t>
      </w:r>
      <w:r w:rsidR="00986737" w:rsidRPr="009432A1">
        <w:rPr>
          <w:rFonts w:ascii="Arial" w:hAnsi="Arial" w:cs="Arial"/>
          <w:sz w:val="24"/>
          <w:szCs w:val="24"/>
        </w:rPr>
        <w:t xml:space="preserve"> dnia: </w:t>
      </w:r>
      <w:r w:rsidRPr="00471EBE">
        <w:rPr>
          <w:rFonts w:ascii="Arial" w:hAnsi="Arial" w:cs="Arial"/>
          <w:sz w:val="24"/>
          <w:szCs w:val="24"/>
        </w:rPr>
        <w:t>2025-08-19</w:t>
      </w:r>
    </w:p>
    <w:p w14:paraId="61941DFB" w14:textId="77777777" w:rsidR="00986737" w:rsidRPr="009432A1" w:rsidRDefault="00471EBE" w:rsidP="0098673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471EBE">
        <w:rPr>
          <w:rFonts w:ascii="Arial" w:hAnsi="Arial" w:cs="Arial"/>
          <w:b/>
          <w:bCs/>
          <w:sz w:val="24"/>
          <w:szCs w:val="24"/>
        </w:rPr>
        <w:t>Szpital Specjalistyczny im. Stefana Żeromskiego SP ZOZ w Krakowie</w:t>
      </w:r>
    </w:p>
    <w:p w14:paraId="0A4F1442" w14:textId="77777777" w:rsidR="00986737" w:rsidRPr="009432A1" w:rsidRDefault="00471EBE" w:rsidP="00986737">
      <w:pPr>
        <w:spacing w:line="360" w:lineRule="auto"/>
        <w:rPr>
          <w:rFonts w:ascii="Arial" w:hAnsi="Arial" w:cs="Arial"/>
          <w:sz w:val="24"/>
          <w:szCs w:val="24"/>
        </w:rPr>
      </w:pPr>
      <w:r w:rsidRPr="00471EBE">
        <w:rPr>
          <w:rFonts w:ascii="Arial" w:hAnsi="Arial" w:cs="Arial"/>
          <w:sz w:val="24"/>
          <w:szCs w:val="24"/>
        </w:rPr>
        <w:t>os. Na Skarpie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471EBE">
        <w:rPr>
          <w:rFonts w:ascii="Arial" w:hAnsi="Arial" w:cs="Arial"/>
          <w:sz w:val="24"/>
          <w:szCs w:val="24"/>
        </w:rPr>
        <w:t>66</w:t>
      </w:r>
    </w:p>
    <w:p w14:paraId="16C8D4F0" w14:textId="77777777" w:rsidR="00986737" w:rsidRPr="009432A1" w:rsidRDefault="00471EBE" w:rsidP="00986737">
      <w:pPr>
        <w:rPr>
          <w:rFonts w:ascii="Arial" w:hAnsi="Arial" w:cs="Arial"/>
          <w:sz w:val="24"/>
          <w:szCs w:val="24"/>
        </w:rPr>
      </w:pPr>
      <w:r w:rsidRPr="00471EBE">
        <w:rPr>
          <w:rFonts w:ascii="Arial" w:hAnsi="Arial" w:cs="Arial"/>
          <w:sz w:val="24"/>
          <w:szCs w:val="24"/>
        </w:rPr>
        <w:t>31-913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471EBE">
        <w:rPr>
          <w:rFonts w:ascii="Arial" w:hAnsi="Arial" w:cs="Arial"/>
          <w:sz w:val="24"/>
          <w:szCs w:val="24"/>
        </w:rPr>
        <w:t>Kraków</w:t>
      </w:r>
    </w:p>
    <w:p w14:paraId="319DAE11" w14:textId="77777777" w:rsidR="00986737" w:rsidRPr="009432A1" w:rsidRDefault="00986737" w:rsidP="00986737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092B8278" w14:textId="4FA13401" w:rsidR="00986737" w:rsidRDefault="00986737" w:rsidP="00986737">
      <w:pPr>
        <w:spacing w:after="600"/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p w14:paraId="7654E480" w14:textId="08A83230" w:rsidR="00DC3B8D" w:rsidRPr="009432A1" w:rsidRDefault="00DC3B8D" w:rsidP="00986737">
      <w:pPr>
        <w:spacing w:after="600"/>
        <w:jc w:val="both"/>
        <w:rPr>
          <w:bCs/>
          <w:sz w:val="18"/>
          <w:szCs w:val="18"/>
        </w:rPr>
      </w:pPr>
      <w:r>
        <w:rPr>
          <w:bCs/>
          <w:sz w:val="18"/>
          <w:szCs w:val="18"/>
        </w:rPr>
        <w:t>Znak: SZP-271-36/25. 750.EJK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86737" w:rsidRPr="009432A1" w14:paraId="5271F34C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538E339" w14:textId="77777777" w:rsidR="00986737" w:rsidRPr="00CF7835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788F9288" w14:textId="77777777" w:rsidR="00986737" w:rsidRPr="00382A4A" w:rsidRDefault="00986737" w:rsidP="00986737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36F56923" w14:textId="77777777" w:rsidR="00986737" w:rsidRPr="004E4B64" w:rsidRDefault="00986737" w:rsidP="00986737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4E4B64" w14:paraId="1654B2E4" w14:textId="77777777" w:rsidTr="005A632E">
        <w:tc>
          <w:tcPr>
            <w:tcW w:w="2269" w:type="dxa"/>
            <w:shd w:val="clear" w:color="auto" w:fill="auto"/>
          </w:tcPr>
          <w:p w14:paraId="7FCF35C2" w14:textId="77777777" w:rsidR="00986737" w:rsidRPr="004E4B64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B4E4FB5" w14:textId="77777777" w:rsidR="00986737" w:rsidRPr="004E4B64" w:rsidRDefault="00471EBE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471EBE">
              <w:rPr>
                <w:rFonts w:ascii="Arial" w:hAnsi="Arial" w:cs="Arial"/>
                <w:bCs/>
                <w:sz w:val="24"/>
                <w:szCs w:val="24"/>
              </w:rPr>
              <w:t xml:space="preserve">Remont 3 </w:t>
            </w:r>
            <w:proofErr w:type="spellStart"/>
            <w:r w:rsidRPr="00471EBE">
              <w:rPr>
                <w:rFonts w:ascii="Arial" w:hAnsi="Arial" w:cs="Arial"/>
                <w:bCs/>
                <w:sz w:val="24"/>
                <w:szCs w:val="24"/>
              </w:rPr>
              <w:t>sal</w:t>
            </w:r>
            <w:proofErr w:type="spellEnd"/>
            <w:r w:rsidRPr="00471EBE">
              <w:rPr>
                <w:rFonts w:ascii="Arial" w:hAnsi="Arial" w:cs="Arial"/>
                <w:bCs/>
                <w:sz w:val="24"/>
                <w:szCs w:val="24"/>
              </w:rPr>
              <w:t xml:space="preserve"> wraz z łazienkami na Oddziale Ginekologiczno- Położniczym i Ginekologii Onkologicznej Szpitala.</w:t>
            </w:r>
            <w:r w:rsidR="00986737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471EBE" w:rsidRPr="004E4B64" w14:paraId="62FDAB99" w14:textId="77777777" w:rsidTr="0087439D">
        <w:tc>
          <w:tcPr>
            <w:tcW w:w="2269" w:type="dxa"/>
            <w:shd w:val="clear" w:color="auto" w:fill="auto"/>
          </w:tcPr>
          <w:p w14:paraId="4A5F8A07" w14:textId="77777777" w:rsidR="00471EBE" w:rsidRPr="004E4B64" w:rsidRDefault="00471EBE" w:rsidP="0087439D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E3F0708" w14:textId="77777777" w:rsidR="00471EBE" w:rsidRPr="004E4B64" w:rsidRDefault="00471EBE" w:rsidP="0087439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471EBE">
              <w:rPr>
                <w:rFonts w:ascii="Arial" w:hAnsi="Arial" w:cs="Arial"/>
                <w:bCs/>
                <w:sz w:val="24"/>
                <w:szCs w:val="24"/>
              </w:rPr>
              <w:t>SZP-271-36/25</w:t>
            </w:r>
          </w:p>
        </w:tc>
      </w:tr>
    </w:tbl>
    <w:p w14:paraId="38AD09CA" w14:textId="77777777" w:rsidR="00A80738" w:rsidRPr="00986737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" w:hAnsi="Arial" w:cs="Arial"/>
          <w:bCs/>
          <w:spacing w:val="20"/>
          <w:sz w:val="24"/>
          <w:szCs w:val="24"/>
        </w:rPr>
      </w:pPr>
    </w:p>
    <w:p w14:paraId="615D51DD" w14:textId="77777777" w:rsidR="00D665F5" w:rsidRPr="00BB547B" w:rsidRDefault="00D665F5" w:rsidP="00986737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471EBE" w:rsidRPr="00471EBE">
        <w:rPr>
          <w:rFonts w:ascii="Arial" w:hAnsi="Arial" w:cs="Arial"/>
          <w:sz w:val="24"/>
          <w:szCs w:val="24"/>
        </w:rPr>
        <w:t>(</w:t>
      </w:r>
      <w:proofErr w:type="spellStart"/>
      <w:r w:rsidR="00471EBE" w:rsidRPr="00471EBE">
        <w:rPr>
          <w:rFonts w:ascii="Arial" w:hAnsi="Arial" w:cs="Arial"/>
          <w:sz w:val="24"/>
          <w:szCs w:val="24"/>
        </w:rPr>
        <w:t>t.j</w:t>
      </w:r>
      <w:proofErr w:type="spellEnd"/>
      <w:r w:rsidR="00471EBE" w:rsidRPr="00471EBE">
        <w:rPr>
          <w:rFonts w:ascii="Arial" w:hAnsi="Arial" w:cs="Arial"/>
          <w:sz w:val="24"/>
          <w:szCs w:val="24"/>
        </w:rPr>
        <w:t>. Dz. U. z 2024 poz. 1320)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BB547B">
        <w:rPr>
          <w:rFonts w:ascii="Arial" w:hAnsi="Arial" w:cs="Arial"/>
          <w:sz w:val="24"/>
          <w:szCs w:val="24"/>
        </w:rPr>
        <w:t>informacj</w:t>
      </w:r>
      <w:r w:rsidR="00577BC6" w:rsidRPr="00BB547B">
        <w:rPr>
          <w:rFonts w:ascii="Arial" w:hAnsi="Arial" w:cs="Arial"/>
          <w:sz w:val="24"/>
          <w:szCs w:val="24"/>
        </w:rPr>
        <w:t>ę</w:t>
      </w:r>
      <w:r w:rsidR="00035488" w:rsidRPr="00BB547B">
        <w:rPr>
          <w:rFonts w:ascii="Arial" w:hAnsi="Arial" w:cs="Arial"/>
          <w:sz w:val="24"/>
          <w:szCs w:val="24"/>
        </w:rPr>
        <w:t xml:space="preserve"> z otwarcia ofert</w:t>
      </w:r>
      <w:r w:rsidR="00577BC6" w:rsidRPr="00BB547B">
        <w:rPr>
          <w:rFonts w:ascii="Arial" w:hAnsi="Arial" w:cs="Arial"/>
          <w:sz w:val="24"/>
          <w:szCs w:val="24"/>
        </w:rPr>
        <w:t>.</w:t>
      </w:r>
    </w:p>
    <w:p w14:paraId="541A7010" w14:textId="77777777" w:rsidR="00A80738" w:rsidRPr="00BB547B" w:rsidRDefault="00D665F5" w:rsidP="00986737">
      <w:pPr>
        <w:spacing w:before="120" w:after="6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 w:rsidR="00471EBE" w:rsidRPr="00471EBE">
        <w:rPr>
          <w:rFonts w:ascii="Arial" w:hAnsi="Arial" w:cs="Arial"/>
          <w:sz w:val="24"/>
          <w:szCs w:val="24"/>
        </w:rPr>
        <w:t>19/08/2025</w:t>
      </w:r>
      <w:r w:rsidR="00FF4AB1" w:rsidRPr="00BB547B">
        <w:rPr>
          <w:rFonts w:ascii="Arial" w:hAnsi="Arial" w:cs="Arial"/>
          <w:sz w:val="24"/>
          <w:szCs w:val="24"/>
        </w:rPr>
        <w:t xml:space="preserve"> o godz. </w:t>
      </w:r>
      <w:r w:rsidR="00471EBE" w:rsidRPr="00471EBE">
        <w:rPr>
          <w:rFonts w:ascii="Arial" w:hAnsi="Arial" w:cs="Arial"/>
          <w:sz w:val="24"/>
          <w:szCs w:val="24"/>
        </w:rPr>
        <w:t>09:30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BB547B" w14:paraId="42213BF8" w14:textId="77777777" w:rsidTr="005A632E">
        <w:tc>
          <w:tcPr>
            <w:tcW w:w="1276" w:type="dxa"/>
            <w:shd w:val="clear" w:color="auto" w:fill="F2F2F2"/>
            <w:vAlign w:val="center"/>
          </w:tcPr>
          <w:p w14:paraId="1549FB6B" w14:textId="77777777" w:rsidR="006B27ED" w:rsidRPr="00986737" w:rsidRDefault="00986737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Oferta n</w:t>
            </w:r>
            <w:r w:rsidR="006B27ED" w:rsidRPr="00986737">
              <w:rPr>
                <w:rFonts w:ascii="Arial" w:hAnsi="Arial" w:cs="Arial"/>
                <w:sz w:val="24"/>
                <w:szCs w:val="24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523EF709" w14:textId="77777777" w:rsidR="006B27ED" w:rsidRPr="00986737" w:rsidRDefault="00986737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14:paraId="5497F2D4" w14:textId="77777777" w:rsidR="006B27ED" w:rsidRPr="00986737" w:rsidRDefault="006B27ED" w:rsidP="00BB547B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644B91B2" w14:textId="77777777" w:rsidR="006B27ED" w:rsidRPr="00986737" w:rsidRDefault="006B27ED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471EBE" w:rsidRPr="00BB547B" w14:paraId="10F98A4D" w14:textId="77777777" w:rsidTr="0087439D">
        <w:tc>
          <w:tcPr>
            <w:tcW w:w="1276" w:type="dxa"/>
            <w:shd w:val="clear" w:color="auto" w:fill="auto"/>
            <w:vAlign w:val="center"/>
          </w:tcPr>
          <w:p w14:paraId="10067EED" w14:textId="77777777" w:rsidR="00471EBE" w:rsidRPr="00986737" w:rsidRDefault="00471EBE" w:rsidP="0087439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71EBE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43FF7CD" w14:textId="77777777" w:rsidR="00471EBE" w:rsidRPr="00986737" w:rsidRDefault="00471EBE" w:rsidP="0087439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71EBE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14:paraId="05126C09" w14:textId="77777777" w:rsidR="00471EBE" w:rsidRPr="00986737" w:rsidRDefault="00471EBE" w:rsidP="0087439D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471EBE">
              <w:rPr>
                <w:rFonts w:ascii="Arial" w:hAnsi="Arial" w:cs="Arial"/>
                <w:sz w:val="24"/>
                <w:szCs w:val="24"/>
              </w:rPr>
              <w:t xml:space="preserve">Bram-Bud </w:t>
            </w:r>
            <w:proofErr w:type="spellStart"/>
            <w:r w:rsidRPr="00471EBE">
              <w:rPr>
                <w:rFonts w:ascii="Arial" w:hAnsi="Arial" w:cs="Arial"/>
                <w:sz w:val="24"/>
                <w:szCs w:val="24"/>
              </w:rPr>
              <w:t>H.Szostek</w:t>
            </w:r>
            <w:proofErr w:type="spellEnd"/>
            <w:r w:rsidRPr="00471EBE">
              <w:rPr>
                <w:rFonts w:ascii="Arial" w:hAnsi="Arial" w:cs="Arial"/>
                <w:sz w:val="24"/>
                <w:szCs w:val="24"/>
              </w:rPr>
              <w:t xml:space="preserve">, </w:t>
            </w:r>
            <w:proofErr w:type="spellStart"/>
            <w:r w:rsidRPr="00471EBE">
              <w:rPr>
                <w:rFonts w:ascii="Arial" w:hAnsi="Arial" w:cs="Arial"/>
                <w:sz w:val="24"/>
                <w:szCs w:val="24"/>
              </w:rPr>
              <w:t>R.Calik</w:t>
            </w:r>
            <w:proofErr w:type="spellEnd"/>
            <w:r w:rsidRPr="00471EBE">
              <w:rPr>
                <w:rFonts w:ascii="Arial" w:hAnsi="Arial" w:cs="Arial"/>
                <w:sz w:val="24"/>
                <w:szCs w:val="24"/>
              </w:rPr>
              <w:t xml:space="preserve">, </w:t>
            </w:r>
            <w:proofErr w:type="spellStart"/>
            <w:r w:rsidRPr="00471EBE">
              <w:rPr>
                <w:rFonts w:ascii="Arial" w:hAnsi="Arial" w:cs="Arial"/>
                <w:sz w:val="24"/>
                <w:szCs w:val="24"/>
              </w:rPr>
              <w:t>K.Kulig</w:t>
            </w:r>
            <w:proofErr w:type="spellEnd"/>
            <w:r w:rsidRPr="00471EBE">
              <w:rPr>
                <w:rFonts w:ascii="Arial" w:hAnsi="Arial" w:cs="Arial"/>
                <w:sz w:val="24"/>
                <w:szCs w:val="24"/>
              </w:rPr>
              <w:t xml:space="preserve"> Spółka Jawna</w:t>
            </w:r>
          </w:p>
          <w:p w14:paraId="2EC752B6" w14:textId="77777777" w:rsidR="00471EBE" w:rsidRPr="00986737" w:rsidRDefault="00471EBE" w:rsidP="0087439D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471EBE">
              <w:rPr>
                <w:rFonts w:ascii="Arial" w:hAnsi="Arial" w:cs="Arial"/>
                <w:sz w:val="24"/>
                <w:szCs w:val="24"/>
              </w:rPr>
              <w:t>Jagielnia</w:t>
            </w:r>
            <w:proofErr w:type="spellEnd"/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71EBE">
              <w:rPr>
                <w:rFonts w:ascii="Arial" w:hAnsi="Arial" w:cs="Arial"/>
                <w:sz w:val="24"/>
                <w:szCs w:val="24"/>
              </w:rPr>
              <w:t>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FBCE7DC" w14:textId="77777777" w:rsidR="00471EBE" w:rsidRPr="00986737" w:rsidRDefault="00471EBE" w:rsidP="0087439D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71EBE">
              <w:rPr>
                <w:rFonts w:ascii="Arial" w:hAnsi="Arial" w:cs="Arial"/>
                <w:sz w:val="24"/>
                <w:szCs w:val="24"/>
              </w:rPr>
              <w:t>32-050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71EBE">
              <w:rPr>
                <w:rFonts w:ascii="Arial" w:hAnsi="Arial" w:cs="Arial"/>
                <w:sz w:val="24"/>
                <w:szCs w:val="24"/>
              </w:rPr>
              <w:t>Skawina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D17B14B" w14:textId="77777777" w:rsidR="00471EBE" w:rsidRPr="00986737" w:rsidRDefault="00471EBE" w:rsidP="0087439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71EBE">
              <w:rPr>
                <w:rFonts w:ascii="Arial" w:hAnsi="Arial" w:cs="Arial"/>
                <w:sz w:val="24"/>
                <w:szCs w:val="24"/>
              </w:rPr>
              <w:t>196 800.00 zł</w:t>
            </w:r>
          </w:p>
        </w:tc>
      </w:tr>
      <w:tr w:rsidR="00471EBE" w:rsidRPr="00BB547B" w14:paraId="49976C26" w14:textId="77777777" w:rsidTr="0087439D">
        <w:tc>
          <w:tcPr>
            <w:tcW w:w="1276" w:type="dxa"/>
            <w:shd w:val="clear" w:color="auto" w:fill="auto"/>
            <w:vAlign w:val="center"/>
          </w:tcPr>
          <w:p w14:paraId="503B6FC8" w14:textId="77777777" w:rsidR="00471EBE" w:rsidRPr="00986737" w:rsidRDefault="00471EBE" w:rsidP="0087439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71EBE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33C3442" w14:textId="77777777" w:rsidR="00471EBE" w:rsidRPr="00986737" w:rsidRDefault="00471EBE" w:rsidP="0087439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71EBE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14:paraId="07AD9156" w14:textId="77777777" w:rsidR="00471EBE" w:rsidRPr="00986737" w:rsidRDefault="00471EBE" w:rsidP="0087439D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471EBE">
              <w:rPr>
                <w:rFonts w:ascii="Arial" w:hAnsi="Arial" w:cs="Arial"/>
                <w:sz w:val="24"/>
                <w:szCs w:val="24"/>
              </w:rPr>
              <w:t xml:space="preserve">Bram-Bud </w:t>
            </w:r>
            <w:proofErr w:type="spellStart"/>
            <w:r w:rsidRPr="00471EBE">
              <w:rPr>
                <w:rFonts w:ascii="Arial" w:hAnsi="Arial" w:cs="Arial"/>
                <w:sz w:val="24"/>
                <w:szCs w:val="24"/>
              </w:rPr>
              <w:t>H.Szostek</w:t>
            </w:r>
            <w:proofErr w:type="spellEnd"/>
            <w:r w:rsidRPr="00471EBE">
              <w:rPr>
                <w:rFonts w:ascii="Arial" w:hAnsi="Arial" w:cs="Arial"/>
                <w:sz w:val="24"/>
                <w:szCs w:val="24"/>
              </w:rPr>
              <w:t xml:space="preserve">, </w:t>
            </w:r>
            <w:proofErr w:type="spellStart"/>
            <w:r w:rsidRPr="00471EBE">
              <w:rPr>
                <w:rFonts w:ascii="Arial" w:hAnsi="Arial" w:cs="Arial"/>
                <w:sz w:val="24"/>
                <w:szCs w:val="24"/>
              </w:rPr>
              <w:t>R.Calik</w:t>
            </w:r>
            <w:proofErr w:type="spellEnd"/>
            <w:r w:rsidRPr="00471EBE">
              <w:rPr>
                <w:rFonts w:ascii="Arial" w:hAnsi="Arial" w:cs="Arial"/>
                <w:sz w:val="24"/>
                <w:szCs w:val="24"/>
              </w:rPr>
              <w:t xml:space="preserve">, </w:t>
            </w:r>
            <w:proofErr w:type="spellStart"/>
            <w:r w:rsidRPr="00471EBE">
              <w:rPr>
                <w:rFonts w:ascii="Arial" w:hAnsi="Arial" w:cs="Arial"/>
                <w:sz w:val="24"/>
                <w:szCs w:val="24"/>
              </w:rPr>
              <w:t>K.Kulig</w:t>
            </w:r>
            <w:proofErr w:type="spellEnd"/>
            <w:r w:rsidRPr="00471EBE">
              <w:rPr>
                <w:rFonts w:ascii="Arial" w:hAnsi="Arial" w:cs="Arial"/>
                <w:sz w:val="24"/>
                <w:szCs w:val="24"/>
              </w:rPr>
              <w:t xml:space="preserve"> Spółka Jawna</w:t>
            </w:r>
          </w:p>
          <w:p w14:paraId="28AD3D0D" w14:textId="77777777" w:rsidR="00471EBE" w:rsidRPr="00986737" w:rsidRDefault="00471EBE" w:rsidP="0087439D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471EBE">
              <w:rPr>
                <w:rFonts w:ascii="Arial" w:hAnsi="Arial" w:cs="Arial"/>
                <w:sz w:val="24"/>
                <w:szCs w:val="24"/>
              </w:rPr>
              <w:t>Jagielnia</w:t>
            </w:r>
            <w:proofErr w:type="spellEnd"/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71EBE">
              <w:rPr>
                <w:rFonts w:ascii="Arial" w:hAnsi="Arial" w:cs="Arial"/>
                <w:sz w:val="24"/>
                <w:szCs w:val="24"/>
              </w:rPr>
              <w:t>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90BE707" w14:textId="77777777" w:rsidR="00471EBE" w:rsidRPr="00986737" w:rsidRDefault="00471EBE" w:rsidP="0087439D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71EBE">
              <w:rPr>
                <w:rFonts w:ascii="Arial" w:hAnsi="Arial" w:cs="Arial"/>
                <w:sz w:val="24"/>
                <w:szCs w:val="24"/>
              </w:rPr>
              <w:t>32-050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71EBE">
              <w:rPr>
                <w:rFonts w:ascii="Arial" w:hAnsi="Arial" w:cs="Arial"/>
                <w:sz w:val="24"/>
                <w:szCs w:val="24"/>
              </w:rPr>
              <w:t>Skawina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8AAC012" w14:textId="77777777" w:rsidR="00471EBE" w:rsidRPr="00986737" w:rsidRDefault="00471EBE" w:rsidP="0087439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71EBE">
              <w:rPr>
                <w:rFonts w:ascii="Arial" w:hAnsi="Arial" w:cs="Arial"/>
                <w:sz w:val="24"/>
                <w:szCs w:val="24"/>
              </w:rPr>
              <w:t>69 372.00 zł</w:t>
            </w:r>
          </w:p>
        </w:tc>
      </w:tr>
      <w:tr w:rsidR="00471EBE" w:rsidRPr="00BB547B" w14:paraId="1A7687EA" w14:textId="77777777" w:rsidTr="0087439D">
        <w:tc>
          <w:tcPr>
            <w:tcW w:w="1276" w:type="dxa"/>
            <w:shd w:val="clear" w:color="auto" w:fill="auto"/>
            <w:vAlign w:val="center"/>
          </w:tcPr>
          <w:p w14:paraId="511CC026" w14:textId="77777777" w:rsidR="00471EBE" w:rsidRPr="00986737" w:rsidRDefault="00471EBE" w:rsidP="0087439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71EBE">
              <w:rPr>
                <w:rFonts w:ascii="Arial" w:hAnsi="Arial" w:cs="Arial"/>
                <w:sz w:val="24"/>
                <w:szCs w:val="24"/>
              </w:rPr>
              <w:lastRenderedPageBreak/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704638B" w14:textId="77777777" w:rsidR="00471EBE" w:rsidRPr="00986737" w:rsidRDefault="00471EBE" w:rsidP="0087439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71EBE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14:paraId="5E6BC15B" w14:textId="77777777" w:rsidR="00471EBE" w:rsidRPr="00986737" w:rsidRDefault="00471EBE" w:rsidP="0087439D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471EBE">
              <w:rPr>
                <w:rFonts w:ascii="Arial" w:hAnsi="Arial" w:cs="Arial"/>
                <w:sz w:val="24"/>
                <w:szCs w:val="24"/>
              </w:rPr>
              <w:t>PITBUD CONSTRUCTION SPÓŁKA Z OGRANICZONĄ ODPOWIEDZIALNOŚCIĄ</w:t>
            </w:r>
          </w:p>
          <w:p w14:paraId="66E5B58B" w14:textId="77777777" w:rsidR="00471EBE" w:rsidRPr="00986737" w:rsidRDefault="00471EBE" w:rsidP="0087439D">
            <w:pPr>
              <w:rPr>
                <w:rFonts w:ascii="Arial" w:hAnsi="Arial" w:cs="Arial"/>
                <w:sz w:val="24"/>
                <w:szCs w:val="24"/>
              </w:rPr>
            </w:pPr>
            <w:r w:rsidRPr="00471EBE">
              <w:rPr>
                <w:rFonts w:ascii="Arial" w:hAnsi="Arial" w:cs="Arial"/>
                <w:sz w:val="24"/>
                <w:szCs w:val="24"/>
              </w:rPr>
              <w:t>Przewóz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71EBE">
              <w:rPr>
                <w:rFonts w:ascii="Arial" w:hAnsi="Arial" w:cs="Arial"/>
                <w:sz w:val="24"/>
                <w:szCs w:val="24"/>
              </w:rPr>
              <w:t>34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5728E82" w14:textId="77777777" w:rsidR="00471EBE" w:rsidRPr="00986737" w:rsidRDefault="00471EBE" w:rsidP="0087439D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71EBE">
              <w:rPr>
                <w:rFonts w:ascii="Arial" w:hAnsi="Arial" w:cs="Arial"/>
                <w:sz w:val="24"/>
                <w:szCs w:val="24"/>
              </w:rPr>
              <w:t>31-716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71EBE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6D1D21D" w14:textId="77777777" w:rsidR="00471EBE" w:rsidRPr="00986737" w:rsidRDefault="00471EBE" w:rsidP="0087439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71EBE">
              <w:rPr>
                <w:rFonts w:ascii="Arial" w:hAnsi="Arial" w:cs="Arial"/>
                <w:sz w:val="24"/>
                <w:szCs w:val="24"/>
              </w:rPr>
              <w:t>212 790.00 zł</w:t>
            </w:r>
          </w:p>
        </w:tc>
      </w:tr>
      <w:tr w:rsidR="00471EBE" w:rsidRPr="00BB547B" w14:paraId="4D780770" w14:textId="77777777" w:rsidTr="0087439D">
        <w:tc>
          <w:tcPr>
            <w:tcW w:w="1276" w:type="dxa"/>
            <w:shd w:val="clear" w:color="auto" w:fill="auto"/>
            <w:vAlign w:val="center"/>
          </w:tcPr>
          <w:p w14:paraId="5048ECA1" w14:textId="77777777" w:rsidR="00471EBE" w:rsidRPr="00986737" w:rsidRDefault="00471EBE" w:rsidP="0087439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71EBE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8AAC76A" w14:textId="77777777" w:rsidR="00471EBE" w:rsidRPr="00986737" w:rsidRDefault="00471EBE" w:rsidP="0087439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71EBE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14:paraId="6AB0E8B3" w14:textId="77777777" w:rsidR="00471EBE" w:rsidRPr="00986737" w:rsidRDefault="00471EBE" w:rsidP="0087439D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471EBE">
              <w:rPr>
                <w:rFonts w:ascii="Arial" w:hAnsi="Arial" w:cs="Arial"/>
                <w:sz w:val="24"/>
                <w:szCs w:val="24"/>
              </w:rPr>
              <w:t>PITBUD CONSTRUCTION SPÓŁKA Z OGRANICZONĄ ODPOWIEDZIALNOŚCIĄ</w:t>
            </w:r>
          </w:p>
          <w:p w14:paraId="1FDC07E7" w14:textId="77777777" w:rsidR="00471EBE" w:rsidRPr="00986737" w:rsidRDefault="00471EBE" w:rsidP="0087439D">
            <w:pPr>
              <w:rPr>
                <w:rFonts w:ascii="Arial" w:hAnsi="Arial" w:cs="Arial"/>
                <w:sz w:val="24"/>
                <w:szCs w:val="24"/>
              </w:rPr>
            </w:pPr>
            <w:r w:rsidRPr="00471EBE">
              <w:rPr>
                <w:rFonts w:ascii="Arial" w:hAnsi="Arial" w:cs="Arial"/>
                <w:sz w:val="24"/>
                <w:szCs w:val="24"/>
              </w:rPr>
              <w:t>Przewóz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71EBE">
              <w:rPr>
                <w:rFonts w:ascii="Arial" w:hAnsi="Arial" w:cs="Arial"/>
                <w:sz w:val="24"/>
                <w:szCs w:val="24"/>
              </w:rPr>
              <w:t>34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727D978" w14:textId="77777777" w:rsidR="00471EBE" w:rsidRPr="00986737" w:rsidRDefault="00471EBE" w:rsidP="0087439D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71EBE">
              <w:rPr>
                <w:rFonts w:ascii="Arial" w:hAnsi="Arial" w:cs="Arial"/>
                <w:sz w:val="24"/>
                <w:szCs w:val="24"/>
              </w:rPr>
              <w:t>31-716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71EBE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ECEC569" w14:textId="77777777" w:rsidR="00471EBE" w:rsidRPr="00986737" w:rsidRDefault="00471EBE" w:rsidP="0087439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71EBE">
              <w:rPr>
                <w:rFonts w:ascii="Arial" w:hAnsi="Arial" w:cs="Arial"/>
                <w:sz w:val="24"/>
                <w:szCs w:val="24"/>
              </w:rPr>
              <w:t>30 996.00 zł</w:t>
            </w:r>
          </w:p>
        </w:tc>
      </w:tr>
      <w:tr w:rsidR="00471EBE" w:rsidRPr="00BB547B" w14:paraId="320BC374" w14:textId="77777777" w:rsidTr="0087439D">
        <w:tc>
          <w:tcPr>
            <w:tcW w:w="1276" w:type="dxa"/>
            <w:shd w:val="clear" w:color="auto" w:fill="auto"/>
            <w:vAlign w:val="center"/>
          </w:tcPr>
          <w:p w14:paraId="10C239AB" w14:textId="77777777" w:rsidR="00471EBE" w:rsidRPr="00986737" w:rsidRDefault="00471EBE" w:rsidP="0087439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71EBE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62B10C5" w14:textId="77777777" w:rsidR="00471EBE" w:rsidRPr="00986737" w:rsidRDefault="00471EBE" w:rsidP="0087439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71EBE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14:paraId="3D2EF928" w14:textId="77777777" w:rsidR="00471EBE" w:rsidRPr="00986737" w:rsidRDefault="00471EBE" w:rsidP="0087439D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471EBE">
              <w:rPr>
                <w:rFonts w:ascii="Arial" w:hAnsi="Arial" w:cs="Arial"/>
                <w:sz w:val="24"/>
                <w:szCs w:val="24"/>
              </w:rPr>
              <w:t>PITBUD SPÓŁKA Z OGRANICZONĄ ODPOWIEDZIALNOŚCIĄ</w:t>
            </w:r>
          </w:p>
          <w:p w14:paraId="4E195816" w14:textId="77777777" w:rsidR="00471EBE" w:rsidRPr="00986737" w:rsidRDefault="00471EBE" w:rsidP="0087439D">
            <w:pPr>
              <w:rPr>
                <w:rFonts w:ascii="Arial" w:hAnsi="Arial" w:cs="Arial"/>
                <w:sz w:val="24"/>
                <w:szCs w:val="24"/>
              </w:rPr>
            </w:pPr>
            <w:r w:rsidRPr="00471EBE">
              <w:rPr>
                <w:rFonts w:ascii="Arial" w:hAnsi="Arial" w:cs="Arial"/>
                <w:sz w:val="24"/>
                <w:szCs w:val="24"/>
              </w:rPr>
              <w:t>Przewóz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71EBE">
              <w:rPr>
                <w:rFonts w:ascii="Arial" w:hAnsi="Arial" w:cs="Arial"/>
                <w:sz w:val="24"/>
                <w:szCs w:val="24"/>
              </w:rPr>
              <w:t>34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D5514B1" w14:textId="77777777" w:rsidR="00471EBE" w:rsidRPr="00986737" w:rsidRDefault="00471EBE" w:rsidP="0087439D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71EBE">
              <w:rPr>
                <w:rFonts w:ascii="Arial" w:hAnsi="Arial" w:cs="Arial"/>
                <w:sz w:val="24"/>
                <w:szCs w:val="24"/>
              </w:rPr>
              <w:t>31-716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71EBE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40795D5" w14:textId="77777777" w:rsidR="00471EBE" w:rsidRPr="00986737" w:rsidRDefault="00471EBE" w:rsidP="0087439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71EBE">
              <w:rPr>
                <w:rFonts w:ascii="Arial" w:hAnsi="Arial" w:cs="Arial"/>
                <w:sz w:val="24"/>
                <w:szCs w:val="24"/>
              </w:rPr>
              <w:t>233 700.00 zł</w:t>
            </w:r>
          </w:p>
        </w:tc>
      </w:tr>
      <w:tr w:rsidR="00471EBE" w:rsidRPr="00BB547B" w14:paraId="2BFE63FA" w14:textId="77777777" w:rsidTr="0087439D">
        <w:tc>
          <w:tcPr>
            <w:tcW w:w="1276" w:type="dxa"/>
            <w:shd w:val="clear" w:color="auto" w:fill="auto"/>
            <w:vAlign w:val="center"/>
          </w:tcPr>
          <w:p w14:paraId="08560007" w14:textId="77777777" w:rsidR="00471EBE" w:rsidRPr="00986737" w:rsidRDefault="00471EBE" w:rsidP="0087439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71EBE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64BB993" w14:textId="77777777" w:rsidR="00471EBE" w:rsidRPr="00986737" w:rsidRDefault="00471EBE" w:rsidP="0087439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71EBE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14:paraId="021B1C9D" w14:textId="77777777" w:rsidR="00471EBE" w:rsidRPr="00986737" w:rsidRDefault="00471EBE" w:rsidP="0087439D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471EBE">
              <w:rPr>
                <w:rFonts w:ascii="Arial" w:hAnsi="Arial" w:cs="Arial"/>
                <w:sz w:val="24"/>
                <w:szCs w:val="24"/>
              </w:rPr>
              <w:t>PITBUD SPÓŁKA Z OGRANICZONĄ ODPOWIEDZIALNOŚCIĄ</w:t>
            </w:r>
          </w:p>
          <w:p w14:paraId="65256F33" w14:textId="77777777" w:rsidR="00471EBE" w:rsidRPr="00986737" w:rsidRDefault="00471EBE" w:rsidP="0087439D">
            <w:pPr>
              <w:rPr>
                <w:rFonts w:ascii="Arial" w:hAnsi="Arial" w:cs="Arial"/>
                <w:sz w:val="24"/>
                <w:szCs w:val="24"/>
              </w:rPr>
            </w:pPr>
            <w:r w:rsidRPr="00471EBE">
              <w:rPr>
                <w:rFonts w:ascii="Arial" w:hAnsi="Arial" w:cs="Arial"/>
                <w:sz w:val="24"/>
                <w:szCs w:val="24"/>
              </w:rPr>
              <w:t>Przewóz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71EBE">
              <w:rPr>
                <w:rFonts w:ascii="Arial" w:hAnsi="Arial" w:cs="Arial"/>
                <w:sz w:val="24"/>
                <w:szCs w:val="24"/>
              </w:rPr>
              <w:t>34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827F243" w14:textId="77777777" w:rsidR="00471EBE" w:rsidRPr="00986737" w:rsidRDefault="00471EBE" w:rsidP="0087439D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71EBE">
              <w:rPr>
                <w:rFonts w:ascii="Arial" w:hAnsi="Arial" w:cs="Arial"/>
                <w:sz w:val="24"/>
                <w:szCs w:val="24"/>
              </w:rPr>
              <w:t>31-716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71EBE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F85D30C" w14:textId="77777777" w:rsidR="00471EBE" w:rsidRPr="00986737" w:rsidRDefault="00471EBE" w:rsidP="0087439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71EBE">
              <w:rPr>
                <w:rFonts w:ascii="Arial" w:hAnsi="Arial" w:cs="Arial"/>
                <w:sz w:val="24"/>
                <w:szCs w:val="24"/>
              </w:rPr>
              <w:t>31 365.00 zł</w:t>
            </w:r>
          </w:p>
        </w:tc>
      </w:tr>
      <w:tr w:rsidR="00471EBE" w:rsidRPr="00BB547B" w14:paraId="56BC9836" w14:textId="77777777" w:rsidTr="0087439D">
        <w:tc>
          <w:tcPr>
            <w:tcW w:w="1276" w:type="dxa"/>
            <w:shd w:val="clear" w:color="auto" w:fill="auto"/>
            <w:vAlign w:val="center"/>
          </w:tcPr>
          <w:p w14:paraId="594E47E2" w14:textId="77777777" w:rsidR="00471EBE" w:rsidRPr="00986737" w:rsidRDefault="00471EBE" w:rsidP="0087439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71EBE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B288FAE" w14:textId="77777777" w:rsidR="00471EBE" w:rsidRPr="00986737" w:rsidRDefault="00471EBE" w:rsidP="0087439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71EBE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14:paraId="4E1CD33D" w14:textId="77777777" w:rsidR="00471EBE" w:rsidRPr="00986737" w:rsidRDefault="00471EBE" w:rsidP="0087439D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471EBE">
              <w:rPr>
                <w:rFonts w:ascii="Arial" w:hAnsi="Arial" w:cs="Arial"/>
                <w:sz w:val="24"/>
                <w:szCs w:val="24"/>
              </w:rPr>
              <w:t>Bishop-Net</w:t>
            </w:r>
          </w:p>
          <w:p w14:paraId="42E09A82" w14:textId="77777777" w:rsidR="00471EBE" w:rsidRPr="00986737" w:rsidRDefault="00471EBE" w:rsidP="0087439D">
            <w:pPr>
              <w:rPr>
                <w:rFonts w:ascii="Arial" w:hAnsi="Arial" w:cs="Arial"/>
                <w:sz w:val="24"/>
                <w:szCs w:val="24"/>
              </w:rPr>
            </w:pPr>
            <w:r w:rsidRPr="00471EBE">
              <w:rPr>
                <w:rFonts w:ascii="Arial" w:hAnsi="Arial" w:cs="Arial"/>
                <w:sz w:val="24"/>
                <w:szCs w:val="24"/>
              </w:rPr>
              <w:t>Przewóz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71EBE">
              <w:rPr>
                <w:rFonts w:ascii="Arial" w:hAnsi="Arial" w:cs="Arial"/>
                <w:sz w:val="24"/>
                <w:szCs w:val="24"/>
              </w:rPr>
              <w:t>34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D9454C7" w14:textId="77777777" w:rsidR="00471EBE" w:rsidRPr="00986737" w:rsidRDefault="00471EBE" w:rsidP="0087439D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71EBE">
              <w:rPr>
                <w:rFonts w:ascii="Arial" w:hAnsi="Arial" w:cs="Arial"/>
                <w:sz w:val="24"/>
                <w:szCs w:val="24"/>
              </w:rPr>
              <w:t>30-716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71EBE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E85312D" w14:textId="77777777" w:rsidR="00471EBE" w:rsidRPr="00986737" w:rsidRDefault="00471EBE" w:rsidP="0087439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71EBE">
              <w:rPr>
                <w:rFonts w:ascii="Arial" w:hAnsi="Arial" w:cs="Arial"/>
                <w:sz w:val="24"/>
                <w:szCs w:val="24"/>
              </w:rPr>
              <w:t>246 000.00 zł</w:t>
            </w:r>
          </w:p>
        </w:tc>
      </w:tr>
      <w:tr w:rsidR="00471EBE" w:rsidRPr="00BB547B" w14:paraId="0F514AFB" w14:textId="77777777" w:rsidTr="0087439D">
        <w:tc>
          <w:tcPr>
            <w:tcW w:w="1276" w:type="dxa"/>
            <w:shd w:val="clear" w:color="auto" w:fill="auto"/>
            <w:vAlign w:val="center"/>
          </w:tcPr>
          <w:p w14:paraId="1C283C0A" w14:textId="77777777" w:rsidR="00471EBE" w:rsidRPr="00986737" w:rsidRDefault="00471EBE" w:rsidP="0087439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71EBE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E941F1A" w14:textId="77777777" w:rsidR="00471EBE" w:rsidRPr="00986737" w:rsidRDefault="00471EBE" w:rsidP="0087439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71EBE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14:paraId="237A0FA0" w14:textId="77777777" w:rsidR="00471EBE" w:rsidRPr="00986737" w:rsidRDefault="00471EBE" w:rsidP="0087439D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471EBE">
              <w:rPr>
                <w:rFonts w:ascii="Arial" w:hAnsi="Arial" w:cs="Arial"/>
                <w:sz w:val="24"/>
                <w:szCs w:val="24"/>
              </w:rPr>
              <w:t>Bishop-Net</w:t>
            </w:r>
          </w:p>
          <w:p w14:paraId="1CB6252D" w14:textId="77777777" w:rsidR="00471EBE" w:rsidRPr="00986737" w:rsidRDefault="00471EBE" w:rsidP="0087439D">
            <w:pPr>
              <w:rPr>
                <w:rFonts w:ascii="Arial" w:hAnsi="Arial" w:cs="Arial"/>
                <w:sz w:val="24"/>
                <w:szCs w:val="24"/>
              </w:rPr>
            </w:pPr>
            <w:r w:rsidRPr="00471EBE">
              <w:rPr>
                <w:rFonts w:ascii="Arial" w:hAnsi="Arial" w:cs="Arial"/>
                <w:sz w:val="24"/>
                <w:szCs w:val="24"/>
              </w:rPr>
              <w:t>Przewóz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71EBE">
              <w:rPr>
                <w:rFonts w:ascii="Arial" w:hAnsi="Arial" w:cs="Arial"/>
                <w:sz w:val="24"/>
                <w:szCs w:val="24"/>
              </w:rPr>
              <w:t>34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2BCDDBB" w14:textId="77777777" w:rsidR="00471EBE" w:rsidRPr="00986737" w:rsidRDefault="00471EBE" w:rsidP="0087439D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71EBE">
              <w:rPr>
                <w:rFonts w:ascii="Arial" w:hAnsi="Arial" w:cs="Arial"/>
                <w:sz w:val="24"/>
                <w:szCs w:val="24"/>
              </w:rPr>
              <w:t>30-716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71EBE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293131E" w14:textId="77777777" w:rsidR="00471EBE" w:rsidRPr="00986737" w:rsidRDefault="00471EBE" w:rsidP="0087439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71EBE">
              <w:rPr>
                <w:rFonts w:ascii="Arial" w:hAnsi="Arial" w:cs="Arial"/>
                <w:sz w:val="24"/>
                <w:szCs w:val="24"/>
              </w:rPr>
              <w:t>36 900.00 zł</w:t>
            </w:r>
          </w:p>
        </w:tc>
      </w:tr>
      <w:tr w:rsidR="00471EBE" w:rsidRPr="00BB547B" w14:paraId="4809CD88" w14:textId="77777777" w:rsidTr="0087439D">
        <w:tc>
          <w:tcPr>
            <w:tcW w:w="1276" w:type="dxa"/>
            <w:shd w:val="clear" w:color="auto" w:fill="auto"/>
            <w:vAlign w:val="center"/>
          </w:tcPr>
          <w:p w14:paraId="3CB63402" w14:textId="77777777" w:rsidR="00471EBE" w:rsidRPr="00986737" w:rsidRDefault="00471EBE" w:rsidP="0087439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71EBE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4F60CBD" w14:textId="77777777" w:rsidR="00471EBE" w:rsidRPr="00986737" w:rsidRDefault="00471EBE" w:rsidP="0087439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71EBE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14:paraId="4701DAA3" w14:textId="77777777" w:rsidR="00547220" w:rsidRDefault="00547220" w:rsidP="0087439D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Konsorcjum :</w:t>
            </w:r>
          </w:p>
          <w:p w14:paraId="5E538A98" w14:textId="144F732A" w:rsidR="00471EBE" w:rsidRPr="00986737" w:rsidRDefault="00471EBE" w:rsidP="0087439D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471EBE">
              <w:rPr>
                <w:rFonts w:ascii="Arial" w:hAnsi="Arial" w:cs="Arial"/>
                <w:sz w:val="24"/>
                <w:szCs w:val="24"/>
              </w:rPr>
              <w:t>AKOTERM Firma Usługowo-Handlowa Andrzej Piechnik</w:t>
            </w:r>
          </w:p>
          <w:p w14:paraId="45F8E48D" w14:textId="77777777" w:rsidR="00471EBE" w:rsidRPr="00986737" w:rsidRDefault="00471EBE" w:rsidP="0087439D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471EBE">
              <w:rPr>
                <w:rFonts w:ascii="Arial" w:hAnsi="Arial" w:cs="Arial"/>
                <w:sz w:val="24"/>
                <w:szCs w:val="24"/>
              </w:rPr>
              <w:t>Bellerta</w:t>
            </w:r>
            <w:proofErr w:type="spellEnd"/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71EBE">
              <w:rPr>
                <w:rFonts w:ascii="Arial" w:hAnsi="Arial" w:cs="Arial"/>
                <w:sz w:val="24"/>
                <w:szCs w:val="24"/>
              </w:rPr>
              <w:t>11A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73600FA" w14:textId="77777777" w:rsidR="00471EBE" w:rsidRDefault="00471EBE" w:rsidP="0087439D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71EBE">
              <w:rPr>
                <w:rFonts w:ascii="Arial" w:hAnsi="Arial" w:cs="Arial"/>
                <w:sz w:val="24"/>
                <w:szCs w:val="24"/>
              </w:rPr>
              <w:t>30-437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71EBE">
              <w:rPr>
                <w:rFonts w:ascii="Arial" w:hAnsi="Arial" w:cs="Arial"/>
                <w:sz w:val="24"/>
                <w:szCs w:val="24"/>
              </w:rPr>
              <w:t>Kraków</w:t>
            </w:r>
          </w:p>
          <w:p w14:paraId="65AA2A16" w14:textId="77777777" w:rsidR="00547220" w:rsidRDefault="00547220" w:rsidP="0087439D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Oraz </w:t>
            </w:r>
          </w:p>
          <w:p w14:paraId="06A7A40E" w14:textId="63454E79" w:rsidR="00547220" w:rsidRDefault="00547220" w:rsidP="0087439D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Przedsiębiorstwo Budowlane MEGABUD Urszula Soczówka </w:t>
            </w:r>
          </w:p>
          <w:p w14:paraId="74E06294" w14:textId="639B8E28" w:rsidR="00547220" w:rsidRDefault="00547220" w:rsidP="0087439D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Ul.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Friedleina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6</w:t>
            </w:r>
          </w:p>
          <w:p w14:paraId="09179812" w14:textId="51EABFB1" w:rsidR="00547220" w:rsidRDefault="00547220" w:rsidP="0087439D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30-009 Kraków</w:t>
            </w:r>
          </w:p>
          <w:p w14:paraId="767F51BA" w14:textId="77777777" w:rsidR="00547220" w:rsidRDefault="00547220" w:rsidP="0087439D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Oraz </w:t>
            </w:r>
          </w:p>
          <w:p w14:paraId="35C8C1B8" w14:textId="7E75565E" w:rsidR="00547220" w:rsidRDefault="00547220" w:rsidP="0087439D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Hydro-Tech Krzysztof Piechnik</w:t>
            </w:r>
          </w:p>
          <w:p w14:paraId="7F8C3F5F" w14:textId="5C616F03" w:rsidR="00547220" w:rsidRDefault="00547220" w:rsidP="0087439D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Ul. Lubostroń 22 G/ 114</w:t>
            </w:r>
          </w:p>
          <w:p w14:paraId="0C1ADD40" w14:textId="0C283B3D" w:rsidR="00547220" w:rsidRDefault="00547220" w:rsidP="0087439D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30-383 Kraków</w:t>
            </w:r>
          </w:p>
          <w:p w14:paraId="7864CE4F" w14:textId="432F3F99" w:rsidR="00547220" w:rsidRPr="00986737" w:rsidRDefault="00547220" w:rsidP="0087439D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14:paraId="4E4BABC7" w14:textId="77777777" w:rsidR="00471EBE" w:rsidRPr="00986737" w:rsidRDefault="00471EBE" w:rsidP="0087439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71EBE">
              <w:rPr>
                <w:rFonts w:ascii="Arial" w:hAnsi="Arial" w:cs="Arial"/>
                <w:sz w:val="24"/>
                <w:szCs w:val="24"/>
              </w:rPr>
              <w:t>240 342.00 zł</w:t>
            </w:r>
          </w:p>
        </w:tc>
      </w:tr>
      <w:tr w:rsidR="00471EBE" w:rsidRPr="00BB547B" w14:paraId="2D62F2D0" w14:textId="77777777" w:rsidTr="0087439D">
        <w:tc>
          <w:tcPr>
            <w:tcW w:w="1276" w:type="dxa"/>
            <w:shd w:val="clear" w:color="auto" w:fill="auto"/>
            <w:vAlign w:val="center"/>
          </w:tcPr>
          <w:p w14:paraId="3B1EA4E3" w14:textId="77777777" w:rsidR="00471EBE" w:rsidRPr="00986737" w:rsidRDefault="00471EBE" w:rsidP="0087439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71EBE">
              <w:rPr>
                <w:rFonts w:ascii="Arial" w:hAnsi="Arial" w:cs="Arial"/>
                <w:sz w:val="24"/>
                <w:szCs w:val="24"/>
              </w:rPr>
              <w:lastRenderedPageBreak/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1A86113" w14:textId="77777777" w:rsidR="00471EBE" w:rsidRPr="00986737" w:rsidRDefault="00471EBE" w:rsidP="0087439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71EBE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14:paraId="4E89CD99" w14:textId="77777777" w:rsidR="00547220" w:rsidRDefault="00547220" w:rsidP="00547220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Konsorcjum :</w:t>
            </w:r>
          </w:p>
          <w:p w14:paraId="17A14C91" w14:textId="77777777" w:rsidR="00547220" w:rsidRPr="00986737" w:rsidRDefault="00547220" w:rsidP="00547220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471EBE">
              <w:rPr>
                <w:rFonts w:ascii="Arial" w:hAnsi="Arial" w:cs="Arial"/>
                <w:sz w:val="24"/>
                <w:szCs w:val="24"/>
              </w:rPr>
              <w:t>AKOTERM Firma Usługowo-Handlowa Andrzej Piechnik</w:t>
            </w:r>
          </w:p>
          <w:p w14:paraId="220302F6" w14:textId="77777777" w:rsidR="00547220" w:rsidRPr="00986737" w:rsidRDefault="00547220" w:rsidP="00547220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471EBE">
              <w:rPr>
                <w:rFonts w:ascii="Arial" w:hAnsi="Arial" w:cs="Arial"/>
                <w:sz w:val="24"/>
                <w:szCs w:val="24"/>
              </w:rPr>
              <w:t>Bellerta</w:t>
            </w:r>
            <w:proofErr w:type="spellEnd"/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71EBE">
              <w:rPr>
                <w:rFonts w:ascii="Arial" w:hAnsi="Arial" w:cs="Arial"/>
                <w:sz w:val="24"/>
                <w:szCs w:val="24"/>
              </w:rPr>
              <w:t>11A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8955841" w14:textId="77777777" w:rsidR="00547220" w:rsidRDefault="00547220" w:rsidP="00547220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71EBE">
              <w:rPr>
                <w:rFonts w:ascii="Arial" w:hAnsi="Arial" w:cs="Arial"/>
                <w:sz w:val="24"/>
                <w:szCs w:val="24"/>
              </w:rPr>
              <w:t>30-437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71EBE">
              <w:rPr>
                <w:rFonts w:ascii="Arial" w:hAnsi="Arial" w:cs="Arial"/>
                <w:sz w:val="24"/>
                <w:szCs w:val="24"/>
              </w:rPr>
              <w:t>Kraków</w:t>
            </w:r>
          </w:p>
          <w:p w14:paraId="44679AFE" w14:textId="77777777" w:rsidR="00547220" w:rsidRDefault="00547220" w:rsidP="00547220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Oraz </w:t>
            </w:r>
          </w:p>
          <w:p w14:paraId="55B1D2E5" w14:textId="77777777" w:rsidR="00547220" w:rsidRDefault="00547220" w:rsidP="00547220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Przedsiębiorstwo Budowlane MEGABUD Urszula Soczówka </w:t>
            </w:r>
          </w:p>
          <w:p w14:paraId="21F4861E" w14:textId="77777777" w:rsidR="00547220" w:rsidRDefault="00547220" w:rsidP="00547220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Ul.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Friedleina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6</w:t>
            </w:r>
          </w:p>
          <w:p w14:paraId="3CC9E818" w14:textId="77777777" w:rsidR="00547220" w:rsidRDefault="00547220" w:rsidP="00547220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30-009 Kraków</w:t>
            </w:r>
          </w:p>
          <w:p w14:paraId="28D9A73A" w14:textId="77777777" w:rsidR="00547220" w:rsidRDefault="00547220" w:rsidP="00547220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Oraz </w:t>
            </w:r>
          </w:p>
          <w:p w14:paraId="40F132FD" w14:textId="77777777" w:rsidR="00547220" w:rsidRDefault="00547220" w:rsidP="00547220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Hydro-Tech Krzysztof Piechnik</w:t>
            </w:r>
          </w:p>
          <w:p w14:paraId="003DE25D" w14:textId="77777777" w:rsidR="00547220" w:rsidRDefault="00547220" w:rsidP="00547220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Ul. Lubostroń 22 G/ 114</w:t>
            </w:r>
          </w:p>
          <w:p w14:paraId="6121C414" w14:textId="77777777" w:rsidR="00547220" w:rsidRDefault="00547220" w:rsidP="00547220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30-383 Kraków</w:t>
            </w:r>
          </w:p>
          <w:p w14:paraId="7F7E587C" w14:textId="01EBCFA6" w:rsidR="00471EBE" w:rsidRPr="00986737" w:rsidRDefault="00471EBE" w:rsidP="0087439D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14:paraId="2D158383" w14:textId="77777777" w:rsidR="00471EBE" w:rsidRPr="00986737" w:rsidRDefault="00471EBE" w:rsidP="0087439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71EBE">
              <w:rPr>
                <w:rFonts w:ascii="Arial" w:hAnsi="Arial" w:cs="Arial"/>
                <w:sz w:val="24"/>
                <w:szCs w:val="24"/>
              </w:rPr>
              <w:t>51 660.00 zł</w:t>
            </w:r>
          </w:p>
        </w:tc>
      </w:tr>
    </w:tbl>
    <w:p w14:paraId="4809CE35" w14:textId="77777777" w:rsidR="00A80738" w:rsidRPr="00BB547B" w:rsidRDefault="00A80738" w:rsidP="00986737">
      <w:pPr>
        <w:pStyle w:val="Tekstpodstawowy"/>
        <w:spacing w:before="600"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BB547B">
        <w:rPr>
          <w:rFonts w:ascii="Arial" w:hAnsi="Arial" w:cs="Arial"/>
          <w:i/>
          <w:szCs w:val="24"/>
        </w:rPr>
        <w:t>Zamawiający</w:t>
      </w:r>
      <w:bookmarkEnd w:id="0"/>
    </w:p>
    <w:sectPr w:rsidR="00A80738" w:rsidRPr="00BB547B" w:rsidSect="009867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5C3A43" w14:textId="77777777" w:rsidR="00915BAB" w:rsidRDefault="00915BAB">
      <w:r>
        <w:separator/>
      </w:r>
    </w:p>
  </w:endnote>
  <w:endnote w:type="continuationSeparator" w:id="0">
    <w:p w14:paraId="3D7CFA93" w14:textId="77777777" w:rsidR="00915BAB" w:rsidRDefault="00915B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9EECAC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EEA4AB7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4A1CBC" w14:textId="7B82F361" w:rsidR="00986737" w:rsidRPr="00986737" w:rsidRDefault="00336169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7F78A072" wp14:editId="6EEFAB13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B7211A4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4E3D41B8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 xml:space="preserve">System </w:t>
    </w:r>
    <w:proofErr w:type="spellStart"/>
    <w:r w:rsidRPr="00986737">
      <w:rPr>
        <w:rFonts w:ascii="Arial" w:eastAsia="Calibri" w:hAnsi="Arial"/>
        <w:sz w:val="18"/>
        <w:szCs w:val="18"/>
        <w:lang w:eastAsia="en-US"/>
      </w:rPr>
      <w:t>ProPublico</w:t>
    </w:r>
    <w:proofErr w:type="spellEnd"/>
    <w:r w:rsidRPr="00986737">
      <w:rPr>
        <w:rFonts w:ascii="Arial" w:eastAsia="Calibri" w:hAnsi="Arial"/>
        <w:sz w:val="18"/>
        <w:szCs w:val="18"/>
        <w:lang w:eastAsia="en-US"/>
      </w:rPr>
      <w:t xml:space="preserve"> © </w:t>
    </w:r>
    <w:proofErr w:type="spellStart"/>
    <w:r w:rsidRPr="00986737">
      <w:rPr>
        <w:rFonts w:ascii="Arial" w:eastAsia="Calibri" w:hAnsi="Arial"/>
        <w:sz w:val="18"/>
        <w:szCs w:val="18"/>
        <w:lang w:eastAsia="en-US"/>
      </w:rPr>
      <w:t>Datacomp</w:t>
    </w:r>
    <w:proofErr w:type="spellEnd"/>
    <w:r w:rsidRPr="00986737">
      <w:rPr>
        <w:rFonts w:ascii="Arial" w:eastAsia="Calibri" w:hAnsi="Arial"/>
        <w:sz w:val="18"/>
        <w:szCs w:val="18"/>
        <w:lang w:eastAsia="en-US"/>
      </w:rPr>
      <w:t xml:space="preserve">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519F3A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D564752" w14:textId="77777777" w:rsidR="009F189D" w:rsidRDefault="009F189D">
    <w:pPr>
      <w:pStyle w:val="Stopka"/>
      <w:tabs>
        <w:tab w:val="clear" w:pos="4536"/>
      </w:tabs>
      <w:jc w:val="center"/>
    </w:pPr>
  </w:p>
  <w:p w14:paraId="41FAC0B2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FCBEC9" w14:textId="77777777" w:rsidR="00915BAB" w:rsidRDefault="00915BAB">
      <w:r>
        <w:separator/>
      </w:r>
    </w:p>
  </w:footnote>
  <w:footnote w:type="continuationSeparator" w:id="0">
    <w:p w14:paraId="6420DFD5" w14:textId="77777777" w:rsidR="00915BAB" w:rsidRDefault="00915BA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EBC1CB" w14:textId="77777777" w:rsidR="00471EBE" w:rsidRDefault="00471EB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932279" w14:textId="77777777" w:rsidR="00471EBE" w:rsidRDefault="00471EB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3AAA7C" w14:textId="77777777" w:rsidR="00471EBE" w:rsidRDefault="00471EB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6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0B6C"/>
    <w:rsid w:val="00007727"/>
    <w:rsid w:val="00017720"/>
    <w:rsid w:val="00035488"/>
    <w:rsid w:val="000D7F25"/>
    <w:rsid w:val="000E00E5"/>
    <w:rsid w:val="00173B20"/>
    <w:rsid w:val="001C69FF"/>
    <w:rsid w:val="001F5106"/>
    <w:rsid w:val="0023318D"/>
    <w:rsid w:val="00336169"/>
    <w:rsid w:val="003D72FD"/>
    <w:rsid w:val="00423179"/>
    <w:rsid w:val="00471EBE"/>
    <w:rsid w:val="00490DC0"/>
    <w:rsid w:val="00493F8C"/>
    <w:rsid w:val="004C7E9B"/>
    <w:rsid w:val="00547220"/>
    <w:rsid w:val="005614F2"/>
    <w:rsid w:val="00577BC6"/>
    <w:rsid w:val="00580B6C"/>
    <w:rsid w:val="005A632E"/>
    <w:rsid w:val="0069085C"/>
    <w:rsid w:val="006B27ED"/>
    <w:rsid w:val="006E2D23"/>
    <w:rsid w:val="00843263"/>
    <w:rsid w:val="00861E75"/>
    <w:rsid w:val="00915BAB"/>
    <w:rsid w:val="00986737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DC3B8D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F78E68E"/>
  <w15:chartTrackingRefBased/>
  <w15:docId w15:val="{5DDA3B06-ACCF-41CB-8B02-83A780DA7F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295</Words>
  <Characters>1773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Elżbieta Jastrzębska-Kukawka</cp:lastModifiedBy>
  <cp:revision>2</cp:revision>
  <dcterms:created xsi:type="dcterms:W3CDTF">2025-08-19T09:30:00Z</dcterms:created>
  <dcterms:modified xsi:type="dcterms:W3CDTF">2025-08-19T09:30:00Z</dcterms:modified>
</cp:coreProperties>
</file>