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414D4" w14:textId="77777777" w:rsidR="00FB7F50" w:rsidRPr="002245BE" w:rsidRDefault="001A15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A15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A15AF">
        <w:rPr>
          <w:sz w:val="22"/>
          <w:szCs w:val="22"/>
        </w:rPr>
        <w:t>2025-08-19</w:t>
      </w:r>
    </w:p>
    <w:p w14:paraId="542FCE5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0B20AA" w14:textId="77777777" w:rsidR="001A15AF" w:rsidRPr="001A15AF" w:rsidRDefault="001A15AF" w:rsidP="00FB7F50">
      <w:pPr>
        <w:spacing w:after="40"/>
        <w:rPr>
          <w:b/>
          <w:bCs/>
          <w:sz w:val="22"/>
          <w:szCs w:val="22"/>
        </w:rPr>
      </w:pPr>
      <w:r w:rsidRPr="001A15AF">
        <w:rPr>
          <w:b/>
          <w:bCs/>
          <w:sz w:val="22"/>
          <w:szCs w:val="22"/>
        </w:rPr>
        <w:t>Akademia Górniczo - Hutnicza</w:t>
      </w:r>
    </w:p>
    <w:p w14:paraId="4AF103C8" w14:textId="77777777" w:rsidR="001A15AF" w:rsidRPr="001A15AF" w:rsidRDefault="001A15AF" w:rsidP="00FB7F50">
      <w:pPr>
        <w:spacing w:after="40"/>
        <w:rPr>
          <w:b/>
          <w:bCs/>
          <w:sz w:val="22"/>
          <w:szCs w:val="22"/>
        </w:rPr>
      </w:pPr>
      <w:r w:rsidRPr="001A15AF">
        <w:rPr>
          <w:b/>
          <w:bCs/>
          <w:sz w:val="22"/>
          <w:szCs w:val="22"/>
        </w:rPr>
        <w:t>im. Stanisława Staszica w Krakowie</w:t>
      </w:r>
    </w:p>
    <w:p w14:paraId="1B2AEA52" w14:textId="77777777" w:rsidR="00FB7F50" w:rsidRPr="002245BE" w:rsidRDefault="001A15AF" w:rsidP="00FB7F50">
      <w:pPr>
        <w:spacing w:after="40"/>
        <w:rPr>
          <w:b/>
          <w:bCs/>
          <w:sz w:val="22"/>
          <w:szCs w:val="22"/>
        </w:rPr>
      </w:pPr>
      <w:r w:rsidRPr="001A15AF">
        <w:rPr>
          <w:b/>
          <w:bCs/>
          <w:sz w:val="22"/>
          <w:szCs w:val="22"/>
        </w:rPr>
        <w:t>Dział Zamówień Publicznych</w:t>
      </w:r>
    </w:p>
    <w:p w14:paraId="586C1D63" w14:textId="77777777" w:rsidR="00FB7F50" w:rsidRPr="002245BE" w:rsidRDefault="001A15AF" w:rsidP="00FB7F50">
      <w:pPr>
        <w:rPr>
          <w:sz w:val="22"/>
          <w:szCs w:val="22"/>
        </w:rPr>
      </w:pPr>
      <w:r w:rsidRPr="001A15A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A15AF">
        <w:rPr>
          <w:sz w:val="22"/>
          <w:szCs w:val="22"/>
        </w:rPr>
        <w:t>30</w:t>
      </w:r>
    </w:p>
    <w:p w14:paraId="46B03163" w14:textId="77777777" w:rsidR="00FB7F50" w:rsidRPr="002245BE" w:rsidRDefault="001A15AF" w:rsidP="00FB7F50">
      <w:pPr>
        <w:rPr>
          <w:sz w:val="22"/>
          <w:szCs w:val="22"/>
        </w:rPr>
      </w:pPr>
      <w:r w:rsidRPr="001A15A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A15AF">
        <w:rPr>
          <w:sz w:val="22"/>
          <w:szCs w:val="22"/>
        </w:rPr>
        <w:t>Kraków</w:t>
      </w:r>
    </w:p>
    <w:p w14:paraId="7063754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298497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A15AF" w:rsidRPr="00607F9B" w14:paraId="7F3CC7C1" w14:textId="77777777" w:rsidTr="003828D2">
        <w:trPr>
          <w:trHeight w:val="638"/>
        </w:trPr>
        <w:tc>
          <w:tcPr>
            <w:tcW w:w="959" w:type="dxa"/>
          </w:tcPr>
          <w:p w14:paraId="174643B4" w14:textId="77777777" w:rsidR="001A15AF" w:rsidRPr="00607F9B" w:rsidRDefault="001A15AF" w:rsidP="003828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DA00716" w14:textId="04F65A31" w:rsidR="001A15AF" w:rsidRPr="00607F9B" w:rsidRDefault="001A15AF" w:rsidP="003828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A15A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A15A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A15AF">
              <w:rPr>
                <w:b/>
                <w:bCs/>
                <w:sz w:val="22"/>
                <w:szCs w:val="22"/>
              </w:rPr>
              <w:t>Opracowanie projektu alternatywnej kanalizacji teletechnicznej kampusu AGH - DE-dzp.272-343/25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9C8458D" w14:textId="79EEBAA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15AF" w14:paraId="3DCD20E0" w14:textId="77777777" w:rsidTr="003828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3211799" w14:textId="77777777" w:rsidR="001A15AF" w:rsidRPr="00D26ED6" w:rsidRDefault="001A15AF" w:rsidP="003828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A15AF">
              <w:rPr>
                <w:b/>
                <w:sz w:val="22"/>
                <w:szCs w:val="22"/>
              </w:rPr>
              <w:t>Jacek Białonoga</w:t>
            </w:r>
          </w:p>
          <w:p w14:paraId="57933F91" w14:textId="77777777" w:rsidR="001A15AF" w:rsidRPr="009F0E5C" w:rsidRDefault="001A15AF" w:rsidP="003828D2">
            <w:pPr>
              <w:jc w:val="both"/>
              <w:rPr>
                <w:bCs/>
                <w:sz w:val="22"/>
                <w:szCs w:val="22"/>
              </w:rPr>
            </w:pPr>
            <w:r w:rsidRPr="001A15AF">
              <w:rPr>
                <w:bCs/>
                <w:sz w:val="22"/>
                <w:szCs w:val="22"/>
              </w:rPr>
              <w:t>Ciesielska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15AF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FA8899" w14:textId="77777777" w:rsidR="001A15AF" w:rsidRPr="009F0E5C" w:rsidRDefault="001A15AF" w:rsidP="003828D2">
            <w:pPr>
              <w:jc w:val="both"/>
              <w:rPr>
                <w:bCs/>
                <w:sz w:val="22"/>
                <w:szCs w:val="22"/>
              </w:rPr>
            </w:pPr>
            <w:r w:rsidRPr="001A15AF">
              <w:rPr>
                <w:bCs/>
                <w:sz w:val="22"/>
                <w:szCs w:val="22"/>
              </w:rPr>
              <w:t>77-400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15AF">
              <w:rPr>
                <w:bCs/>
                <w:sz w:val="22"/>
                <w:szCs w:val="22"/>
              </w:rPr>
              <w:t>Złotów</w:t>
            </w:r>
          </w:p>
          <w:p w14:paraId="14573724" w14:textId="77777777" w:rsidR="001A15AF" w:rsidRPr="00D26ED6" w:rsidRDefault="001A15AF" w:rsidP="003828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EB2695" w14:textId="77777777" w:rsidR="001A15AF" w:rsidRDefault="001A15AF" w:rsidP="003828D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A15AF">
              <w:rPr>
                <w:sz w:val="22"/>
                <w:szCs w:val="22"/>
              </w:rPr>
              <w:t>Opracowanie projektu alternatywnej kanalizacji teletechnicznej kampusu AGH - DE-dzp.272-343/25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8341F6A" w14:textId="77777777" w:rsidR="001A15AF" w:rsidRPr="00D26ED6" w:rsidRDefault="001A15AF" w:rsidP="003828D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A15AF">
              <w:rPr>
                <w:b/>
                <w:sz w:val="22"/>
                <w:szCs w:val="22"/>
              </w:rPr>
              <w:t>156 825.00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2A5CD98" w14:textId="77777777" w:rsidR="001A15AF" w:rsidRDefault="001A15AF" w:rsidP="003828D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173175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86D080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753B9B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207F85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6CF37FD" w14:textId="77777777" w:rsidR="002B6761" w:rsidRPr="008567C7" w:rsidRDefault="001A15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6A3AD96" w14:textId="77777777" w:rsidR="002B6761" w:rsidRPr="008567C7" w:rsidRDefault="001A15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projektanta</w:t>
            </w:r>
          </w:p>
        </w:tc>
        <w:tc>
          <w:tcPr>
            <w:tcW w:w="1134" w:type="dxa"/>
            <w:vAlign w:val="center"/>
          </w:tcPr>
          <w:p w14:paraId="00475B0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7C58B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6516C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6281A3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B82EA8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A15AF" w:rsidRPr="008567C7" w14:paraId="1C2E46D6" w14:textId="77777777" w:rsidTr="003828D2">
        <w:tc>
          <w:tcPr>
            <w:tcW w:w="709" w:type="dxa"/>
            <w:vAlign w:val="center"/>
          </w:tcPr>
          <w:p w14:paraId="59D8CD9A" w14:textId="77777777" w:rsidR="001A15AF" w:rsidRPr="008567C7" w:rsidRDefault="001A15AF" w:rsidP="003828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D547279" w14:textId="77777777" w:rsidR="001A15AF" w:rsidRPr="002B6761" w:rsidRDefault="001A15AF" w:rsidP="003828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b/>
                <w:sz w:val="18"/>
                <w:szCs w:val="18"/>
              </w:rPr>
              <w:t>Jacek Białonoga</w:t>
            </w:r>
          </w:p>
          <w:p w14:paraId="5BB86A84" w14:textId="77777777" w:rsidR="001A15AF" w:rsidRPr="008567C7" w:rsidRDefault="001A15AF" w:rsidP="003828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bCs/>
                <w:sz w:val="18"/>
                <w:szCs w:val="18"/>
              </w:rPr>
              <w:t>Ciesielska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5A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CDB2CC8" w14:textId="77777777" w:rsidR="001A15AF" w:rsidRPr="001B7815" w:rsidRDefault="001A15AF" w:rsidP="003828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bCs/>
                <w:sz w:val="18"/>
                <w:szCs w:val="18"/>
              </w:rPr>
              <w:t>77-400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5AF">
              <w:rPr>
                <w:rFonts w:ascii="Times New Roman" w:hAnsi="Times New Roman" w:cs="Times New Roman"/>
                <w:bCs/>
                <w:sz w:val="18"/>
                <w:szCs w:val="18"/>
              </w:rPr>
              <w:t>Złotów</w:t>
            </w:r>
          </w:p>
        </w:tc>
        <w:tc>
          <w:tcPr>
            <w:tcW w:w="1134" w:type="dxa"/>
            <w:vAlign w:val="center"/>
          </w:tcPr>
          <w:p w14:paraId="0F51E4E7" w14:textId="77777777" w:rsidR="001A15AF" w:rsidRPr="008567C7" w:rsidRDefault="001A15AF" w:rsidP="003828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3C72924" w14:textId="77777777" w:rsidR="001A15AF" w:rsidRPr="008567C7" w:rsidRDefault="001A15AF" w:rsidP="003828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A821EE6" w14:textId="77777777" w:rsidR="001A15AF" w:rsidRPr="008567C7" w:rsidRDefault="001A15AF" w:rsidP="003828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E828B6" w14:textId="77777777" w:rsidR="001A15AF" w:rsidRPr="008567C7" w:rsidRDefault="001A15AF" w:rsidP="003828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6E88B6" w14:textId="77777777" w:rsidR="001A15AF" w:rsidRPr="008567C7" w:rsidRDefault="001A15AF" w:rsidP="003828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87F899B" w14:textId="77777777" w:rsidR="001A15AF" w:rsidRPr="008567C7" w:rsidRDefault="001A15AF" w:rsidP="003828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FCED0D4" w14:textId="77777777" w:rsidR="001A15AF" w:rsidRPr="008567C7" w:rsidRDefault="001A15AF" w:rsidP="003828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5A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6602FD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31862D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9947EC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E6853" w14:textId="77777777" w:rsidR="00CA46BA" w:rsidRDefault="00CA46BA">
      <w:r>
        <w:separator/>
      </w:r>
    </w:p>
  </w:endnote>
  <w:endnote w:type="continuationSeparator" w:id="0">
    <w:p w14:paraId="5595F40B" w14:textId="77777777" w:rsidR="00CA46BA" w:rsidRDefault="00CA4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A48F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FB0F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85C60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0AFE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22E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4150C" w14:textId="77777777" w:rsidR="00CA46BA" w:rsidRDefault="00CA46BA">
      <w:r>
        <w:separator/>
      </w:r>
    </w:p>
  </w:footnote>
  <w:footnote w:type="continuationSeparator" w:id="0">
    <w:p w14:paraId="056E5404" w14:textId="77777777" w:rsidR="00CA46BA" w:rsidRDefault="00CA4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2FB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E81B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2FD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6BA"/>
    <w:rsid w:val="00005838"/>
    <w:rsid w:val="00022322"/>
    <w:rsid w:val="00042497"/>
    <w:rsid w:val="000C1E6F"/>
    <w:rsid w:val="000E4E56"/>
    <w:rsid w:val="001A1468"/>
    <w:rsid w:val="001A15AF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03EC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A46BA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D4F41"/>
  <w15:chartTrackingRefBased/>
  <w15:docId w15:val="{0C8F35EE-019A-41CD-9733-751D3B02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2025-08-19T07:32:00Z</cp:lastPrinted>
  <dcterms:created xsi:type="dcterms:W3CDTF">2025-08-19T07:32:00Z</dcterms:created>
  <dcterms:modified xsi:type="dcterms:W3CDTF">2025-08-19T07:32:00Z</dcterms:modified>
</cp:coreProperties>
</file>