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52981" w14:textId="77777777" w:rsidR="00CF7835" w:rsidRPr="00615909" w:rsidRDefault="00980391" w:rsidP="00CF7835">
      <w:pPr>
        <w:spacing w:after="600"/>
        <w:jc w:val="right"/>
      </w:pPr>
      <w:r w:rsidRPr="00615909">
        <w:t>Niepołomice</w:t>
      </w:r>
      <w:r w:rsidR="00CF7835" w:rsidRPr="00615909">
        <w:t xml:space="preserve"> dnia: </w:t>
      </w:r>
      <w:r w:rsidRPr="00615909">
        <w:t>2025-08-14</w:t>
      </w:r>
    </w:p>
    <w:p w14:paraId="454621F0" w14:textId="77777777" w:rsidR="00CF7835" w:rsidRPr="00615909" w:rsidRDefault="00980391" w:rsidP="00CF7835">
      <w:pPr>
        <w:spacing w:line="360" w:lineRule="auto"/>
        <w:rPr>
          <w:b/>
          <w:bCs/>
        </w:rPr>
      </w:pPr>
      <w:r w:rsidRPr="00615909">
        <w:rPr>
          <w:b/>
          <w:bCs/>
        </w:rPr>
        <w:t>GMINA NIEPOŁOMICE</w:t>
      </w:r>
    </w:p>
    <w:p w14:paraId="2E90D97E" w14:textId="77777777" w:rsidR="00CF7835" w:rsidRPr="00615909" w:rsidRDefault="00980391" w:rsidP="00CF7835">
      <w:pPr>
        <w:spacing w:line="360" w:lineRule="auto"/>
      </w:pPr>
      <w:r w:rsidRPr="00615909">
        <w:t>Pl. Zwycięstwa</w:t>
      </w:r>
      <w:r w:rsidR="00CF7835" w:rsidRPr="00615909">
        <w:t xml:space="preserve"> </w:t>
      </w:r>
      <w:r w:rsidRPr="00615909">
        <w:t>13</w:t>
      </w:r>
    </w:p>
    <w:p w14:paraId="05F4806F" w14:textId="77777777" w:rsidR="00CF7835" w:rsidRPr="00615909" w:rsidRDefault="00980391" w:rsidP="00CF7835">
      <w:r w:rsidRPr="00615909">
        <w:t>32-005</w:t>
      </w:r>
      <w:r w:rsidR="00CF7835" w:rsidRPr="00615909">
        <w:t xml:space="preserve"> </w:t>
      </w:r>
      <w:r w:rsidRPr="00615909">
        <w:t>Niepołomice</w:t>
      </w:r>
    </w:p>
    <w:p w14:paraId="7C57A8C2" w14:textId="317DEC0B" w:rsidR="00CF7835" w:rsidRPr="00615909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15909" w14:paraId="6597D22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F20ADE" w14:textId="77777777" w:rsidR="00CF7835" w:rsidRPr="00615909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15909">
              <w:rPr>
                <w:b/>
                <w:spacing w:val="20"/>
              </w:rPr>
              <w:t>INFORMACJA Z OTWARCIA OFERT</w:t>
            </w:r>
          </w:p>
        </w:tc>
      </w:tr>
    </w:tbl>
    <w:p w14:paraId="0C66AE91" w14:textId="77777777" w:rsidR="00CF7835" w:rsidRPr="00615909" w:rsidRDefault="00CF7835" w:rsidP="00CF7835">
      <w:pPr>
        <w:pStyle w:val="Nagwek"/>
        <w:tabs>
          <w:tab w:val="clear" w:pos="4536"/>
        </w:tabs>
        <w:spacing w:after="360"/>
      </w:pPr>
      <w:r w:rsidRPr="00615909">
        <w:tab/>
        <w:t xml:space="preserve"> </w:t>
      </w:r>
    </w:p>
    <w:p w14:paraId="5A439637" w14:textId="77777777" w:rsidR="00CF7835" w:rsidRPr="00615909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15909">
        <w:rPr>
          <w:rFonts w:eastAsia="Calibri"/>
          <w:lang w:eastAsia="en-US"/>
        </w:rPr>
        <w:t xml:space="preserve">Dotyczy </w:t>
      </w:r>
      <w:r w:rsidRPr="00615909">
        <w:t>postępowania o udzielenie zamówienia publicznego</w:t>
      </w:r>
      <w:r w:rsidRPr="0061590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15909" w14:paraId="2C70A2B9" w14:textId="77777777" w:rsidTr="000C1C6D">
        <w:tc>
          <w:tcPr>
            <w:tcW w:w="2269" w:type="dxa"/>
          </w:tcPr>
          <w:p w14:paraId="6DE695E4" w14:textId="77777777" w:rsidR="00CF7835" w:rsidRPr="00615909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15909">
              <w:t>Nazwa zamówienia:</w:t>
            </w:r>
          </w:p>
        </w:tc>
        <w:tc>
          <w:tcPr>
            <w:tcW w:w="6803" w:type="dxa"/>
          </w:tcPr>
          <w:p w14:paraId="42114AD5" w14:textId="77777777" w:rsidR="00CF7835" w:rsidRPr="00615909" w:rsidRDefault="0098039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5909">
              <w:rPr>
                <w:bCs/>
              </w:rPr>
              <w:t>Przebudowa placu zabaw przynależącego do Klubu Dziecięcego Jacek w gminie Niepołomice w miejscowości Wola Batorska</w:t>
            </w:r>
            <w:r w:rsidR="00CF7835" w:rsidRPr="00615909">
              <w:rPr>
                <w:bCs/>
              </w:rPr>
              <w:t>.</w:t>
            </w:r>
          </w:p>
        </w:tc>
      </w:tr>
      <w:tr w:rsidR="00980391" w:rsidRPr="00615909" w14:paraId="6449739A" w14:textId="77777777" w:rsidTr="00FA2A0C">
        <w:tc>
          <w:tcPr>
            <w:tcW w:w="2269" w:type="dxa"/>
          </w:tcPr>
          <w:p w14:paraId="781F68C6" w14:textId="77777777" w:rsidR="00980391" w:rsidRPr="00615909" w:rsidRDefault="00980391" w:rsidP="00FA2A0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15909">
              <w:t>Numer referencyjny:</w:t>
            </w:r>
          </w:p>
        </w:tc>
        <w:tc>
          <w:tcPr>
            <w:tcW w:w="6803" w:type="dxa"/>
          </w:tcPr>
          <w:p w14:paraId="68035E67" w14:textId="77777777" w:rsidR="00980391" w:rsidRPr="00615909" w:rsidRDefault="00980391" w:rsidP="00FA2A0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15909">
              <w:rPr>
                <w:bCs/>
              </w:rPr>
              <w:t>ZP.271.25.2025</w:t>
            </w:r>
          </w:p>
        </w:tc>
      </w:tr>
    </w:tbl>
    <w:p w14:paraId="70E4C125" w14:textId="77777777" w:rsidR="00D665F5" w:rsidRPr="00615909" w:rsidRDefault="00D665F5" w:rsidP="00CF7835">
      <w:pPr>
        <w:spacing w:before="480" w:line="360" w:lineRule="auto"/>
        <w:jc w:val="both"/>
      </w:pPr>
      <w:r w:rsidRPr="00615909">
        <w:t>Zamawiający, działając na podstawie art. 22</w:t>
      </w:r>
      <w:r w:rsidR="00601802" w:rsidRPr="00615909">
        <w:t>2</w:t>
      </w:r>
      <w:r w:rsidRPr="00615909">
        <w:t xml:space="preserve"> ust. 5 </w:t>
      </w:r>
      <w:r w:rsidRPr="00615909">
        <w:rPr>
          <w:bCs/>
        </w:rPr>
        <w:t>ustawy z dnia 11 września 2019r. Prawo zamówień publicznych</w:t>
      </w:r>
      <w:r w:rsidRPr="00615909">
        <w:t xml:space="preserve"> </w:t>
      </w:r>
      <w:r w:rsidR="00980391" w:rsidRPr="00615909">
        <w:t>(</w:t>
      </w:r>
      <w:proofErr w:type="spellStart"/>
      <w:r w:rsidR="00980391" w:rsidRPr="00615909">
        <w:t>t.j</w:t>
      </w:r>
      <w:proofErr w:type="spellEnd"/>
      <w:r w:rsidR="00980391" w:rsidRPr="00615909">
        <w:t>. Dz. U. z 2024 poz. 1320)</w:t>
      </w:r>
      <w:r w:rsidR="00490DC0" w:rsidRPr="00615909">
        <w:t xml:space="preserve"> </w:t>
      </w:r>
      <w:r w:rsidRPr="00615909">
        <w:t>udostępnia</w:t>
      </w:r>
      <w:r w:rsidR="00F95C33" w:rsidRPr="00615909">
        <w:t xml:space="preserve"> </w:t>
      </w:r>
      <w:r w:rsidR="004C7E9B" w:rsidRPr="00615909">
        <w:t>informacj</w:t>
      </w:r>
      <w:r w:rsidR="00577BC6" w:rsidRPr="00615909">
        <w:t>ę</w:t>
      </w:r>
      <w:r w:rsidR="00035488" w:rsidRPr="00615909">
        <w:t xml:space="preserve"> z otwarcia ofert</w:t>
      </w:r>
      <w:r w:rsidR="00577BC6" w:rsidRPr="00615909">
        <w:t>.</w:t>
      </w:r>
    </w:p>
    <w:p w14:paraId="12D29F5B" w14:textId="77777777" w:rsidR="00A80738" w:rsidRPr="00615909" w:rsidRDefault="00D665F5" w:rsidP="00CF7835">
      <w:pPr>
        <w:spacing w:before="120" w:after="120" w:line="360" w:lineRule="auto"/>
        <w:jc w:val="both"/>
      </w:pPr>
      <w:r w:rsidRPr="00615909">
        <w:t>Podczas otwarcia ofert, mającego miejsce</w:t>
      </w:r>
      <w:r w:rsidR="00FF4AB1" w:rsidRPr="00615909">
        <w:t xml:space="preserve"> w dniu </w:t>
      </w:r>
      <w:r w:rsidR="00980391" w:rsidRPr="00615909">
        <w:t>14/08/2025</w:t>
      </w:r>
      <w:r w:rsidR="00FF4AB1" w:rsidRPr="00615909">
        <w:t xml:space="preserve"> o godz. </w:t>
      </w:r>
      <w:r w:rsidR="00980391" w:rsidRPr="00615909">
        <w:t>09:30</w:t>
      </w:r>
      <w:r w:rsidRPr="00615909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15909" w14:paraId="6CAE5EDA" w14:textId="77777777" w:rsidTr="000C1C6D">
        <w:tc>
          <w:tcPr>
            <w:tcW w:w="1276" w:type="dxa"/>
            <w:shd w:val="clear" w:color="auto" w:fill="F2F2F2"/>
            <w:vAlign w:val="center"/>
          </w:tcPr>
          <w:p w14:paraId="353823BA" w14:textId="77777777" w:rsidR="00D665F5" w:rsidRPr="00615909" w:rsidRDefault="00960CEB" w:rsidP="003F57CD">
            <w:pPr>
              <w:spacing w:before="120" w:after="120"/>
              <w:jc w:val="center"/>
            </w:pPr>
            <w:r w:rsidRPr="00615909">
              <w:t>O</w:t>
            </w:r>
            <w:r w:rsidR="00D665F5" w:rsidRPr="00615909">
              <w:t>fert</w:t>
            </w:r>
            <w:r w:rsidRPr="00615909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5BF5CDA" w14:textId="77777777" w:rsidR="00D665F5" w:rsidRPr="00615909" w:rsidRDefault="00D665F5" w:rsidP="003F57CD">
            <w:pPr>
              <w:spacing w:before="120" w:after="120"/>
              <w:jc w:val="center"/>
            </w:pPr>
            <w:r w:rsidRPr="00615909">
              <w:t>Nazwa</w:t>
            </w:r>
            <w:r w:rsidR="003F57CD" w:rsidRPr="00615909">
              <w:t xml:space="preserve"> </w:t>
            </w:r>
            <w:r w:rsidRPr="00615909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959FF92" w14:textId="77777777" w:rsidR="00D665F5" w:rsidRPr="00615909" w:rsidRDefault="00D665F5" w:rsidP="003F57CD">
            <w:pPr>
              <w:spacing w:before="120" w:after="120"/>
              <w:jc w:val="center"/>
            </w:pPr>
            <w:r w:rsidRPr="00615909">
              <w:t>Cena oferty</w:t>
            </w:r>
          </w:p>
        </w:tc>
      </w:tr>
      <w:tr w:rsidR="00980391" w:rsidRPr="00615909" w14:paraId="3F4756B0" w14:textId="77777777" w:rsidTr="00FA2A0C">
        <w:tc>
          <w:tcPr>
            <w:tcW w:w="1276" w:type="dxa"/>
            <w:vAlign w:val="center"/>
          </w:tcPr>
          <w:p w14:paraId="7879B0BA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1</w:t>
            </w:r>
          </w:p>
        </w:tc>
        <w:tc>
          <w:tcPr>
            <w:tcW w:w="4961" w:type="dxa"/>
          </w:tcPr>
          <w:p w14:paraId="6F7DC02F" w14:textId="77777777" w:rsidR="00980391" w:rsidRPr="00615909" w:rsidRDefault="00980391" w:rsidP="00FA2A0C">
            <w:pPr>
              <w:spacing w:before="80" w:after="40"/>
            </w:pPr>
            <w:r w:rsidRPr="00615909">
              <w:t>Grupa EPX Paweł Matera</w:t>
            </w:r>
          </w:p>
          <w:p w14:paraId="4642CB94" w14:textId="1D0038A5" w:rsidR="00980391" w:rsidRPr="00615909" w:rsidRDefault="00615909" w:rsidP="00FA2A0C">
            <w:r w:rsidRPr="00615909">
              <w:t>Pustków</w:t>
            </w:r>
            <w:r w:rsidR="00980391" w:rsidRPr="00615909">
              <w:t xml:space="preserve"> </w:t>
            </w:r>
            <w:r w:rsidR="00980391" w:rsidRPr="00615909">
              <w:t>288</w:t>
            </w:r>
            <w:r w:rsidR="00980391" w:rsidRPr="00615909">
              <w:t xml:space="preserve"> </w:t>
            </w:r>
          </w:p>
          <w:p w14:paraId="0B88B407" w14:textId="77777777" w:rsidR="00980391" w:rsidRPr="00615909" w:rsidRDefault="00980391" w:rsidP="00FA2A0C">
            <w:pPr>
              <w:spacing w:after="80"/>
              <w:jc w:val="both"/>
            </w:pPr>
            <w:r w:rsidRPr="00615909">
              <w:t>39-205</w:t>
            </w:r>
            <w:r w:rsidRPr="00615909">
              <w:t xml:space="preserve"> </w:t>
            </w:r>
            <w:r w:rsidRPr="00615909">
              <w:t>Pustków</w:t>
            </w:r>
          </w:p>
        </w:tc>
        <w:tc>
          <w:tcPr>
            <w:tcW w:w="2835" w:type="dxa"/>
            <w:vAlign w:val="center"/>
          </w:tcPr>
          <w:p w14:paraId="166F1A0E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661 171.30 zł</w:t>
            </w:r>
          </w:p>
        </w:tc>
      </w:tr>
      <w:tr w:rsidR="00980391" w:rsidRPr="00615909" w14:paraId="4D86D60B" w14:textId="77777777" w:rsidTr="00FA2A0C">
        <w:tc>
          <w:tcPr>
            <w:tcW w:w="1276" w:type="dxa"/>
            <w:vAlign w:val="center"/>
          </w:tcPr>
          <w:p w14:paraId="2ED58258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2</w:t>
            </w:r>
          </w:p>
        </w:tc>
        <w:tc>
          <w:tcPr>
            <w:tcW w:w="4961" w:type="dxa"/>
          </w:tcPr>
          <w:p w14:paraId="4FF62CBB" w14:textId="77777777" w:rsidR="00980391" w:rsidRPr="00615909" w:rsidRDefault="00980391" w:rsidP="00FA2A0C">
            <w:pPr>
              <w:spacing w:before="80" w:after="40"/>
            </w:pPr>
            <w:r w:rsidRPr="00615909">
              <w:t xml:space="preserve">ROYAL PLAY </w:t>
            </w:r>
            <w:proofErr w:type="spellStart"/>
            <w:r w:rsidRPr="00615909">
              <w:t>ŁUkasz</w:t>
            </w:r>
            <w:proofErr w:type="spellEnd"/>
            <w:r w:rsidRPr="00615909">
              <w:t xml:space="preserve"> Piotrowski</w:t>
            </w:r>
          </w:p>
          <w:p w14:paraId="321ED5B4" w14:textId="77777777" w:rsidR="00980391" w:rsidRPr="00615909" w:rsidRDefault="00980391" w:rsidP="00FA2A0C">
            <w:r w:rsidRPr="00615909">
              <w:t>Kańkowo</w:t>
            </w:r>
            <w:r w:rsidRPr="00615909">
              <w:t xml:space="preserve"> </w:t>
            </w:r>
            <w:r w:rsidRPr="00615909">
              <w:t>72c</w:t>
            </w:r>
            <w:r w:rsidRPr="00615909">
              <w:t xml:space="preserve"> </w:t>
            </w:r>
          </w:p>
          <w:p w14:paraId="63F93713" w14:textId="77777777" w:rsidR="00980391" w:rsidRPr="00615909" w:rsidRDefault="00980391" w:rsidP="00FA2A0C">
            <w:pPr>
              <w:spacing w:after="80"/>
              <w:jc w:val="both"/>
            </w:pPr>
            <w:r w:rsidRPr="00615909">
              <w:t>07-320</w:t>
            </w:r>
            <w:r w:rsidRPr="00615909">
              <w:t xml:space="preserve"> </w:t>
            </w:r>
            <w:proofErr w:type="spellStart"/>
            <w:r w:rsidRPr="00615909">
              <w:t>Małkinnia</w:t>
            </w:r>
            <w:proofErr w:type="spellEnd"/>
            <w:r w:rsidRPr="00615909">
              <w:t xml:space="preserve"> Górna</w:t>
            </w:r>
          </w:p>
        </w:tc>
        <w:tc>
          <w:tcPr>
            <w:tcW w:w="2835" w:type="dxa"/>
            <w:vAlign w:val="center"/>
          </w:tcPr>
          <w:p w14:paraId="6AC2C830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811 990.00 zł</w:t>
            </w:r>
          </w:p>
        </w:tc>
      </w:tr>
      <w:tr w:rsidR="00980391" w:rsidRPr="00615909" w14:paraId="7D2381D8" w14:textId="77777777" w:rsidTr="00FA2A0C">
        <w:tc>
          <w:tcPr>
            <w:tcW w:w="1276" w:type="dxa"/>
            <w:vAlign w:val="center"/>
          </w:tcPr>
          <w:p w14:paraId="48CE4075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3</w:t>
            </w:r>
          </w:p>
        </w:tc>
        <w:tc>
          <w:tcPr>
            <w:tcW w:w="4961" w:type="dxa"/>
          </w:tcPr>
          <w:p w14:paraId="2B8BA7E4" w14:textId="77777777" w:rsidR="00980391" w:rsidRPr="00615909" w:rsidRDefault="00980391" w:rsidP="00FA2A0C">
            <w:pPr>
              <w:spacing w:before="80" w:after="40"/>
            </w:pPr>
            <w:r w:rsidRPr="00615909">
              <w:t>KW LUPUS SP ZOO</w:t>
            </w:r>
          </w:p>
          <w:p w14:paraId="7F9F0478" w14:textId="77777777" w:rsidR="00615909" w:rsidRDefault="00615909" w:rsidP="00615909">
            <w:r>
              <w:t xml:space="preserve">Ul. Granitowa 70A/7 </w:t>
            </w:r>
          </w:p>
          <w:p w14:paraId="555497E0" w14:textId="1704C58D" w:rsidR="00980391" w:rsidRPr="00615909" w:rsidRDefault="00980391" w:rsidP="00615909">
            <w:r w:rsidRPr="00615909">
              <w:t>43-1</w:t>
            </w:r>
            <w:r w:rsidR="00615909">
              <w:t>55</w:t>
            </w:r>
            <w:r w:rsidRPr="00615909">
              <w:t xml:space="preserve"> </w:t>
            </w:r>
            <w:r w:rsidR="00615909">
              <w:t xml:space="preserve">Bieruń </w:t>
            </w:r>
          </w:p>
        </w:tc>
        <w:tc>
          <w:tcPr>
            <w:tcW w:w="2835" w:type="dxa"/>
            <w:vAlign w:val="center"/>
          </w:tcPr>
          <w:p w14:paraId="29535653" w14:textId="77777777" w:rsidR="00980391" w:rsidRPr="00615909" w:rsidRDefault="00980391" w:rsidP="00FA2A0C">
            <w:pPr>
              <w:spacing w:before="80" w:after="80"/>
              <w:jc w:val="center"/>
            </w:pPr>
            <w:r w:rsidRPr="00615909">
              <w:t>698 640.00 zł</w:t>
            </w:r>
          </w:p>
        </w:tc>
      </w:tr>
    </w:tbl>
    <w:p w14:paraId="5639378D" w14:textId="77777777" w:rsidR="0069085C" w:rsidRPr="00615909" w:rsidRDefault="0069085C" w:rsidP="00A80738">
      <w:pPr>
        <w:spacing w:before="120" w:after="120"/>
        <w:jc w:val="both"/>
      </w:pPr>
    </w:p>
    <w:p w14:paraId="6C14EE44" w14:textId="77777777" w:rsidR="00577BC6" w:rsidRPr="00615909" w:rsidRDefault="00577BC6" w:rsidP="00A80738">
      <w:pPr>
        <w:spacing w:before="120" w:after="120"/>
        <w:jc w:val="both"/>
      </w:pPr>
    </w:p>
    <w:p w14:paraId="45488AF5" w14:textId="0DA7027E" w:rsidR="00C236D3" w:rsidRPr="00615909" w:rsidRDefault="00C236D3" w:rsidP="00173B20">
      <w:pPr>
        <w:jc w:val="right"/>
      </w:pPr>
    </w:p>
    <w:sectPr w:rsidR="00C236D3" w:rsidRPr="00615909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AA8A9" w14:textId="77777777" w:rsidR="00783EEC" w:rsidRDefault="00783EEC">
      <w:r>
        <w:separator/>
      </w:r>
    </w:p>
  </w:endnote>
  <w:endnote w:type="continuationSeparator" w:id="0">
    <w:p w14:paraId="2117CBE8" w14:textId="77777777" w:rsidR="00783EEC" w:rsidRDefault="00783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7E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793C1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AE5DD" w14:textId="5E883F67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81A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021F1" w14:textId="77777777" w:rsidR="009F189D" w:rsidRDefault="009F189D">
    <w:pPr>
      <w:pStyle w:val="Stopka"/>
      <w:tabs>
        <w:tab w:val="clear" w:pos="4536"/>
      </w:tabs>
      <w:jc w:val="center"/>
    </w:pPr>
  </w:p>
  <w:p w14:paraId="2AA2D8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98B6C" w14:textId="77777777" w:rsidR="00783EEC" w:rsidRDefault="00783EEC">
      <w:r>
        <w:separator/>
      </w:r>
    </w:p>
  </w:footnote>
  <w:footnote w:type="continuationSeparator" w:id="0">
    <w:p w14:paraId="74C7761F" w14:textId="77777777" w:rsidR="00783EEC" w:rsidRDefault="00783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A66B" w14:textId="77777777" w:rsidR="00980391" w:rsidRDefault="009803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386B3" w14:textId="77777777" w:rsidR="00980391" w:rsidRDefault="009803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61BB4" w14:textId="77777777" w:rsidR="00980391" w:rsidRDefault="00980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EE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D3C91"/>
    <w:rsid w:val="00601802"/>
    <w:rsid w:val="00615909"/>
    <w:rsid w:val="0069085C"/>
    <w:rsid w:val="00783EEC"/>
    <w:rsid w:val="00843263"/>
    <w:rsid w:val="00861E75"/>
    <w:rsid w:val="008A26A5"/>
    <w:rsid w:val="008F318B"/>
    <w:rsid w:val="00960CEB"/>
    <w:rsid w:val="00980391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2C798"/>
  <w15:chartTrackingRefBased/>
  <w15:docId w15:val="{EF7AA2F8-6957-4415-A542-D2BA7B13B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2025-08-14T12:06:00Z</cp:lastPrinted>
  <dcterms:created xsi:type="dcterms:W3CDTF">2025-08-14T12:07:00Z</dcterms:created>
  <dcterms:modified xsi:type="dcterms:W3CDTF">2025-08-14T12:07:00Z</dcterms:modified>
</cp:coreProperties>
</file>