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62186" w14:textId="77777777" w:rsidR="005D05C3" w:rsidRPr="00B552E9" w:rsidRDefault="005D05C3" w:rsidP="005D05C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B552E9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953F36">
        <w:rPr>
          <w:rFonts w:ascii="Arial" w:hAnsi="Arial" w:cs="Arial"/>
          <w:bCs/>
          <w:iCs/>
          <w:sz w:val="18"/>
          <w:szCs w:val="18"/>
        </w:rPr>
        <w:t>6</w:t>
      </w:r>
      <w:r w:rsidRPr="00B552E9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70B0BB90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71871C2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Szpital Specjalistyczny im. Stefana Żeromskiego SPZOZ w Krakowie</w:t>
      </w:r>
    </w:p>
    <w:p w14:paraId="0FD0EF6E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os. Na Skarpie66</w:t>
      </w:r>
    </w:p>
    <w:p w14:paraId="5D7DFB2B" w14:textId="77777777" w:rsidR="005D05C3" w:rsidRDefault="00A4256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31-913Kraków</w:t>
      </w:r>
    </w:p>
    <w:p w14:paraId="451980E7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E73076A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DF0641F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40B691D7" w14:textId="77777777" w:rsidTr="001B7D97">
        <w:tc>
          <w:tcPr>
            <w:tcW w:w="2800" w:type="dxa"/>
            <w:shd w:val="clear" w:color="auto" w:fill="auto"/>
          </w:tcPr>
          <w:p w14:paraId="2A3DC16B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31FCA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B5E01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62BB42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[nazwa, 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adres,w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24A3582D" w14:textId="77777777" w:rsidTr="001B7D97">
        <w:tc>
          <w:tcPr>
            <w:tcW w:w="2800" w:type="dxa"/>
            <w:shd w:val="clear" w:color="auto" w:fill="auto"/>
          </w:tcPr>
          <w:p w14:paraId="3705CE28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C2A15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B41AA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709F7D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97A810E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256E" w:rsidRPr="0012157F" w14:paraId="307D6559" w14:textId="77777777" w:rsidTr="00BF2923">
        <w:tc>
          <w:tcPr>
            <w:tcW w:w="9104" w:type="dxa"/>
            <w:shd w:val="clear" w:color="auto" w:fill="D9D9D9"/>
          </w:tcPr>
          <w:p w14:paraId="5BB5AD3B" w14:textId="77777777" w:rsidR="00A4256E" w:rsidRPr="0012157F" w:rsidRDefault="00A4256E" w:rsidP="00BF29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3C3A4A5" w14:textId="77777777" w:rsidR="00A4256E" w:rsidRPr="00094F76" w:rsidRDefault="00A4256E" w:rsidP="00BF292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425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25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256E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344DF2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="00344DF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344DF2">
              <w:rPr>
                <w:rFonts w:ascii="Arial" w:hAnsi="Arial" w:cs="Arial"/>
                <w:sz w:val="24"/>
                <w:szCs w:val="24"/>
              </w:rPr>
              <w:t>. zm.</w:t>
            </w:r>
            <w:r w:rsidRPr="00A4256E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3904394" w14:textId="77777777" w:rsidR="00A4256E" w:rsidRPr="004B5FB1" w:rsidRDefault="00A4256E" w:rsidP="00BF292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</w:p>
        </w:tc>
      </w:tr>
    </w:tbl>
    <w:p w14:paraId="55A5E657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827DBB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34C1C349" w14:textId="77777777" w:rsidTr="001B7D97">
        <w:tc>
          <w:tcPr>
            <w:tcW w:w="2269" w:type="dxa"/>
            <w:shd w:val="clear" w:color="auto" w:fill="auto"/>
          </w:tcPr>
          <w:p w14:paraId="211E5EE1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2A9F74" w14:textId="77777777" w:rsidR="00953F36" w:rsidRDefault="00953F36" w:rsidP="00953F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narzędzi chirurgicznych do operacji zatok</w:t>
            </w:r>
          </w:p>
          <w:p w14:paraId="6F33E414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A4256E" w:rsidRPr="00A2540E" w14:paraId="5CF6DB09" w14:textId="77777777" w:rsidTr="00BF2923">
        <w:tc>
          <w:tcPr>
            <w:tcW w:w="2269" w:type="dxa"/>
            <w:shd w:val="clear" w:color="auto" w:fill="auto"/>
          </w:tcPr>
          <w:p w14:paraId="086D9047" w14:textId="77777777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44B594" w14:textId="60159959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2006F6" w:rsidRPr="002006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42</w:t>
            </w:r>
            <w:r w:rsidRPr="002006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/25</w:t>
            </w:r>
          </w:p>
        </w:tc>
      </w:tr>
    </w:tbl>
    <w:p w14:paraId="053DD43F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0041E8C" w14:textId="48F3731E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256E" w:rsidRPr="00A4256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006F6">
        <w:rPr>
          <w:rFonts w:ascii="Arial" w:hAnsi="Arial" w:cs="Arial"/>
          <w:b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2006F6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2006F6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2006F6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</w:p>
    <w:p w14:paraId="2914BA67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B3FB738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664A2DA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="00953F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DC8784A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="00953F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5EBB625B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5B93518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D36B31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6820765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5629FCE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3999440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D9432E" w14:textId="3E9431F2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006F6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06269ED7" w14:textId="77777777" w:rsidTr="001B7D97">
        <w:tc>
          <w:tcPr>
            <w:tcW w:w="2660" w:type="dxa"/>
            <w:shd w:val="clear" w:color="auto" w:fill="auto"/>
          </w:tcPr>
          <w:p w14:paraId="4AF2ECB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6FFA6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6E5232C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F8310D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22A21B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5C0488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256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2A851E2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7F3A6" w14:textId="77777777" w:rsidR="00A813F7" w:rsidRDefault="00A813F7" w:rsidP="0038231F">
      <w:pPr>
        <w:spacing w:after="0" w:line="240" w:lineRule="auto"/>
      </w:pPr>
      <w:r>
        <w:separator/>
      </w:r>
    </w:p>
  </w:endnote>
  <w:endnote w:type="continuationSeparator" w:id="0">
    <w:p w14:paraId="14F0F737" w14:textId="77777777" w:rsidR="00A813F7" w:rsidRDefault="00A813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704F2" w14:textId="77777777" w:rsidR="00A4256E" w:rsidRDefault="00A425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A67AE" w14:textId="77777777" w:rsidR="00F8042D" w:rsidRDefault="00F8042D">
    <w:pPr>
      <w:pStyle w:val="Stopka"/>
      <w:jc w:val="right"/>
    </w:pPr>
    <w:r>
      <w:t xml:space="preserve">Strona </w:t>
    </w:r>
    <w:r w:rsidR="0017053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70530">
      <w:rPr>
        <w:b/>
        <w:bCs/>
        <w:sz w:val="24"/>
        <w:szCs w:val="24"/>
      </w:rPr>
      <w:fldChar w:fldCharType="separate"/>
    </w:r>
    <w:r w:rsidR="00953F36">
      <w:rPr>
        <w:b/>
        <w:bCs/>
        <w:noProof/>
      </w:rPr>
      <w:t>1</w:t>
    </w:r>
    <w:r w:rsidR="00170530">
      <w:rPr>
        <w:b/>
        <w:bCs/>
        <w:sz w:val="24"/>
        <w:szCs w:val="24"/>
      </w:rPr>
      <w:fldChar w:fldCharType="end"/>
    </w:r>
    <w:r>
      <w:t xml:space="preserve"> z </w:t>
    </w:r>
    <w:r w:rsidR="0017053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70530">
      <w:rPr>
        <w:b/>
        <w:bCs/>
        <w:sz w:val="24"/>
        <w:szCs w:val="24"/>
      </w:rPr>
      <w:fldChar w:fldCharType="separate"/>
    </w:r>
    <w:r w:rsidR="00953F36">
      <w:rPr>
        <w:b/>
        <w:bCs/>
        <w:noProof/>
      </w:rPr>
      <w:t>2</w:t>
    </w:r>
    <w:r w:rsidR="00170530">
      <w:rPr>
        <w:b/>
        <w:bCs/>
        <w:sz w:val="24"/>
        <w:szCs w:val="24"/>
      </w:rPr>
      <w:fldChar w:fldCharType="end"/>
    </w:r>
  </w:p>
  <w:p w14:paraId="186867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4F7BF" w14:textId="77777777" w:rsidR="00A4256E" w:rsidRDefault="00A425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A1248" w14:textId="77777777" w:rsidR="00A813F7" w:rsidRDefault="00A813F7" w:rsidP="0038231F">
      <w:pPr>
        <w:spacing w:after="0" w:line="240" w:lineRule="auto"/>
      </w:pPr>
      <w:r>
        <w:separator/>
      </w:r>
    </w:p>
  </w:footnote>
  <w:footnote w:type="continuationSeparator" w:id="0">
    <w:p w14:paraId="7A337C51" w14:textId="77777777" w:rsidR="00A813F7" w:rsidRDefault="00A813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5ABB4" w14:textId="77777777" w:rsidR="00A4256E" w:rsidRDefault="00A42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B422E" w14:textId="77777777" w:rsidR="00A4256E" w:rsidRDefault="00A42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9251E" w14:textId="77777777" w:rsidR="00A4256E" w:rsidRDefault="00A42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6958445">
    <w:abstractNumId w:val="12"/>
  </w:num>
  <w:num w:numId="2" w16cid:durableId="1471246266">
    <w:abstractNumId w:val="0"/>
  </w:num>
  <w:num w:numId="3" w16cid:durableId="1687709286">
    <w:abstractNumId w:val="11"/>
  </w:num>
  <w:num w:numId="4" w16cid:durableId="1432355191">
    <w:abstractNumId w:val="16"/>
  </w:num>
  <w:num w:numId="5" w16cid:durableId="268049755">
    <w:abstractNumId w:val="13"/>
  </w:num>
  <w:num w:numId="6" w16cid:durableId="89620259">
    <w:abstractNumId w:val="10"/>
  </w:num>
  <w:num w:numId="7" w16cid:durableId="291401483">
    <w:abstractNumId w:val="1"/>
  </w:num>
  <w:num w:numId="8" w16cid:durableId="644623182">
    <w:abstractNumId w:val="6"/>
  </w:num>
  <w:num w:numId="9" w16cid:durableId="990672006">
    <w:abstractNumId w:val="4"/>
  </w:num>
  <w:num w:numId="10" w16cid:durableId="791052279">
    <w:abstractNumId w:val="7"/>
  </w:num>
  <w:num w:numId="11" w16cid:durableId="2141070988">
    <w:abstractNumId w:val="5"/>
  </w:num>
  <w:num w:numId="12" w16cid:durableId="1799183549">
    <w:abstractNumId w:val="9"/>
  </w:num>
  <w:num w:numId="13" w16cid:durableId="1471089256">
    <w:abstractNumId w:val="3"/>
  </w:num>
  <w:num w:numId="14" w16cid:durableId="1834252864">
    <w:abstractNumId w:val="2"/>
  </w:num>
  <w:num w:numId="15" w16cid:durableId="590623160">
    <w:abstractNumId w:val="15"/>
  </w:num>
  <w:num w:numId="16" w16cid:durableId="415520246">
    <w:abstractNumId w:val="8"/>
  </w:num>
  <w:num w:numId="17" w16cid:durableId="11196842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689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0530"/>
    <w:rsid w:val="0017574D"/>
    <w:rsid w:val="00182C50"/>
    <w:rsid w:val="001902D2"/>
    <w:rsid w:val="001B16D9"/>
    <w:rsid w:val="001B7D97"/>
    <w:rsid w:val="001C6945"/>
    <w:rsid w:val="001F027E"/>
    <w:rsid w:val="002006F6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4DF2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06891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58E5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69B8"/>
    <w:rsid w:val="008757E1"/>
    <w:rsid w:val="00886689"/>
    <w:rsid w:val="00892E48"/>
    <w:rsid w:val="008C41F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3F36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56E"/>
    <w:rsid w:val="00A44833"/>
    <w:rsid w:val="00A813F7"/>
    <w:rsid w:val="00A90D0E"/>
    <w:rsid w:val="00AC5247"/>
    <w:rsid w:val="00AE53D7"/>
    <w:rsid w:val="00AE6FF2"/>
    <w:rsid w:val="00AF38DB"/>
    <w:rsid w:val="00B0088C"/>
    <w:rsid w:val="00B15219"/>
    <w:rsid w:val="00B15FD3"/>
    <w:rsid w:val="00B34079"/>
    <w:rsid w:val="00B36ABD"/>
    <w:rsid w:val="00B552E9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07FC7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22DD"/>
    <w:rsid w:val="00FE4E2B"/>
    <w:rsid w:val="00FF0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B5B86B"/>
  <w15:docId w15:val="{60FA5477-70C9-4CF4-8AC6-B55F0753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53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2025-02-26T11:59:00Z</cp:lastPrinted>
  <dcterms:created xsi:type="dcterms:W3CDTF">2025-08-14T10:50:00Z</dcterms:created>
  <dcterms:modified xsi:type="dcterms:W3CDTF">2025-08-14T10:50:00Z</dcterms:modified>
</cp:coreProperties>
</file>