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568CF" w:rsidRDefault="00C568CF" w:rsidP="00C568C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C568CF" w:rsidRDefault="00C568CF" w:rsidP="00C568C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 (mikroprzedsiębiorstwo, małe przedsiębiorstwo, średnie przedsiębiorstwo, inny rodzaj)  : ............................................................................................</w:t>
      </w:r>
    </w:p>
    <w:p w:rsidR="00C568CF" w:rsidRDefault="00C568CF" w:rsidP="00C568C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ADRES:………………………………………………………………………………………………</w:t>
      </w:r>
    </w:p>
    <w:p w:rsidR="00C568CF" w:rsidRDefault="00C568CF" w:rsidP="00C568C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 zamieszkania (dotyczy osób prowadzących działalność gospodarczą):………………………</w:t>
      </w:r>
    </w:p>
    <w:p w:rsidR="00C568CF" w:rsidRDefault="00C568CF" w:rsidP="00C568C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…………………………….............</w:t>
      </w:r>
    </w:p>
    <w:p w:rsidR="00C568CF" w:rsidRDefault="00C568CF" w:rsidP="00C568C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TEL.……………………………………FAX ……………………………………</w:t>
      </w:r>
    </w:p>
    <w:p w:rsidR="00C568CF" w:rsidRDefault="00C568CF" w:rsidP="00C568C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</w:t>
      </w:r>
    </w:p>
    <w:p w:rsidR="00C568CF" w:rsidRDefault="00C568CF" w:rsidP="00C568C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</w:t>
      </w:r>
    </w:p>
    <w:p w:rsidR="00C568CF" w:rsidRDefault="00C568CF" w:rsidP="00C568C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C568CF" w:rsidRDefault="00C568CF" w:rsidP="00C568C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DE563C" w:rsidRPr="00DE563C" w:rsidRDefault="00DE563C" w:rsidP="008D2AB8">
      <w:pPr>
        <w:ind w:right="-110"/>
        <w:rPr>
          <w:b/>
        </w:rPr>
      </w:pPr>
      <w:r w:rsidRPr="00DE563C">
        <w:rPr>
          <w:b/>
        </w:rPr>
        <w:t>Akademia Górniczo - Hutnicza</w:t>
      </w:r>
    </w:p>
    <w:p w:rsidR="00DE563C" w:rsidRPr="00DE563C" w:rsidRDefault="00DE563C" w:rsidP="008D2AB8">
      <w:pPr>
        <w:ind w:right="-110"/>
        <w:rPr>
          <w:b/>
        </w:rPr>
      </w:pPr>
      <w:r w:rsidRPr="00DE563C">
        <w:rPr>
          <w:b/>
        </w:rPr>
        <w:t>im. Stanisława Staszica w Krakowie</w:t>
      </w:r>
    </w:p>
    <w:p w:rsidR="008D2AB8" w:rsidRDefault="00DE563C" w:rsidP="008D2AB8">
      <w:pPr>
        <w:ind w:right="-110"/>
        <w:rPr>
          <w:b/>
        </w:rPr>
      </w:pPr>
      <w:r w:rsidRPr="00DE563C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DE563C" w:rsidP="008D2AB8">
      <w:pPr>
        <w:ind w:right="-110"/>
        <w:rPr>
          <w:b/>
        </w:rPr>
      </w:pPr>
      <w:r w:rsidRPr="00DE563C">
        <w:rPr>
          <w:b/>
        </w:rPr>
        <w:t>Al. Mickiewicza</w:t>
      </w:r>
      <w:r w:rsidR="008D2AB8">
        <w:rPr>
          <w:b/>
        </w:rPr>
        <w:t xml:space="preserve"> </w:t>
      </w:r>
      <w:r w:rsidRPr="00DE563C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DE563C" w:rsidP="008D2AB8">
      <w:pPr>
        <w:rPr>
          <w:b/>
        </w:rPr>
      </w:pPr>
      <w:r w:rsidRPr="00DE563C">
        <w:rPr>
          <w:b/>
        </w:rPr>
        <w:t>30-059</w:t>
      </w:r>
      <w:r w:rsidR="008D2AB8">
        <w:rPr>
          <w:b/>
        </w:rPr>
        <w:t xml:space="preserve"> </w:t>
      </w:r>
      <w:r w:rsidRPr="00DE563C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E563C" w:rsidRPr="00DE563C">
        <w:rPr>
          <w:b/>
        </w:rPr>
        <w:t>Dostawa blatu optycznego z izolatorami antywibracyjnymi - DE-dzp.272-481/25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C568CF" w:rsidRPr="00E90E4D" w:rsidRDefault="00C568CF" w:rsidP="00C568CF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netto za całość przedmiotu zamówienia </w:t>
      </w:r>
      <w:r w:rsidRPr="00E90E4D">
        <w:rPr>
          <w:b/>
        </w:rPr>
        <w:t xml:space="preserve">(tj. blat optyczny i izolatory </w:t>
      </w:r>
      <w:r w:rsidR="00E90E4D" w:rsidRPr="00E90E4D">
        <w:rPr>
          <w:b/>
        </w:rPr>
        <w:t>antywibracyjne</w:t>
      </w:r>
      <w:r w:rsidRPr="00E90E4D">
        <w:rPr>
          <w:b/>
        </w:rPr>
        <w:t>):     .............</w:t>
      </w:r>
      <w:r w:rsidR="00E90E4D">
        <w:rPr>
          <w:b/>
        </w:rPr>
        <w:t>....................</w:t>
      </w:r>
      <w:r w:rsidRPr="00E90E4D">
        <w:rPr>
          <w:b/>
        </w:rPr>
        <w:t>...... PLN</w:t>
      </w:r>
    </w:p>
    <w:p w:rsidR="00C568CF" w:rsidRDefault="00C568CF" w:rsidP="00C568CF">
      <w:pPr>
        <w:widowControl w:val="0"/>
        <w:spacing w:line="264" w:lineRule="auto"/>
        <w:ind w:right="1"/>
        <w:rPr>
          <w:b/>
        </w:rPr>
      </w:pPr>
    </w:p>
    <w:p w:rsidR="00C568CF" w:rsidRPr="00E90E4D" w:rsidRDefault="00C568CF" w:rsidP="00C568CF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</w:t>
      </w:r>
      <w:r w:rsidR="00E90E4D">
        <w:rPr>
          <w:b/>
        </w:rPr>
        <w:t>brutto</w:t>
      </w:r>
      <w:r>
        <w:rPr>
          <w:b/>
        </w:rPr>
        <w:t xml:space="preserve"> za całość przedmiotu zamówienia </w:t>
      </w:r>
      <w:r w:rsidRPr="00E90E4D">
        <w:rPr>
          <w:b/>
        </w:rPr>
        <w:t>(tj. blat optyczny i izolatory</w:t>
      </w:r>
      <w:r w:rsidR="00E90E4D" w:rsidRPr="00E90E4D">
        <w:rPr>
          <w:b/>
        </w:rPr>
        <w:t xml:space="preserve"> antywibracyjne</w:t>
      </w:r>
      <w:r w:rsidRPr="00E90E4D">
        <w:rPr>
          <w:b/>
        </w:rPr>
        <w:t>):     ….............</w:t>
      </w:r>
      <w:r w:rsidR="00E90E4D">
        <w:rPr>
          <w:b/>
        </w:rPr>
        <w:t>..............</w:t>
      </w:r>
      <w:r w:rsidRPr="00E90E4D">
        <w:rPr>
          <w:b/>
        </w:rPr>
        <w:t>.........PLN</w:t>
      </w:r>
    </w:p>
    <w:p w:rsidR="00C568CF" w:rsidRPr="00FB1B4F" w:rsidRDefault="00C568CF" w:rsidP="00C568C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568CF" w:rsidRPr="00FB1B4F" w:rsidRDefault="00C568CF" w:rsidP="00C568CF">
      <w:pPr>
        <w:widowControl w:val="0"/>
        <w:spacing w:line="264" w:lineRule="auto"/>
        <w:ind w:right="1"/>
        <w:jc w:val="both"/>
      </w:pPr>
      <w:r w:rsidRPr="00FB1B4F">
        <w:t>Słownie brutto:.......................................................................................................................</w:t>
      </w:r>
    </w:p>
    <w:p w:rsidR="00C568CF" w:rsidRPr="00FB1B4F" w:rsidRDefault="00C568CF" w:rsidP="00C568CF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C568CF" w:rsidRDefault="00C568CF" w:rsidP="00C568CF">
      <w:pPr>
        <w:pStyle w:val="Tekstpodstawowy"/>
      </w:pPr>
      <w:r>
        <w:t>Powyższa cena zawiera podatek VAT w wysokości .......... % tj.…………………….</w:t>
      </w:r>
    </w:p>
    <w:p w:rsidR="00C568CF" w:rsidRDefault="00C568CF" w:rsidP="00C568CF">
      <w:pPr>
        <w:pStyle w:val="Tekstpodstawowy"/>
      </w:pPr>
      <w:r>
        <w:t>producent i model/wyrób własny</w:t>
      </w:r>
      <w:r w:rsidRPr="00C568CF">
        <w:t xml:space="preserve"> </w:t>
      </w:r>
      <w:r>
        <w:t>zaoferowanego:</w:t>
      </w:r>
    </w:p>
    <w:p w:rsidR="00C568CF" w:rsidRDefault="00C568CF" w:rsidP="00C568CF">
      <w:pPr>
        <w:pStyle w:val="Tekstpodstawowy"/>
        <w:rPr>
          <w:b w:val="0"/>
        </w:rPr>
      </w:pPr>
      <w:r>
        <w:t xml:space="preserve">- blatu : </w:t>
      </w:r>
      <w:r w:rsidRPr="00FE545C">
        <w:rPr>
          <w:b w:val="0"/>
        </w:rPr>
        <w:t>……</w:t>
      </w:r>
      <w:r w:rsidR="00E90E4D">
        <w:rPr>
          <w:b w:val="0"/>
        </w:rPr>
        <w:t>……………………….</w:t>
      </w:r>
      <w:r w:rsidRPr="00FE545C">
        <w:rPr>
          <w:b w:val="0"/>
        </w:rPr>
        <w:t>……………</w:t>
      </w:r>
      <w:r w:rsidR="00E90E4D">
        <w:rPr>
          <w:b w:val="0"/>
        </w:rPr>
        <w:t>……………………..</w:t>
      </w:r>
      <w:bookmarkStart w:id="0" w:name="_GoBack"/>
      <w:bookmarkEnd w:id="0"/>
      <w:r w:rsidRPr="00FE545C">
        <w:rPr>
          <w:b w:val="0"/>
        </w:rPr>
        <w:t>..</w:t>
      </w:r>
    </w:p>
    <w:p w:rsidR="00C568CF" w:rsidRDefault="00C568CF" w:rsidP="00C568CF">
      <w:pPr>
        <w:pStyle w:val="Tekstpodstawowy"/>
        <w:rPr>
          <w:b w:val="0"/>
        </w:rPr>
      </w:pPr>
      <w:r w:rsidRPr="00C568CF">
        <w:t xml:space="preserve">- izolatorów </w:t>
      </w:r>
      <w:r w:rsidR="00E90E4D">
        <w:t>antywibracyjnych</w:t>
      </w:r>
      <w:r w:rsidRPr="00C568CF">
        <w:t>:</w:t>
      </w:r>
      <w:r>
        <w:rPr>
          <w:b w:val="0"/>
        </w:rPr>
        <w:t xml:space="preserve"> </w:t>
      </w:r>
      <w:r w:rsidR="00E90E4D">
        <w:rPr>
          <w:b w:val="0"/>
        </w:rPr>
        <w:t>………………</w:t>
      </w:r>
      <w:r>
        <w:rPr>
          <w:b w:val="0"/>
        </w:rPr>
        <w:t>……………………….</w:t>
      </w:r>
    </w:p>
    <w:p w:rsidR="00C568CF" w:rsidRDefault="00C568CF" w:rsidP="00C568CF">
      <w:pPr>
        <w:pStyle w:val="Tekstpodstawowy"/>
      </w:pPr>
    </w:p>
    <w:p w:rsidR="00C568CF" w:rsidRPr="00687160" w:rsidRDefault="00C568CF" w:rsidP="00C568CF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>
        <w:rPr>
          <w:b/>
        </w:rPr>
        <w:t xml:space="preserve">Termin realizacji umowy: </w:t>
      </w:r>
      <w:r>
        <w:t xml:space="preserve">do 68 dni od daty podpisania umowy </w:t>
      </w:r>
    </w:p>
    <w:p w:rsidR="00C568CF" w:rsidRDefault="00C568CF" w:rsidP="00C568CF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E90E4D" w:rsidRPr="00E90E4D">
        <w:t>12</w:t>
      </w:r>
      <w:r w:rsidRPr="00E90E4D">
        <w:t xml:space="preserve"> miesięcy</w:t>
      </w:r>
      <w:r>
        <w:t xml:space="preserve"> </w:t>
      </w:r>
    </w:p>
    <w:p w:rsidR="00C568CF" w:rsidRPr="00FE545C" w:rsidRDefault="00C568CF" w:rsidP="00C568CF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C568CF" w:rsidRDefault="00C568CF" w:rsidP="00C568CF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Termin płatności: </w:t>
      </w:r>
      <w:r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C568CF" w:rsidRDefault="00C568CF" w:rsidP="00C568CF">
      <w:pPr>
        <w:rPr>
          <w:bCs/>
          <w:sz w:val="22"/>
          <w:szCs w:val="22"/>
        </w:rPr>
      </w:pPr>
    </w:p>
    <w:p w:rsidR="00C568CF" w:rsidRDefault="00C568CF" w:rsidP="00C568CF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Jednocześnie oświadczamy, że:</w:t>
      </w:r>
    </w:p>
    <w:p w:rsidR="00C568CF" w:rsidRDefault="00C568CF" w:rsidP="00C568C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C568CF" w:rsidRDefault="00C568CF" w:rsidP="00C568C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</w:t>
      </w:r>
    </w:p>
    <w:p w:rsidR="00C568CF" w:rsidRDefault="00C568CF" w:rsidP="00C568C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C568CF" w:rsidRDefault="00C568CF" w:rsidP="00C568C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568CF" w:rsidRDefault="00C568CF" w:rsidP="00C568C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568CF" w:rsidRDefault="00C568CF" w:rsidP="00C568C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68CF" w:rsidTr="009330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68CF" w:rsidRDefault="00C568CF" w:rsidP="009330C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68CF" w:rsidRDefault="00C568CF" w:rsidP="009330C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568CF" w:rsidRDefault="00C568CF" w:rsidP="009330C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68CF" w:rsidRDefault="00C568CF" w:rsidP="009330C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C568CF" w:rsidTr="009330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68CF" w:rsidRDefault="00C568CF" w:rsidP="009330C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68CF" w:rsidRDefault="00C568CF" w:rsidP="009330C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68CF" w:rsidRDefault="00C568CF" w:rsidP="009330C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568CF" w:rsidTr="009330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68CF" w:rsidRDefault="00C568CF" w:rsidP="009330C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68CF" w:rsidRDefault="00C568CF" w:rsidP="009330C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68CF" w:rsidRDefault="00C568CF" w:rsidP="009330C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568CF" w:rsidRDefault="00C568CF" w:rsidP="00C568C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C568CF" w:rsidRDefault="00C568CF" w:rsidP="00C568CF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568CF" w:rsidRDefault="00C568CF" w:rsidP="00C568C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C568CF" w:rsidRDefault="00C568CF" w:rsidP="00C568C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568CF" w:rsidRDefault="00C568CF" w:rsidP="00C568C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C568CF" w:rsidRDefault="00C568CF" w:rsidP="00C568C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568CF" w:rsidRDefault="00C568CF" w:rsidP="00C568C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…………………………………………………………………………………..</w:t>
      </w:r>
    </w:p>
    <w:p w:rsidR="00C568CF" w:rsidRDefault="00C568CF" w:rsidP="00C568C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……………………………………………..…………………………………….</w:t>
      </w:r>
    </w:p>
    <w:p w:rsidR="00C568CF" w:rsidRDefault="00C568CF" w:rsidP="00C568C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</w:t>
      </w:r>
    </w:p>
    <w:p w:rsidR="00C568CF" w:rsidRDefault="00C568CF" w:rsidP="00C568C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</w:t>
      </w:r>
    </w:p>
    <w:p w:rsidR="00C568CF" w:rsidRDefault="00C568CF" w:rsidP="00C568C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……………………………………………..…………………………………….</w:t>
      </w:r>
    </w:p>
    <w:p w:rsidR="00C568CF" w:rsidRDefault="00C568CF" w:rsidP="00C568CF">
      <w:pPr>
        <w:jc w:val="both"/>
        <w:rPr>
          <w:sz w:val="22"/>
          <w:szCs w:val="22"/>
        </w:rPr>
      </w:pPr>
    </w:p>
    <w:p w:rsidR="00C568CF" w:rsidRDefault="00C568CF" w:rsidP="00C568CF">
      <w:pPr>
        <w:rPr>
          <w:b/>
          <w:sz w:val="22"/>
          <w:szCs w:val="22"/>
          <w:u w:val="single"/>
        </w:rPr>
      </w:pPr>
    </w:p>
    <w:p w:rsidR="00C568CF" w:rsidRDefault="00C568CF" w:rsidP="00C568CF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18A" w:rsidRDefault="008E018A">
      <w:r>
        <w:separator/>
      </w:r>
    </w:p>
  </w:endnote>
  <w:endnote w:type="continuationSeparator" w:id="0">
    <w:p w:rsidR="008E018A" w:rsidRDefault="008E0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63C" w:rsidRDefault="00DE56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63C" w:rsidRDefault="00DE56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18A" w:rsidRDefault="008E018A">
      <w:r>
        <w:separator/>
      </w:r>
    </w:p>
  </w:footnote>
  <w:footnote w:type="continuationSeparator" w:id="0">
    <w:p w:rsidR="008E018A" w:rsidRDefault="008E0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63C" w:rsidRDefault="00DE56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63C" w:rsidRDefault="00DE56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018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07486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018A"/>
    <w:rsid w:val="008F1C66"/>
    <w:rsid w:val="00970FE4"/>
    <w:rsid w:val="00A0022B"/>
    <w:rsid w:val="00A346FE"/>
    <w:rsid w:val="00A47B4D"/>
    <w:rsid w:val="00A83018"/>
    <w:rsid w:val="00B47177"/>
    <w:rsid w:val="00B774DC"/>
    <w:rsid w:val="00C568CF"/>
    <w:rsid w:val="00C969A6"/>
    <w:rsid w:val="00CA7D36"/>
    <w:rsid w:val="00D24208"/>
    <w:rsid w:val="00D60C38"/>
    <w:rsid w:val="00D66893"/>
    <w:rsid w:val="00D90ACB"/>
    <w:rsid w:val="00DC1500"/>
    <w:rsid w:val="00DE563C"/>
    <w:rsid w:val="00E44371"/>
    <w:rsid w:val="00E90E4D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EA64A4"/>
  <w15:chartTrackingRefBased/>
  <w15:docId w15:val="{C645E542-93A9-47B8-B7AC-F7F9FE10C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1EADF-1C08-460E-9C25-3E9E53520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508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6</cp:revision>
  <cp:lastPrinted>1899-12-31T23:00:00Z</cp:lastPrinted>
  <dcterms:created xsi:type="dcterms:W3CDTF">2025-08-08T11:34:00Z</dcterms:created>
  <dcterms:modified xsi:type="dcterms:W3CDTF">2025-08-13T06:43:00Z</dcterms:modified>
</cp:coreProperties>
</file>