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D5B4B" w14:textId="77777777" w:rsidR="00986737" w:rsidRPr="009432A1" w:rsidRDefault="00CE6F27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E6F27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CE6F27">
        <w:rPr>
          <w:rFonts w:ascii="Arial" w:hAnsi="Arial" w:cs="Arial"/>
          <w:sz w:val="24"/>
          <w:szCs w:val="24"/>
        </w:rPr>
        <w:t>2025-08-14</w:t>
      </w:r>
    </w:p>
    <w:p w14:paraId="0C94396C" w14:textId="77777777" w:rsidR="00986737" w:rsidRPr="009432A1" w:rsidRDefault="00CE6F27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E6F27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D6B8A4D" w14:textId="77777777" w:rsidR="00986737" w:rsidRPr="009432A1" w:rsidRDefault="00CE6F27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CE6F27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E6F27">
        <w:rPr>
          <w:rFonts w:ascii="Arial" w:hAnsi="Arial" w:cs="Arial"/>
          <w:sz w:val="24"/>
          <w:szCs w:val="24"/>
        </w:rPr>
        <w:t>66</w:t>
      </w:r>
    </w:p>
    <w:p w14:paraId="11A569F1" w14:textId="77777777" w:rsidR="00986737" w:rsidRPr="009432A1" w:rsidRDefault="00CE6F27" w:rsidP="00986737">
      <w:pPr>
        <w:rPr>
          <w:rFonts w:ascii="Arial" w:hAnsi="Arial" w:cs="Arial"/>
          <w:sz w:val="24"/>
          <w:szCs w:val="24"/>
        </w:rPr>
      </w:pPr>
      <w:r w:rsidRPr="00CE6F27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E6F27">
        <w:rPr>
          <w:rFonts w:ascii="Arial" w:hAnsi="Arial" w:cs="Arial"/>
          <w:sz w:val="24"/>
          <w:szCs w:val="24"/>
        </w:rPr>
        <w:t>Kraków</w:t>
      </w:r>
    </w:p>
    <w:p w14:paraId="11DDFE59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C734DDD" w14:textId="3FF49BE3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260D3C37" w14:textId="1BA40FB2" w:rsidR="00B224E1" w:rsidRPr="009432A1" w:rsidRDefault="00B224E1" w:rsidP="00986737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SZP-271-37/25.743.EJK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2194483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7ECD3C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0A45D5F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C9EE019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63EF0A62" w14:textId="77777777" w:rsidTr="005A632E">
        <w:tc>
          <w:tcPr>
            <w:tcW w:w="2269" w:type="dxa"/>
            <w:shd w:val="clear" w:color="auto" w:fill="auto"/>
          </w:tcPr>
          <w:p w14:paraId="06081014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E5D7F71" w14:textId="77777777" w:rsidR="00986737" w:rsidRPr="004E4B64" w:rsidRDefault="00CE6F27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E6F27">
              <w:rPr>
                <w:rFonts w:ascii="Arial" w:hAnsi="Arial" w:cs="Arial"/>
                <w:bCs/>
                <w:sz w:val="24"/>
                <w:szCs w:val="24"/>
              </w:rPr>
              <w:t xml:space="preserve">Przeniesienie zasilania </w:t>
            </w:r>
            <w:proofErr w:type="spellStart"/>
            <w:r w:rsidRPr="00CE6F27">
              <w:rPr>
                <w:rFonts w:ascii="Arial" w:hAnsi="Arial" w:cs="Arial"/>
                <w:bCs/>
                <w:sz w:val="24"/>
                <w:szCs w:val="24"/>
              </w:rPr>
              <w:t>pawil</w:t>
            </w:r>
            <w:proofErr w:type="spellEnd"/>
            <w:r w:rsidRPr="00CE6F27">
              <w:rPr>
                <w:rFonts w:ascii="Arial" w:hAnsi="Arial" w:cs="Arial"/>
                <w:bCs/>
                <w:sz w:val="24"/>
                <w:szCs w:val="24"/>
              </w:rPr>
              <w:t xml:space="preserve">. szpital. do rozdzielni gł. oraz opracowanie projektu </w:t>
            </w:r>
            <w:proofErr w:type="spellStart"/>
            <w:r w:rsidRPr="00CE6F27">
              <w:rPr>
                <w:rFonts w:ascii="Arial" w:hAnsi="Arial" w:cs="Arial"/>
                <w:bCs/>
                <w:sz w:val="24"/>
                <w:szCs w:val="24"/>
              </w:rPr>
              <w:t>wykonaw</w:t>
            </w:r>
            <w:proofErr w:type="spellEnd"/>
            <w:r w:rsidRPr="00CE6F27">
              <w:rPr>
                <w:rFonts w:ascii="Arial" w:hAnsi="Arial" w:cs="Arial"/>
                <w:bCs/>
                <w:sz w:val="24"/>
                <w:szCs w:val="24"/>
              </w:rPr>
              <w:t>. przekładki instalacji dla potrzeb wzmocnienia stropu wraz z wyk. przekładki instalacji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E6F27" w:rsidRPr="004E4B64" w14:paraId="29EE4D5D" w14:textId="77777777" w:rsidTr="008A0D3E">
        <w:tc>
          <w:tcPr>
            <w:tcW w:w="2269" w:type="dxa"/>
            <w:shd w:val="clear" w:color="auto" w:fill="auto"/>
          </w:tcPr>
          <w:p w14:paraId="646E4703" w14:textId="77777777" w:rsidR="00CE6F27" w:rsidRPr="004E4B64" w:rsidRDefault="00CE6F27" w:rsidP="008A0D3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5A73021" w14:textId="77777777" w:rsidR="00CE6F27" w:rsidRPr="004E4B64" w:rsidRDefault="00CE6F27" w:rsidP="008A0D3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E6F27">
              <w:rPr>
                <w:rFonts w:ascii="Arial" w:hAnsi="Arial" w:cs="Arial"/>
                <w:bCs/>
                <w:sz w:val="24"/>
                <w:szCs w:val="24"/>
              </w:rPr>
              <w:t>SZP-271-37/25</w:t>
            </w:r>
          </w:p>
        </w:tc>
      </w:tr>
    </w:tbl>
    <w:p w14:paraId="361AA780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3798B49D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CE6F27" w:rsidRPr="00CE6F27">
        <w:rPr>
          <w:rFonts w:ascii="Arial" w:hAnsi="Arial" w:cs="Arial"/>
          <w:sz w:val="24"/>
          <w:szCs w:val="24"/>
        </w:rPr>
        <w:t>(</w:t>
      </w:r>
      <w:proofErr w:type="spellStart"/>
      <w:r w:rsidR="00CE6F27" w:rsidRPr="00CE6F27">
        <w:rPr>
          <w:rFonts w:ascii="Arial" w:hAnsi="Arial" w:cs="Arial"/>
          <w:sz w:val="24"/>
          <w:szCs w:val="24"/>
        </w:rPr>
        <w:t>t.j</w:t>
      </w:r>
      <w:proofErr w:type="spellEnd"/>
      <w:r w:rsidR="00CE6F27" w:rsidRPr="00CE6F27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855C013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CE6F27" w:rsidRPr="00CE6F27">
        <w:rPr>
          <w:rFonts w:ascii="Arial" w:hAnsi="Arial" w:cs="Arial"/>
          <w:sz w:val="24"/>
          <w:szCs w:val="24"/>
        </w:rPr>
        <w:t>14/08/2025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CE6F27" w:rsidRPr="00CE6F27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5E9F9EC5" w14:textId="77777777" w:rsidTr="005A632E">
        <w:tc>
          <w:tcPr>
            <w:tcW w:w="1276" w:type="dxa"/>
            <w:shd w:val="clear" w:color="auto" w:fill="F2F2F2"/>
            <w:vAlign w:val="center"/>
          </w:tcPr>
          <w:p w14:paraId="0CB69F54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50B07E5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33AC6BE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0E725BE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E6F27" w:rsidRPr="00BB547B" w14:paraId="1AAFF479" w14:textId="77777777" w:rsidTr="008A0D3E">
        <w:tc>
          <w:tcPr>
            <w:tcW w:w="1276" w:type="dxa"/>
            <w:shd w:val="clear" w:color="auto" w:fill="auto"/>
            <w:vAlign w:val="center"/>
          </w:tcPr>
          <w:p w14:paraId="2C9AE6FA" w14:textId="77777777" w:rsidR="00CE6F27" w:rsidRPr="00986737" w:rsidRDefault="00CE6F27" w:rsidP="008A0D3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F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9BBE84" w14:textId="77777777" w:rsidR="00CE6F27" w:rsidRPr="00986737" w:rsidRDefault="00CE6F27" w:rsidP="008A0D3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F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AE8A28B" w14:textId="77777777" w:rsidR="00CE6F27" w:rsidRPr="00986737" w:rsidRDefault="00CE6F27" w:rsidP="008A0D3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E6F27">
              <w:rPr>
                <w:rFonts w:ascii="Arial" w:hAnsi="Arial" w:cs="Arial"/>
                <w:sz w:val="24"/>
                <w:szCs w:val="24"/>
              </w:rPr>
              <w:t>PBP ŁĘGPRZEM Sp. z o.o.</w:t>
            </w:r>
          </w:p>
          <w:p w14:paraId="79B0B178" w14:textId="77777777" w:rsidR="00CE6F27" w:rsidRPr="00986737" w:rsidRDefault="00CE6F27" w:rsidP="008A0D3E">
            <w:pPr>
              <w:rPr>
                <w:rFonts w:ascii="Arial" w:hAnsi="Arial" w:cs="Arial"/>
                <w:sz w:val="24"/>
                <w:szCs w:val="24"/>
              </w:rPr>
            </w:pPr>
            <w:r w:rsidRPr="00CE6F27">
              <w:rPr>
                <w:rFonts w:ascii="Arial" w:hAnsi="Arial" w:cs="Arial"/>
                <w:sz w:val="24"/>
                <w:szCs w:val="24"/>
              </w:rPr>
              <w:t>Ciepłownicza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F27">
              <w:rPr>
                <w:rFonts w:ascii="Arial" w:hAnsi="Arial" w:cs="Arial"/>
                <w:sz w:val="24"/>
                <w:szCs w:val="24"/>
              </w:rPr>
              <w:t>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A9535EB" w14:textId="77777777" w:rsidR="00CE6F27" w:rsidRPr="00986737" w:rsidRDefault="00CE6F27" w:rsidP="008A0D3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6F27">
              <w:rPr>
                <w:rFonts w:ascii="Arial" w:hAnsi="Arial" w:cs="Arial"/>
                <w:sz w:val="24"/>
                <w:szCs w:val="24"/>
              </w:rPr>
              <w:t>31-574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F27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422C73" w14:textId="77777777" w:rsidR="00CE6F27" w:rsidRPr="00986737" w:rsidRDefault="00CE6F27" w:rsidP="008A0D3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F27">
              <w:rPr>
                <w:rFonts w:ascii="Arial" w:hAnsi="Arial" w:cs="Arial"/>
                <w:sz w:val="24"/>
                <w:szCs w:val="24"/>
              </w:rPr>
              <w:t>4 238 038.78 zł</w:t>
            </w:r>
          </w:p>
        </w:tc>
      </w:tr>
      <w:tr w:rsidR="00CE6F27" w:rsidRPr="00BB547B" w14:paraId="714BFA18" w14:textId="77777777" w:rsidTr="008A0D3E">
        <w:tc>
          <w:tcPr>
            <w:tcW w:w="1276" w:type="dxa"/>
            <w:shd w:val="clear" w:color="auto" w:fill="auto"/>
            <w:vAlign w:val="center"/>
          </w:tcPr>
          <w:p w14:paraId="6B427E60" w14:textId="77777777" w:rsidR="00CE6F27" w:rsidRPr="00986737" w:rsidRDefault="00CE6F27" w:rsidP="008A0D3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F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F72075" w14:textId="77777777" w:rsidR="00CE6F27" w:rsidRPr="00986737" w:rsidRDefault="00CE6F27" w:rsidP="008A0D3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F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3A524CF" w14:textId="77777777" w:rsidR="00CE6F27" w:rsidRPr="00986737" w:rsidRDefault="00CE6F27" w:rsidP="008A0D3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E6F27">
              <w:rPr>
                <w:rFonts w:ascii="Arial" w:hAnsi="Arial" w:cs="Arial"/>
                <w:sz w:val="24"/>
                <w:szCs w:val="24"/>
              </w:rPr>
              <w:t>PBP ŁĘGPRZEM Sp. z o.o.</w:t>
            </w:r>
          </w:p>
          <w:p w14:paraId="0182003B" w14:textId="77777777" w:rsidR="00CE6F27" w:rsidRPr="00986737" w:rsidRDefault="00CE6F27" w:rsidP="008A0D3E">
            <w:pPr>
              <w:rPr>
                <w:rFonts w:ascii="Arial" w:hAnsi="Arial" w:cs="Arial"/>
                <w:sz w:val="24"/>
                <w:szCs w:val="24"/>
              </w:rPr>
            </w:pPr>
            <w:r w:rsidRPr="00CE6F27">
              <w:rPr>
                <w:rFonts w:ascii="Arial" w:hAnsi="Arial" w:cs="Arial"/>
                <w:sz w:val="24"/>
                <w:szCs w:val="24"/>
              </w:rPr>
              <w:t>Ciepłownicza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F27">
              <w:rPr>
                <w:rFonts w:ascii="Arial" w:hAnsi="Arial" w:cs="Arial"/>
                <w:sz w:val="24"/>
                <w:szCs w:val="24"/>
              </w:rPr>
              <w:t>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4F818A" w14:textId="77777777" w:rsidR="00CE6F27" w:rsidRPr="00986737" w:rsidRDefault="00CE6F27" w:rsidP="008A0D3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6F27">
              <w:rPr>
                <w:rFonts w:ascii="Arial" w:hAnsi="Arial" w:cs="Arial"/>
                <w:sz w:val="24"/>
                <w:szCs w:val="24"/>
              </w:rPr>
              <w:t>31-574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6F27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298E7C" w14:textId="77777777" w:rsidR="00CE6F27" w:rsidRPr="00986737" w:rsidRDefault="00CE6F27" w:rsidP="008A0D3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F27">
              <w:rPr>
                <w:rFonts w:ascii="Arial" w:hAnsi="Arial" w:cs="Arial"/>
                <w:sz w:val="24"/>
                <w:szCs w:val="24"/>
              </w:rPr>
              <w:t>184 500.00 zł</w:t>
            </w:r>
          </w:p>
        </w:tc>
      </w:tr>
    </w:tbl>
    <w:p w14:paraId="0AC65CC3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8671B6" w14:textId="77777777" w:rsidR="00846754" w:rsidRDefault="00846754">
      <w:r>
        <w:separator/>
      </w:r>
    </w:p>
  </w:endnote>
  <w:endnote w:type="continuationSeparator" w:id="0">
    <w:p w14:paraId="7EC1520D" w14:textId="77777777" w:rsidR="00846754" w:rsidRDefault="00846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91CC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F2533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FF3EE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BFDFCA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D8DC168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3EA8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6841F0" w14:textId="77777777" w:rsidR="009F189D" w:rsidRDefault="009F189D">
    <w:pPr>
      <w:pStyle w:val="Stopka"/>
      <w:tabs>
        <w:tab w:val="clear" w:pos="4536"/>
      </w:tabs>
      <w:jc w:val="center"/>
    </w:pPr>
  </w:p>
  <w:p w14:paraId="28B65D5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9E392" w14:textId="77777777" w:rsidR="00846754" w:rsidRDefault="00846754">
      <w:r>
        <w:separator/>
      </w:r>
    </w:p>
  </w:footnote>
  <w:footnote w:type="continuationSeparator" w:id="0">
    <w:p w14:paraId="047DB4CA" w14:textId="77777777" w:rsidR="00846754" w:rsidRDefault="00846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99DB5" w14:textId="77777777" w:rsidR="00CE6F27" w:rsidRDefault="00CE6F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A849C" w14:textId="77777777" w:rsidR="00CE6F27" w:rsidRDefault="00CE6F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56BE9" w14:textId="77777777" w:rsidR="00CE6F27" w:rsidRDefault="00CE6F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675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46754"/>
    <w:rsid w:val="00861E75"/>
    <w:rsid w:val="00986737"/>
    <w:rsid w:val="009D19BD"/>
    <w:rsid w:val="009F189D"/>
    <w:rsid w:val="00A80738"/>
    <w:rsid w:val="00B224E1"/>
    <w:rsid w:val="00BB547B"/>
    <w:rsid w:val="00C236D3"/>
    <w:rsid w:val="00C659E2"/>
    <w:rsid w:val="00C82837"/>
    <w:rsid w:val="00CA3D66"/>
    <w:rsid w:val="00CB0802"/>
    <w:rsid w:val="00CE6F27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478121"/>
  <w15:chartTrackingRefBased/>
  <w15:docId w15:val="{9697B58D-511B-4E7E-8555-C4FA9EF72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cp:lastPrinted>2025-08-14T07:52:00Z</cp:lastPrinted>
  <dcterms:created xsi:type="dcterms:W3CDTF">2025-08-14T07:51:00Z</dcterms:created>
  <dcterms:modified xsi:type="dcterms:W3CDTF">2025-08-14T07:55:00Z</dcterms:modified>
</cp:coreProperties>
</file>