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F5AB" w14:textId="752A8C3F" w:rsidR="009475A8" w:rsidRPr="00587552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A4B7C" w:rsidRPr="00587552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2D20E5AB" w14:textId="77777777" w:rsidR="00DC4B7F" w:rsidRDefault="00DC4B7F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1EED7784" w14:textId="08EDFD73" w:rsidR="008F3D36" w:rsidRPr="00587552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70EC6F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CF4AF0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41EC6914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2587F890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6C576D0C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70FF6329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08C1B33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69FC3E61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0CF1FAB0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A2AF78C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D6785E3" w14:textId="77777777" w:rsidR="008F3D36" w:rsidRPr="00587552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8808A5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8C057BE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75F2D788" w14:textId="77777777" w:rsidR="008F3D36" w:rsidRPr="00587552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0436F80" w14:textId="521A107C" w:rsidR="008F3D36" w:rsidRPr="00587552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30575B" w:rsidRPr="0030575B">
        <w:rPr>
          <w:rFonts w:ascii="Verdana" w:eastAsia="Times New Roman" w:hAnsi="Verdana" w:cs="Calibri"/>
          <w:b/>
          <w:sz w:val="18"/>
          <w:szCs w:val="18"/>
          <w:lang w:eastAsia="pl-PL"/>
        </w:rPr>
        <w:t>dostawa monitora wysokiej rozdzielczości dla WO - DE-dzp.272-493/25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587552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61934FA" w14:textId="77777777" w:rsidR="008F3D36" w:rsidRPr="00587552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0122C7F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441C58C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587552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A447BA7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0489D72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CCCE7EB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EA037B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9448BF" w14:textId="77777777" w:rsidR="008F3D36" w:rsidRPr="00587552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2B790AA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735BC54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3868BA7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BA854CB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13C9C265" w14:textId="77777777" w:rsidR="005103B9" w:rsidRPr="00587552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58755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22817" w14:textId="77777777" w:rsidR="006353CE" w:rsidRDefault="006353CE" w:rsidP="0038231F">
      <w:pPr>
        <w:spacing w:after="0" w:line="240" w:lineRule="auto"/>
      </w:pPr>
      <w:r>
        <w:separator/>
      </w:r>
    </w:p>
  </w:endnote>
  <w:endnote w:type="continuationSeparator" w:id="0">
    <w:p w14:paraId="74DC2547" w14:textId="77777777" w:rsidR="006353CE" w:rsidRDefault="006353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10759" w14:textId="77777777" w:rsidR="007F3E51" w:rsidRDefault="007F3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C0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E0B40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D180" w14:textId="77777777" w:rsidR="007F3E51" w:rsidRDefault="007F3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F4810" w14:textId="77777777" w:rsidR="006353CE" w:rsidRDefault="006353CE" w:rsidP="0038231F">
      <w:pPr>
        <w:spacing w:after="0" w:line="240" w:lineRule="auto"/>
      </w:pPr>
      <w:r>
        <w:separator/>
      </w:r>
    </w:p>
  </w:footnote>
  <w:footnote w:type="continuationSeparator" w:id="0">
    <w:p w14:paraId="52D0A5DA" w14:textId="77777777" w:rsidR="006353CE" w:rsidRDefault="006353CE" w:rsidP="0038231F">
      <w:pPr>
        <w:spacing w:after="0" w:line="240" w:lineRule="auto"/>
      </w:pPr>
      <w:r>
        <w:continuationSeparator/>
      </w:r>
    </w:p>
  </w:footnote>
  <w:footnote w:id="1">
    <w:p w14:paraId="4419D32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DC7754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39A6" w14:textId="77777777" w:rsidR="007F3E51" w:rsidRDefault="007F3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9F80" w14:textId="77777777" w:rsidR="007F3E51" w:rsidRDefault="007F3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40075" w14:textId="77777777" w:rsidR="007F3E51" w:rsidRDefault="007F3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618">
    <w:abstractNumId w:val="7"/>
  </w:num>
  <w:num w:numId="2" w16cid:durableId="1223175870">
    <w:abstractNumId w:val="0"/>
  </w:num>
  <w:num w:numId="3" w16cid:durableId="1930457388">
    <w:abstractNumId w:val="6"/>
  </w:num>
  <w:num w:numId="4" w16cid:durableId="1644118255">
    <w:abstractNumId w:val="9"/>
  </w:num>
  <w:num w:numId="5" w16cid:durableId="1411272897">
    <w:abstractNumId w:val="8"/>
  </w:num>
  <w:num w:numId="6" w16cid:durableId="870188154">
    <w:abstractNumId w:val="5"/>
  </w:num>
  <w:num w:numId="7" w16cid:durableId="2131581346">
    <w:abstractNumId w:val="1"/>
  </w:num>
  <w:num w:numId="8" w16cid:durableId="1718502458">
    <w:abstractNumId w:val="3"/>
  </w:num>
  <w:num w:numId="9" w16cid:durableId="499741194">
    <w:abstractNumId w:val="2"/>
  </w:num>
  <w:num w:numId="10" w16cid:durableId="1231234836">
    <w:abstractNumId w:val="4"/>
  </w:num>
  <w:num w:numId="11" w16cid:durableId="1709989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3CE"/>
    <w:rsid w:val="00023477"/>
    <w:rsid w:val="000247FF"/>
    <w:rsid w:val="00025C8D"/>
    <w:rsid w:val="000303EE"/>
    <w:rsid w:val="00034F7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12F0"/>
    <w:rsid w:val="0011158C"/>
    <w:rsid w:val="001142F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575B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B7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31C5"/>
    <w:rsid w:val="00587552"/>
    <w:rsid w:val="005C39CA"/>
    <w:rsid w:val="005E176A"/>
    <w:rsid w:val="00634311"/>
    <w:rsid w:val="006353CE"/>
    <w:rsid w:val="00641874"/>
    <w:rsid w:val="006676AE"/>
    <w:rsid w:val="006719D5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E51"/>
    <w:rsid w:val="00804F07"/>
    <w:rsid w:val="008129F2"/>
    <w:rsid w:val="008175ED"/>
    <w:rsid w:val="0082580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B7C"/>
    <w:rsid w:val="009C7756"/>
    <w:rsid w:val="009E56DB"/>
    <w:rsid w:val="00A15F7E"/>
    <w:rsid w:val="00A166B0"/>
    <w:rsid w:val="00A22DCF"/>
    <w:rsid w:val="00A24C2D"/>
    <w:rsid w:val="00A276E4"/>
    <w:rsid w:val="00A3062E"/>
    <w:rsid w:val="00A347DE"/>
    <w:rsid w:val="00AD5B22"/>
    <w:rsid w:val="00AE6FF2"/>
    <w:rsid w:val="00B0088C"/>
    <w:rsid w:val="00B15219"/>
    <w:rsid w:val="00B15FD3"/>
    <w:rsid w:val="00B34079"/>
    <w:rsid w:val="00B44AA6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C4B7F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A9D73"/>
  <w15:chartTrackingRefBased/>
  <w15:docId w15:val="{C8DFE85D-F72F-434D-9FFA-DC149A25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2025-08-12T10:25:00Z</dcterms:created>
  <dcterms:modified xsi:type="dcterms:W3CDTF">2025-08-12T10:25:00Z</dcterms:modified>
</cp:coreProperties>
</file>