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38889" w14:textId="77777777" w:rsidR="00484C86" w:rsidRPr="002F726D" w:rsidRDefault="00484C86" w:rsidP="00484C86">
      <w:pPr>
        <w:jc w:val="right"/>
        <w:rPr>
          <w:rFonts w:ascii="Verdana" w:hAnsi="Verdana"/>
          <w:b/>
          <w:sz w:val="18"/>
          <w:szCs w:val="18"/>
          <w:lang w:val="pl-PL"/>
        </w:rPr>
      </w:pPr>
      <w:r w:rsidRPr="002F726D">
        <w:rPr>
          <w:rFonts w:ascii="Verdana" w:hAnsi="Verdana"/>
          <w:b/>
          <w:sz w:val="18"/>
          <w:szCs w:val="18"/>
          <w:lang w:val="pl-PL"/>
        </w:rPr>
        <w:t>Załącznik nr 3</w:t>
      </w:r>
    </w:p>
    <w:p w14:paraId="5A789AB2" w14:textId="77777777" w:rsidR="00484C86" w:rsidRPr="002F726D" w:rsidRDefault="00484C86" w:rsidP="00484C86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197A4E64" w14:textId="17029E1E" w:rsidR="00484C86" w:rsidRPr="002F726D" w:rsidRDefault="00484C86" w:rsidP="00484C86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  <w:r w:rsidRPr="002F726D">
        <w:rPr>
          <w:rFonts w:ascii="Verdana" w:hAnsi="Verdana"/>
          <w:b/>
          <w:sz w:val="18"/>
          <w:szCs w:val="18"/>
          <w:lang w:val="pl-PL"/>
        </w:rPr>
        <w:t>WZÓR UMOWY</w:t>
      </w:r>
    </w:p>
    <w:p w14:paraId="041E07FB" w14:textId="77777777" w:rsidR="00484C86" w:rsidRPr="002F726D" w:rsidRDefault="00484C86" w:rsidP="00484C86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  <w:r w:rsidRPr="002F726D">
        <w:rPr>
          <w:rFonts w:ascii="Verdana" w:hAnsi="Verdana"/>
          <w:b/>
          <w:sz w:val="18"/>
          <w:szCs w:val="18"/>
          <w:lang w:val="pl-PL"/>
        </w:rPr>
        <w:t xml:space="preserve">Ostateczna treść umowy może ulec zmianie w zakresie nie zmieniającym istotnych postanowień wzoru umowy i SIWZ. </w:t>
      </w:r>
    </w:p>
    <w:p w14:paraId="0F24DDC3" w14:textId="77777777" w:rsidR="00484C86" w:rsidRPr="002F726D" w:rsidRDefault="00484C86" w:rsidP="00484C86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2FBB5E81" w14:textId="426F0D92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Zawarta w Krakowie w wyniku przeprowadzonego postępowania o zamówienie publiczne w trybie </w:t>
      </w:r>
      <w:r w:rsidR="003A5787" w:rsidRPr="002F726D">
        <w:rPr>
          <w:rFonts w:ascii="Verdana" w:hAnsi="Verdana"/>
          <w:sz w:val="18"/>
          <w:szCs w:val="18"/>
          <w:lang w:val="pl-PL"/>
        </w:rPr>
        <w:t>przetargu nieograniczonego</w:t>
      </w:r>
      <w:r w:rsidRPr="002F726D">
        <w:rPr>
          <w:rFonts w:ascii="Verdana" w:hAnsi="Verdana"/>
          <w:sz w:val="18"/>
          <w:szCs w:val="18"/>
          <w:lang w:val="pl-PL"/>
        </w:rPr>
        <w:t xml:space="preserve"> pomiędzy</w:t>
      </w:r>
      <w:r w:rsidR="007769B7" w:rsidRPr="002F726D">
        <w:rPr>
          <w:rFonts w:ascii="Verdana" w:hAnsi="Verdana"/>
          <w:sz w:val="18"/>
          <w:szCs w:val="18"/>
          <w:lang w:val="pl-PL"/>
        </w:rPr>
        <w:t>:</w:t>
      </w:r>
    </w:p>
    <w:p w14:paraId="42255394" w14:textId="77777777" w:rsidR="00484C86" w:rsidRPr="002F726D" w:rsidRDefault="00484C86" w:rsidP="00484C86">
      <w:pPr>
        <w:ind w:right="-47"/>
        <w:jc w:val="both"/>
        <w:rPr>
          <w:rFonts w:ascii="Verdana" w:hAnsi="Verdana"/>
          <w:b/>
          <w:sz w:val="18"/>
          <w:szCs w:val="18"/>
          <w:lang w:val="pl-PL"/>
        </w:rPr>
      </w:pPr>
      <w:r w:rsidRPr="002F726D">
        <w:rPr>
          <w:rFonts w:ascii="Verdana" w:hAnsi="Verdana"/>
          <w:b/>
          <w:sz w:val="18"/>
          <w:szCs w:val="18"/>
          <w:lang w:val="pl-PL"/>
        </w:rPr>
        <w:t xml:space="preserve">Akademią Górniczo-Hutniczą im. Stanisława Staszica w Krakowie al. Mickiewicza 30, </w:t>
      </w:r>
    </w:p>
    <w:p w14:paraId="2D043101" w14:textId="076204DA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b/>
          <w:sz w:val="18"/>
          <w:szCs w:val="18"/>
          <w:lang w:val="pl-PL"/>
        </w:rPr>
        <w:t>30-059 Kraków,</w:t>
      </w:r>
      <w:r w:rsidR="008E72C1" w:rsidRPr="002F726D">
        <w:rPr>
          <w:rFonts w:ascii="Verdana" w:hAnsi="Verdana"/>
          <w:sz w:val="18"/>
          <w:szCs w:val="18"/>
          <w:lang w:val="pl-PL"/>
        </w:rPr>
        <w:t xml:space="preserve"> </w:t>
      </w:r>
      <w:r w:rsidRPr="002F726D">
        <w:rPr>
          <w:rFonts w:ascii="Verdana" w:hAnsi="Verdana"/>
          <w:sz w:val="18"/>
          <w:szCs w:val="18"/>
          <w:lang w:val="pl-PL"/>
        </w:rPr>
        <w:t>Wydział / inna jednostka .......................................................</w:t>
      </w:r>
      <w:r w:rsidR="008E72C1" w:rsidRPr="002F726D">
        <w:rPr>
          <w:rFonts w:ascii="Verdana" w:hAnsi="Verdana"/>
          <w:sz w:val="18"/>
          <w:szCs w:val="18"/>
          <w:lang w:val="pl-PL"/>
        </w:rPr>
        <w:t>.....................</w:t>
      </w:r>
      <w:r w:rsidR="003A5787" w:rsidRPr="002F726D">
        <w:rPr>
          <w:rFonts w:ascii="Verdana" w:hAnsi="Verdana"/>
          <w:sz w:val="18"/>
          <w:szCs w:val="18"/>
          <w:lang w:val="pl-PL"/>
        </w:rPr>
        <w:t>.</w:t>
      </w:r>
    </w:p>
    <w:p w14:paraId="14D8BDD8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reprezentowaną przez:</w:t>
      </w:r>
    </w:p>
    <w:p w14:paraId="59F7D013" w14:textId="3CC4FC86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1.Dziekana Wydziału /Kierownika Jednostki/.............................................................................</w:t>
      </w:r>
    </w:p>
    <w:p w14:paraId="0C79A40D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zwaną dalej KUPUJĄCYM</w:t>
      </w:r>
    </w:p>
    <w:p w14:paraId="31974B82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a </w:t>
      </w:r>
    </w:p>
    <w:p w14:paraId="14388A54" w14:textId="509A0396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..........................................................................................................................................</w:t>
      </w:r>
    </w:p>
    <w:p w14:paraId="581F72A9" w14:textId="77777777" w:rsidR="00484C86" w:rsidRPr="002F726D" w:rsidRDefault="00484C86" w:rsidP="00484C86">
      <w:pPr>
        <w:ind w:right="-47"/>
        <w:jc w:val="both"/>
        <w:rPr>
          <w:rFonts w:ascii="Verdana" w:hAnsi="Verdana"/>
          <w:i/>
          <w:sz w:val="18"/>
          <w:szCs w:val="18"/>
          <w:lang w:val="pl-PL"/>
        </w:rPr>
      </w:pPr>
      <w:r w:rsidRPr="002F726D">
        <w:rPr>
          <w:rFonts w:ascii="Verdana" w:hAnsi="Verdana"/>
          <w:i/>
          <w:sz w:val="18"/>
          <w:szCs w:val="18"/>
          <w:lang w:val="pl-PL"/>
        </w:rPr>
        <w:t xml:space="preserve">(nazwa i siedziba przedsiębiorcy oraz jego adres). </w:t>
      </w:r>
    </w:p>
    <w:p w14:paraId="497E956F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reprezentowanym przez:</w:t>
      </w:r>
    </w:p>
    <w:p w14:paraId="1837AD93" w14:textId="3F886A5C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..........................................................................................................................................</w:t>
      </w:r>
    </w:p>
    <w:p w14:paraId="2B0AA99C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zwanym dalej SPRZEDAWCĄ.</w:t>
      </w:r>
    </w:p>
    <w:p w14:paraId="53198AE8" w14:textId="77777777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 1</w:t>
      </w:r>
    </w:p>
    <w:p w14:paraId="0765CDC0" w14:textId="77777777" w:rsidR="003A5787" w:rsidRPr="002F726D" w:rsidRDefault="00484C86" w:rsidP="009D05A1">
      <w:pPr>
        <w:pStyle w:val="Akapitzlist"/>
        <w:numPr>
          <w:ilvl w:val="0"/>
          <w:numId w:val="3"/>
        </w:numPr>
        <w:tabs>
          <w:tab w:val="clear" w:pos="780"/>
          <w:tab w:val="num" w:pos="284"/>
          <w:tab w:val="num" w:pos="360"/>
        </w:tabs>
        <w:suppressAutoHyphens/>
        <w:autoSpaceDE w:val="0"/>
        <w:ind w:left="284" w:hanging="284"/>
        <w:jc w:val="both"/>
        <w:rPr>
          <w:rFonts w:ascii="Verdana" w:hAnsi="Verdana"/>
          <w:b/>
          <w:bCs/>
          <w:kern w:val="2"/>
          <w:sz w:val="18"/>
          <w:szCs w:val="18"/>
          <w:lang w:val="pl-PL" w:eastAsia="ar-SA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Przedmiotem niniejszej umowy jest </w:t>
      </w:r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 xml:space="preserve">dostawa 20 rocznych licencji oprogramowania Adobe Creative </w:t>
      </w:r>
      <w:proofErr w:type="spellStart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>Cloud</w:t>
      </w:r>
      <w:proofErr w:type="spellEnd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 xml:space="preserve"> </w:t>
      </w:r>
      <w:proofErr w:type="spellStart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>All</w:t>
      </w:r>
      <w:proofErr w:type="spellEnd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 xml:space="preserve"> </w:t>
      </w:r>
      <w:proofErr w:type="spellStart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>Apps</w:t>
      </w:r>
      <w:proofErr w:type="spellEnd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 xml:space="preserve"> </w:t>
      </w:r>
      <w:proofErr w:type="spellStart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>Education</w:t>
      </w:r>
      <w:proofErr w:type="spellEnd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 xml:space="preserve"> </w:t>
      </w:r>
      <w:proofErr w:type="spellStart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>shared</w:t>
      </w:r>
      <w:proofErr w:type="spellEnd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 xml:space="preserve"> </w:t>
      </w:r>
      <w:proofErr w:type="spellStart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>device</w:t>
      </w:r>
      <w:proofErr w:type="spellEnd"/>
      <w:r w:rsidR="003A5787" w:rsidRPr="002F726D">
        <w:rPr>
          <w:rFonts w:ascii="Verdana" w:hAnsi="Verdana"/>
          <w:b/>
          <w:bCs/>
          <w:sz w:val="18"/>
          <w:szCs w:val="18"/>
          <w:lang w:val="pl-PL"/>
        </w:rPr>
        <w:t xml:space="preserve"> (urządzenia współdzielone) lub równoważnego - DE-dzp.272-491/25.</w:t>
      </w:r>
    </w:p>
    <w:p w14:paraId="1BCFC1CD" w14:textId="6F28B2F2" w:rsidR="00484C86" w:rsidRPr="002F726D" w:rsidRDefault="00484C86" w:rsidP="009D05A1">
      <w:pPr>
        <w:pStyle w:val="Akapitzlist"/>
        <w:numPr>
          <w:ilvl w:val="0"/>
          <w:numId w:val="3"/>
        </w:numPr>
        <w:tabs>
          <w:tab w:val="clear" w:pos="780"/>
          <w:tab w:val="num" w:pos="284"/>
          <w:tab w:val="num" w:pos="360"/>
        </w:tabs>
        <w:suppressAutoHyphens/>
        <w:autoSpaceDE w:val="0"/>
        <w:ind w:left="284" w:hanging="284"/>
        <w:jc w:val="both"/>
        <w:rPr>
          <w:rFonts w:ascii="Verdana" w:hAnsi="Verdana"/>
          <w:b/>
          <w:bCs/>
          <w:kern w:val="2"/>
          <w:sz w:val="18"/>
          <w:szCs w:val="18"/>
          <w:lang w:val="pl-PL" w:eastAsia="ar-SA"/>
        </w:rPr>
      </w:pPr>
      <w:r w:rsidRPr="002F726D">
        <w:rPr>
          <w:rFonts w:ascii="Verdana" w:eastAsia="Calibri" w:hAnsi="Verdana"/>
          <w:kern w:val="2"/>
          <w:sz w:val="18"/>
          <w:szCs w:val="18"/>
          <w:lang w:val="pl-PL" w:eastAsia="ar-SA"/>
        </w:rPr>
        <w:t>Szczegółowy opis licencji oprogramowania określony został w załączniku nr 1 do niniejszej umowy i stanowi jej integralną część.</w:t>
      </w:r>
    </w:p>
    <w:p w14:paraId="0C4A8967" w14:textId="77777777" w:rsidR="00484C86" w:rsidRPr="002F726D" w:rsidRDefault="00484C86" w:rsidP="00484C86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§ 2</w:t>
      </w:r>
    </w:p>
    <w:p w14:paraId="2285E32D" w14:textId="1ED4336F" w:rsidR="00484C86" w:rsidRPr="002F726D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ascii="Verdana" w:eastAsia="Calibri" w:hAnsi="Verdana"/>
          <w:kern w:val="2"/>
          <w:sz w:val="18"/>
          <w:szCs w:val="18"/>
          <w:lang w:val="pl-PL" w:eastAsia="ar-SA"/>
        </w:rPr>
      </w:pPr>
      <w:r w:rsidRPr="002F726D">
        <w:rPr>
          <w:rFonts w:ascii="Verdana" w:eastAsia="Calibri" w:hAnsi="Verdana"/>
          <w:kern w:val="2"/>
          <w:sz w:val="18"/>
          <w:szCs w:val="18"/>
          <w:lang w:val="pl-PL" w:eastAsia="ar-SA"/>
        </w:rPr>
        <w:t>Wykonawca zobowiązuje się dostarczyć oprogramowanie drogą elektroniczną do siedziby Zamawiającego w terminie do …………  dni od daty podpisania niniejszej umowy.</w:t>
      </w:r>
    </w:p>
    <w:p w14:paraId="0568F604" w14:textId="6937A95B" w:rsidR="00484C86" w:rsidRPr="002F726D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ascii="Verdana" w:eastAsia="Calibri" w:hAnsi="Verdana"/>
          <w:kern w:val="2"/>
          <w:sz w:val="18"/>
          <w:szCs w:val="18"/>
          <w:lang w:val="pl-PL" w:eastAsia="ar-SA"/>
        </w:rPr>
      </w:pPr>
      <w:r w:rsidRPr="002F726D">
        <w:rPr>
          <w:rFonts w:ascii="Verdana" w:eastAsia="Calibri" w:hAnsi="Verdana"/>
          <w:kern w:val="2"/>
          <w:sz w:val="18"/>
          <w:szCs w:val="18"/>
          <w:lang w:val="pl-PL" w:eastAsia="ar-SA"/>
        </w:rPr>
        <w:t xml:space="preserve">Licencja udzielona zostaje na okres </w:t>
      </w:r>
      <w:r w:rsidR="003A5787" w:rsidRPr="002F726D">
        <w:rPr>
          <w:rFonts w:ascii="Verdana" w:eastAsia="Calibri" w:hAnsi="Verdana"/>
          <w:kern w:val="2"/>
          <w:sz w:val="18"/>
          <w:szCs w:val="18"/>
          <w:lang w:val="pl-PL" w:eastAsia="ar-SA"/>
        </w:rPr>
        <w:t>roku</w:t>
      </w:r>
      <w:r w:rsidRPr="002F726D">
        <w:rPr>
          <w:rFonts w:ascii="Verdana" w:eastAsia="Calibri" w:hAnsi="Verdana"/>
          <w:kern w:val="2"/>
          <w:sz w:val="18"/>
          <w:szCs w:val="18"/>
          <w:lang w:val="pl-PL" w:eastAsia="ar-SA"/>
        </w:rPr>
        <w:t xml:space="preserve"> od dnia dostawy, tj. od …….…… do ……………….. </w:t>
      </w:r>
    </w:p>
    <w:p w14:paraId="26B2A191" w14:textId="77777777" w:rsidR="00484C86" w:rsidRPr="002F726D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ascii="Verdana" w:eastAsia="Calibri" w:hAnsi="Verdana"/>
          <w:kern w:val="2"/>
          <w:sz w:val="18"/>
          <w:szCs w:val="18"/>
          <w:lang w:val="pl-PL" w:eastAsia="ar-SA"/>
        </w:rPr>
      </w:pPr>
      <w:r w:rsidRPr="002F726D">
        <w:rPr>
          <w:rFonts w:ascii="Verdana" w:eastAsia="Calibri" w:hAnsi="Verdana"/>
          <w:kern w:val="2"/>
          <w:sz w:val="18"/>
          <w:szCs w:val="18"/>
          <w:lang w:val="pl-PL" w:eastAsia="ar-SA"/>
        </w:rPr>
        <w:t xml:space="preserve">Zamawiający jest uprawniony do: </w:t>
      </w:r>
    </w:p>
    <w:p w14:paraId="2DECEE4D" w14:textId="77777777" w:rsidR="00484C86" w:rsidRPr="002F726D" w:rsidRDefault="00484C86" w:rsidP="00484C86">
      <w:pPr>
        <w:numPr>
          <w:ilvl w:val="0"/>
          <w:numId w:val="32"/>
        </w:numPr>
        <w:suppressAutoHyphens/>
        <w:autoSpaceDE w:val="0"/>
        <w:jc w:val="both"/>
        <w:rPr>
          <w:rFonts w:ascii="Verdana" w:eastAsia="Calibri" w:hAnsi="Verdana"/>
          <w:kern w:val="2"/>
          <w:sz w:val="18"/>
          <w:szCs w:val="18"/>
          <w:lang w:val="pl-PL" w:eastAsia="ar-SA"/>
        </w:rPr>
      </w:pPr>
      <w:r w:rsidRPr="002F726D">
        <w:rPr>
          <w:rFonts w:ascii="Verdana" w:eastAsia="Calibri" w:hAnsi="Verdana"/>
          <w:kern w:val="2"/>
          <w:sz w:val="18"/>
          <w:szCs w:val="18"/>
          <w:lang w:val="pl-PL" w:eastAsia="ar-SA"/>
        </w:rPr>
        <w:t xml:space="preserve">zainstalowania oprogramowania na komputerach w ilości zakupionych licencji,  </w:t>
      </w:r>
    </w:p>
    <w:p w14:paraId="757EC368" w14:textId="77777777" w:rsidR="00484C86" w:rsidRPr="002F726D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korzystania z oprogramowania (na prawach właściciela egzemplarza),</w:t>
      </w:r>
    </w:p>
    <w:p w14:paraId="1B1B58E8" w14:textId="77777777" w:rsidR="00484C86" w:rsidRPr="002F726D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sporządzania kopii zapasowych nośnika oprogramowania (kopii bezpieczeństwa),</w:t>
      </w:r>
    </w:p>
    <w:p w14:paraId="032E73F5" w14:textId="77777777" w:rsidR="00484C86" w:rsidRPr="002F726D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korzystania z dołączonej do oprogramowania dokumentacji użytkownika (w wersji elektronicznej).</w:t>
      </w:r>
    </w:p>
    <w:p w14:paraId="28232FE8" w14:textId="77777777" w:rsidR="00484C86" w:rsidRPr="002F726D" w:rsidRDefault="00484C86" w:rsidP="00484C86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Termin dostarczenia oprogramowania uznaje się za dotrzymany, jeżeli przed jego upływem  Wykonawca dostarczy oprogramowanie na miejsce przeznaczenia w stanie zupełnym.</w:t>
      </w:r>
    </w:p>
    <w:p w14:paraId="68F1B012" w14:textId="77777777" w:rsidR="00484C86" w:rsidRPr="002F726D" w:rsidRDefault="00484C86" w:rsidP="00484C86">
      <w:pPr>
        <w:pStyle w:val="Tekstpodstawowy"/>
        <w:spacing w:line="240" w:lineRule="auto"/>
        <w:ind w:left="332" w:right="-47"/>
        <w:jc w:val="both"/>
        <w:rPr>
          <w:rFonts w:ascii="Verdana" w:hAnsi="Verdana"/>
          <w:sz w:val="18"/>
          <w:szCs w:val="18"/>
        </w:rPr>
      </w:pPr>
    </w:p>
    <w:p w14:paraId="1AFC9CC0" w14:textId="77777777" w:rsidR="00484C86" w:rsidRPr="002F726D" w:rsidRDefault="00484C86" w:rsidP="00484C86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§ 3</w:t>
      </w:r>
    </w:p>
    <w:p w14:paraId="68162F0A" w14:textId="77777777" w:rsidR="00484C86" w:rsidRPr="002F726D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rFonts w:ascii="Verdana" w:hAnsi="Verdana"/>
          <w:snapToGrid w:val="0"/>
          <w:sz w:val="18"/>
          <w:szCs w:val="18"/>
          <w:lang w:val="pl-PL"/>
        </w:rPr>
      </w:pPr>
      <w:r w:rsidRPr="002F726D">
        <w:rPr>
          <w:rFonts w:ascii="Verdana" w:hAnsi="Verdana"/>
          <w:snapToGrid w:val="0"/>
          <w:sz w:val="18"/>
          <w:szCs w:val="18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14:paraId="361782CD" w14:textId="77777777" w:rsidR="00484C86" w:rsidRPr="002F726D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rFonts w:ascii="Verdana" w:hAnsi="Verdana"/>
          <w:snapToGrid w:val="0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Równocześnie Wykonawca oświadcza, że zgodnie z umową licencyjną korzystanie przez niego i 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3F01C917" w14:textId="77777777" w:rsidR="00484C86" w:rsidRPr="002F726D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14:paraId="428C504C" w14:textId="77777777" w:rsidR="00484C86" w:rsidRPr="002F726D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Wykonawca zobowiązuje się dostarczyć oprogramowanie w wersji aktualnej w dniu dostawy, obejmującej wszystkie dostępne w dniu dostawy uaktualnienia i poprawki.</w:t>
      </w:r>
    </w:p>
    <w:p w14:paraId="1BF13E64" w14:textId="77777777" w:rsidR="00484C86" w:rsidRPr="002F726D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Wykonawca gwarantuje techniczną poprawność oprogramowania, oraz numerów rejestracyjnych. </w:t>
      </w:r>
    </w:p>
    <w:p w14:paraId="10F34072" w14:textId="77777777" w:rsidR="00484C86" w:rsidRPr="002F726D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Wykonawca zapewnia dokumentację użytkownika w języku angielskim i/lub polskim w wersji elektronicznej.</w:t>
      </w:r>
    </w:p>
    <w:p w14:paraId="13063309" w14:textId="77777777" w:rsidR="003A5787" w:rsidRPr="002F726D" w:rsidRDefault="003A5787" w:rsidP="003A5787">
      <w:pPr>
        <w:suppressAutoHyphens/>
        <w:autoSpaceDE w:val="0"/>
        <w:ind w:left="332"/>
        <w:jc w:val="both"/>
        <w:rPr>
          <w:rFonts w:ascii="Verdana" w:hAnsi="Verdana"/>
          <w:sz w:val="18"/>
          <w:szCs w:val="18"/>
          <w:lang w:val="pl-PL"/>
        </w:rPr>
      </w:pPr>
    </w:p>
    <w:p w14:paraId="115A6890" w14:textId="77777777" w:rsidR="003A7334" w:rsidRPr="002F726D" w:rsidRDefault="003A7334" w:rsidP="003A5787">
      <w:pPr>
        <w:suppressAutoHyphens/>
        <w:autoSpaceDE w:val="0"/>
        <w:ind w:left="332"/>
        <w:jc w:val="both"/>
        <w:rPr>
          <w:rFonts w:ascii="Verdana" w:hAnsi="Verdana"/>
          <w:sz w:val="18"/>
          <w:szCs w:val="18"/>
          <w:lang w:val="pl-PL"/>
        </w:rPr>
      </w:pPr>
    </w:p>
    <w:p w14:paraId="5EFC1F24" w14:textId="77777777" w:rsidR="00484C86" w:rsidRPr="002F726D" w:rsidRDefault="00484C86" w:rsidP="00484C86">
      <w:pPr>
        <w:pStyle w:val="Akapitzlist"/>
        <w:ind w:left="332" w:right="-47"/>
        <w:jc w:val="center"/>
        <w:rPr>
          <w:rFonts w:ascii="Verdana" w:hAnsi="Verdana"/>
          <w:b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lastRenderedPageBreak/>
        <w:t>§ 4</w:t>
      </w:r>
    </w:p>
    <w:p w14:paraId="09439E18" w14:textId="77777777" w:rsidR="00484C86" w:rsidRPr="002F726D" w:rsidRDefault="00484C86" w:rsidP="00484C86">
      <w:pPr>
        <w:tabs>
          <w:tab w:val="left" w:pos="360"/>
        </w:tabs>
        <w:ind w:left="360" w:hanging="360"/>
        <w:contextualSpacing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eastAsia="Verdana" w:hAnsi="Verdana"/>
          <w:sz w:val="18"/>
          <w:szCs w:val="18"/>
          <w:lang w:val="pl-PL"/>
        </w:rPr>
        <w:t>1.   </w:t>
      </w:r>
      <w:r w:rsidRPr="002F726D">
        <w:rPr>
          <w:rFonts w:ascii="Verdana" w:hAnsi="Verdana"/>
          <w:sz w:val="18"/>
          <w:szCs w:val="18"/>
          <w:lang w:val="pl-PL"/>
        </w:rPr>
        <w:t xml:space="preserve">Wykonawca, w ramach wynagrodzenia, o którym mowa w § 5 ust. 3, zobowiązuje się do zapewnienia Zamawiającemu niewyłącznej licencji do dostarczonego Oprogramowania, zapewniającej prawo do korzystania z Oprogramowania na następujących polach eksploatacji: </w:t>
      </w:r>
    </w:p>
    <w:p w14:paraId="0214B56C" w14:textId="77777777" w:rsidR="00484C86" w:rsidRPr="002F726D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korzystania z Oprogramowania w ramach wszystkich funkcjonalności w dowolny sposób zgodnie z liczbą nabytych licencji, </w:t>
      </w:r>
    </w:p>
    <w:p w14:paraId="6F809446" w14:textId="77777777" w:rsidR="00484C86" w:rsidRPr="002F726D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instalacji na komputerze (komputerach) innych niż ten (te), na których pierwotnie zainstalowano licencje Oprogramowania, pod warunkiem wcześniejszej deinstalacji ich z tego komputera (komputerów),</w:t>
      </w:r>
    </w:p>
    <w:p w14:paraId="32C5296F" w14:textId="77777777" w:rsidR="00484C86" w:rsidRPr="002F726D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korzystania z dokumentacji dostarczonej wraz z Oprogramowaniem, w celu wspomagania korzystania przez Zamawiającego z Oprogramowania,</w:t>
      </w:r>
    </w:p>
    <w:p w14:paraId="50D3565F" w14:textId="77777777" w:rsidR="00484C86" w:rsidRPr="002F726D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sporządzania kopii Oprogramowania dla celów archiwalnych oraz jako kopii zapasowych.</w:t>
      </w:r>
    </w:p>
    <w:p w14:paraId="56A56C8D" w14:textId="752F2617" w:rsidR="00484C86" w:rsidRPr="002F726D" w:rsidRDefault="00484C86" w:rsidP="00484C86">
      <w:pPr>
        <w:tabs>
          <w:tab w:val="left" w:pos="360"/>
        </w:tabs>
        <w:ind w:left="360" w:hanging="360"/>
        <w:contextualSpacing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eastAsia="Verdana" w:hAnsi="Verdana"/>
          <w:sz w:val="18"/>
          <w:szCs w:val="18"/>
          <w:lang w:val="pl-PL"/>
        </w:rPr>
        <w:t>2.   </w:t>
      </w:r>
      <w:r w:rsidRPr="002F726D">
        <w:rPr>
          <w:rFonts w:ascii="Verdana" w:hAnsi="Verdana"/>
          <w:sz w:val="18"/>
          <w:szCs w:val="18"/>
          <w:lang w:val="pl-PL"/>
        </w:rPr>
        <w:t xml:space="preserve">W ramach wynagrodzenia, o którym mowa w § </w:t>
      </w:r>
      <w:r w:rsidR="00177CD0" w:rsidRPr="002F726D">
        <w:rPr>
          <w:rFonts w:ascii="Verdana" w:hAnsi="Verdana"/>
          <w:sz w:val="18"/>
          <w:szCs w:val="18"/>
          <w:lang w:val="pl-PL"/>
        </w:rPr>
        <w:t>5</w:t>
      </w:r>
      <w:r w:rsidRPr="002F726D">
        <w:rPr>
          <w:rFonts w:ascii="Verdana" w:hAnsi="Verdana"/>
          <w:sz w:val="18"/>
          <w:szCs w:val="18"/>
          <w:lang w:val="pl-PL"/>
        </w:rPr>
        <w:t xml:space="preserve"> ust. 3, Wykonawca zapewnia Zamawiającemu w okresie świadczenia usług wsparcia technicznego,</w:t>
      </w:r>
      <w:r w:rsidR="00AF3648" w:rsidRPr="002F726D">
        <w:rPr>
          <w:rFonts w:ascii="Verdana" w:hAnsi="Verdana"/>
          <w:sz w:val="18"/>
          <w:szCs w:val="18"/>
          <w:lang w:val="pl-PL"/>
        </w:rPr>
        <w:t xml:space="preserve"> </w:t>
      </w:r>
      <w:r w:rsidRPr="002F726D">
        <w:rPr>
          <w:rFonts w:ascii="Verdana" w:hAnsi="Verdana"/>
          <w:sz w:val="18"/>
          <w:szCs w:val="18"/>
          <w:lang w:val="pl-PL"/>
        </w:rPr>
        <w:t xml:space="preserve">możliwość instalacji poprawek oraz aktualizacji Oprogramowania udostępnionych przez producentów tego Oprogramowania. </w:t>
      </w:r>
    </w:p>
    <w:p w14:paraId="23424899" w14:textId="3CDE06E2" w:rsidR="00484C86" w:rsidRPr="002F726D" w:rsidRDefault="00484C86" w:rsidP="00484C86">
      <w:pPr>
        <w:tabs>
          <w:tab w:val="left" w:pos="360"/>
        </w:tabs>
        <w:ind w:left="360" w:hanging="360"/>
        <w:contextualSpacing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eastAsia="Verdana" w:hAnsi="Verdana"/>
          <w:sz w:val="18"/>
          <w:szCs w:val="18"/>
          <w:lang w:val="pl-PL"/>
        </w:rPr>
        <w:t xml:space="preserve">3.    </w:t>
      </w:r>
      <w:r w:rsidRPr="002F726D">
        <w:rPr>
          <w:rFonts w:ascii="Verdana" w:hAnsi="Verdana"/>
          <w:sz w:val="18"/>
          <w:szCs w:val="18"/>
          <w:lang w:val="pl-PL"/>
        </w:rPr>
        <w:t xml:space="preserve">W ramach wynagrodzenia, o którym mowa w § </w:t>
      </w:r>
      <w:r w:rsidR="00F92B52" w:rsidRPr="002F726D">
        <w:rPr>
          <w:rFonts w:ascii="Verdana" w:hAnsi="Verdana"/>
          <w:sz w:val="18"/>
          <w:szCs w:val="18"/>
          <w:lang w:val="pl-PL"/>
        </w:rPr>
        <w:t>5</w:t>
      </w:r>
      <w:r w:rsidRPr="002F726D">
        <w:rPr>
          <w:rFonts w:ascii="Verdana" w:hAnsi="Verdana"/>
          <w:sz w:val="18"/>
          <w:szCs w:val="18"/>
          <w:lang w:val="pl-PL"/>
        </w:rPr>
        <w:t xml:space="preserve"> ust. 3, Zamawiający ma prawo do korzystania ze zaktualizowanego Oprogramowania jak również z Oprogramowania po zainstalowaniu poprawek na warunkach i polach eksploatacji wskazanych w ust. 1. </w:t>
      </w:r>
    </w:p>
    <w:p w14:paraId="40E7D439" w14:textId="77777777" w:rsidR="00484C86" w:rsidRPr="002F726D" w:rsidRDefault="00484C86" w:rsidP="00484C86">
      <w:pPr>
        <w:ind w:left="360" w:hanging="360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eastAsia="Verdana" w:hAnsi="Verdana"/>
          <w:sz w:val="18"/>
          <w:szCs w:val="18"/>
          <w:lang w:val="pl-PL" w:eastAsia="en-US"/>
        </w:rPr>
        <w:t>4.   </w:t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>Wykonawca oświadcza, że jest uprawniony do pośrednictwa w umowach związanych z 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……………………….. nabył prawa do dystrybucji i sublicencjonowania Oprogramowania na rynku polskim.</w:t>
      </w:r>
    </w:p>
    <w:p w14:paraId="18C562DB" w14:textId="77777777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676E1E5C" w14:textId="77777777" w:rsidR="00484C86" w:rsidRPr="002F726D" w:rsidRDefault="00484C86" w:rsidP="00484C86">
      <w:pPr>
        <w:ind w:right="-47"/>
        <w:jc w:val="center"/>
        <w:rPr>
          <w:rFonts w:ascii="Verdana" w:hAnsi="Verdana"/>
          <w:b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 5</w:t>
      </w:r>
    </w:p>
    <w:p w14:paraId="068F8F1C" w14:textId="77777777" w:rsidR="00484C86" w:rsidRPr="002F726D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i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Strony ustalają cenę netto za przedmiot umowy szczegółowo określony w § 1 na  kwotę ...........................</w:t>
      </w:r>
      <w:r w:rsidRPr="002F726D">
        <w:rPr>
          <w:rFonts w:ascii="Verdana" w:hAnsi="Verdana"/>
          <w:i/>
          <w:sz w:val="18"/>
          <w:szCs w:val="18"/>
          <w:lang w:val="pl-PL"/>
        </w:rPr>
        <w:t>(słownie....................................................................................).</w:t>
      </w:r>
    </w:p>
    <w:p w14:paraId="4C71D6ED" w14:textId="77777777" w:rsidR="00484C86" w:rsidRPr="002F726D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Do powyższej kwoty Sprzedawca doliczy podatek VAT w wysokości ................................</w:t>
      </w:r>
      <w:r w:rsidRPr="002F726D">
        <w:rPr>
          <w:rFonts w:ascii="Verdana" w:hAnsi="Verdana"/>
          <w:i/>
          <w:sz w:val="18"/>
          <w:szCs w:val="18"/>
          <w:lang w:val="pl-PL"/>
        </w:rPr>
        <w:t>(słownie: ...................................................................................).</w:t>
      </w:r>
    </w:p>
    <w:p w14:paraId="464F0CF3" w14:textId="77777777" w:rsidR="00484C86" w:rsidRPr="002F726D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i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Cena brutto za przedmiot umowy szczegółowo określony w § 1 wynosi ……………………(</w:t>
      </w:r>
      <w:r w:rsidRPr="002F726D">
        <w:rPr>
          <w:rFonts w:ascii="Verdana" w:hAnsi="Verdana"/>
          <w:i/>
          <w:sz w:val="18"/>
          <w:szCs w:val="18"/>
          <w:lang w:val="pl-PL"/>
        </w:rPr>
        <w:t>słownie:…………………………………………………………, 00/10).</w:t>
      </w:r>
    </w:p>
    <w:p w14:paraId="61B0B1B9" w14:textId="77777777" w:rsidR="00484C86" w:rsidRPr="002F726D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Cena obejmuje całkowitą należność jaką Kupujący zobowiązany jest zapłacić za przedmiot zamówienia i jego dostarczenie do miejsca przeznaczenia. Cena obejmuje w  szczególności koszty i opłaty związane z dostarczeniem przedmiotu zamówienia; opłaty za transport i ubezpieczenie, załadunek, wyładunek, dokumentację niezbędną do normalnego użytkowania, konserwacji i naprawy przedmiotu umowy.</w:t>
      </w:r>
    </w:p>
    <w:p w14:paraId="529EF22E" w14:textId="77777777" w:rsidR="00484C86" w:rsidRPr="002F726D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Wykonawca gwarantuje, że przedmiot dostawy jest wolny od wad fizycznych i prawnych oraz spełnia wszystkie warunki określone w ofercie.</w:t>
      </w:r>
    </w:p>
    <w:p w14:paraId="36BD9EBC" w14:textId="77777777" w:rsidR="00484C86" w:rsidRPr="002F726D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 xml:space="preserve">Wykonawca gwarantuje techniczną poprawność oprogramowania. </w:t>
      </w:r>
    </w:p>
    <w:p w14:paraId="237F6BD7" w14:textId="77777777" w:rsidR="00484C86" w:rsidRPr="002F726D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Osobą właściwą do kontaktów ze strony Wykonawcy jest: ……………………</w:t>
      </w:r>
    </w:p>
    <w:p w14:paraId="6A58CCE7" w14:textId="77777777" w:rsidR="00484C86" w:rsidRPr="002F726D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4BCD6F79" w14:textId="50749E9F" w:rsidR="00484C86" w:rsidRPr="002F726D" w:rsidRDefault="00484C86" w:rsidP="003A5787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Zamawiający jest zobligowany do korzystania z oprogramowania zgodnie z jego przeznaczeniem.</w:t>
      </w:r>
    </w:p>
    <w:p w14:paraId="233A4ECC" w14:textId="77777777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 6</w:t>
      </w:r>
    </w:p>
    <w:p w14:paraId="0EEDB9C9" w14:textId="77777777" w:rsidR="00484C86" w:rsidRPr="002F726D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Należność, o której mowa w § 5 zostanie uregulowana przez Kupującego przelewem w terminie 21 dni od daty otrzymania faktury przez Zamawiającego na rachunek Wykonawcy umieszczony na dzień zlecenia przelewu w wykazie podmiotów o których mowa w art. 96b ust.1) Ustawy o podatku od towarów i usług.</w:t>
      </w:r>
    </w:p>
    <w:p w14:paraId="50FD070C" w14:textId="77777777" w:rsidR="00484C86" w:rsidRPr="002F726D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 xml:space="preserve"> Zapłata wynagrodzenia nastąpi przelewem na rachunek Wykonawcy umieszczony na dzień zlecenia przelewu w wykazie podmiotów o których mowa w art. 96b ust.1) Ustawy o podatku od towarów i usług.</w:t>
      </w:r>
    </w:p>
    <w:p w14:paraId="16042596" w14:textId="77777777" w:rsidR="00484C86" w:rsidRPr="002F726D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Strony postanawiają, że zapłata następuje w dniu obciążenia rachunku bankowego  Kupującego. W przypadku nieterminowej płatności należności Sprzedawca ma prawo naliczyć  Kupującemu odsetki  ustawowe za każdy dzień zwłoki.</w:t>
      </w:r>
    </w:p>
    <w:p w14:paraId="3822B73F" w14:textId="77777777" w:rsidR="00484C86" w:rsidRPr="002F726D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Wykonawca nie może dokonywać cesji wierzytelności wynikających z niniejszej umowy.</w:t>
      </w:r>
    </w:p>
    <w:p w14:paraId="26DCB7DE" w14:textId="77777777" w:rsidR="00484C86" w:rsidRPr="002F726D" w:rsidRDefault="00484C86" w:rsidP="00484C86">
      <w:pPr>
        <w:ind w:left="340" w:right="-47"/>
        <w:jc w:val="both"/>
        <w:rPr>
          <w:rFonts w:ascii="Verdana" w:hAnsi="Verdana"/>
          <w:sz w:val="18"/>
          <w:szCs w:val="18"/>
          <w:lang w:val="pl-PL"/>
        </w:rPr>
      </w:pPr>
    </w:p>
    <w:p w14:paraId="7C867A2A" w14:textId="77777777" w:rsidR="00484C86" w:rsidRPr="002F726D" w:rsidRDefault="00484C86" w:rsidP="00484C86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§ 7</w:t>
      </w:r>
    </w:p>
    <w:p w14:paraId="4E099824" w14:textId="77777777" w:rsidR="00484C86" w:rsidRPr="002F726D" w:rsidRDefault="00484C86" w:rsidP="00484C86">
      <w:pPr>
        <w:numPr>
          <w:ilvl w:val="0"/>
          <w:numId w:val="30"/>
        </w:numPr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Wykonawca gwarantuje, że przedmiot dostawy jest wolny od wad fizycznych i prawnych oraz spełnia wszystkie warunki określone w ofercie.</w:t>
      </w:r>
    </w:p>
    <w:p w14:paraId="611E72B8" w14:textId="77777777" w:rsidR="00484C86" w:rsidRPr="002F726D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lastRenderedPageBreak/>
        <w:t xml:space="preserve">Wykonawca gwarantuje techniczną poprawność oprogramowania. </w:t>
      </w:r>
    </w:p>
    <w:p w14:paraId="6823EE48" w14:textId="77777777" w:rsidR="00484C86" w:rsidRPr="002F726D" w:rsidRDefault="00484C86" w:rsidP="00484C86">
      <w:pPr>
        <w:pStyle w:val="Tekstpodstawowy"/>
        <w:numPr>
          <w:ilvl w:val="0"/>
          <w:numId w:val="30"/>
        </w:numPr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 xml:space="preserve">Czas reakcji technika serwisu określony jest w godzinach roboczych pracy serwisu (8.00 -- 16.00), oprócz sobót, niedziel i świąt i dotyczy zgłoszeń awarii. Czas reakcji serwisu od zgłoszenia awarii nie będzie dłuższy niż 48 godzin. Naprawa powinna być zakończona w ciągu 24 godzin  roboczych od zgłoszenia. </w:t>
      </w:r>
    </w:p>
    <w:p w14:paraId="45794082" w14:textId="77777777" w:rsidR="00484C86" w:rsidRPr="002F726D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Osobą właściwą do kontaktów ze strony Wykonawcy jest: ……………………</w:t>
      </w:r>
    </w:p>
    <w:p w14:paraId="57AC9AD5" w14:textId="77777777" w:rsidR="00484C86" w:rsidRPr="002F726D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4E3FFDCD" w14:textId="113A57F8" w:rsidR="00484C86" w:rsidRPr="002F726D" w:rsidRDefault="00484C86" w:rsidP="003A5787">
      <w:pPr>
        <w:pStyle w:val="Tekstpodstawowy"/>
        <w:numPr>
          <w:ilvl w:val="0"/>
          <w:numId w:val="30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Zamawiający jest zobligowany do korzystania z oprogramowania zgodnie z jego przeznaczeniem.</w:t>
      </w:r>
    </w:p>
    <w:p w14:paraId="07F88C8D" w14:textId="77777777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 8</w:t>
      </w:r>
    </w:p>
    <w:p w14:paraId="65349FFD" w14:textId="77777777" w:rsidR="00484C86" w:rsidRPr="002F726D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Strony ustanawiają odpowiedzialność za niewykonanie lub nienależyte wykonanie umowy  </w:t>
      </w:r>
      <w:r w:rsidRPr="002F726D">
        <w:rPr>
          <w:rFonts w:ascii="Verdana" w:hAnsi="Verdana"/>
          <w:sz w:val="18"/>
          <w:szCs w:val="18"/>
          <w:lang w:val="pl-PL"/>
        </w:rPr>
        <w:br/>
        <w:t>w formie kar umownych.</w:t>
      </w:r>
    </w:p>
    <w:p w14:paraId="2EEA918A" w14:textId="77777777" w:rsidR="00484C86" w:rsidRPr="002F726D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Sprzedawca zapłaci Kupującemu kary umowne:</w:t>
      </w:r>
    </w:p>
    <w:p w14:paraId="77DE32CC" w14:textId="77777777" w:rsidR="00484C86" w:rsidRPr="002F726D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za zwłokę w wykonaniu przedmiotu umowy w wysokości 0,4 % ceny netto określonej w §  5 pkt. 1  za każdy dzień zwłoki;</w:t>
      </w:r>
    </w:p>
    <w:p w14:paraId="224FA9E2" w14:textId="77777777" w:rsidR="00484C86" w:rsidRPr="002F726D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za zwłokę w usunięciu wad stwierdzonych przy odbiorze lub w okresie rękojmi, gwarancji w wysokości 0,4</w:t>
      </w:r>
      <w:r w:rsidRPr="002F726D">
        <w:rPr>
          <w:rFonts w:ascii="Verdana" w:hAnsi="Verdana"/>
          <w:i/>
          <w:sz w:val="18"/>
          <w:szCs w:val="18"/>
          <w:lang w:val="pl-PL"/>
        </w:rPr>
        <w:t xml:space="preserve"> % </w:t>
      </w:r>
      <w:r w:rsidRPr="002F726D">
        <w:rPr>
          <w:rFonts w:ascii="Verdana" w:hAnsi="Verdana"/>
          <w:sz w:val="18"/>
          <w:szCs w:val="18"/>
          <w:lang w:val="pl-PL"/>
        </w:rPr>
        <w:t>ceny netto określonej w § 5 pkt.1 za każdy dzień zwłoki liczony od dnia  wyznaczonego na usunięcie wad;</w:t>
      </w:r>
    </w:p>
    <w:p w14:paraId="6534FA9F" w14:textId="77777777" w:rsidR="00484C86" w:rsidRPr="002F726D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 tytułu odstąpienia od umowy w całości przez którąkolwiek ze stron z przyczyn występujących po stronie Sprzedawcy, w wysokości 10% całkowitego wynagrodzenia netto określonego w  § 5 ust. 1;</w:t>
      </w:r>
    </w:p>
    <w:p w14:paraId="3C7F9674" w14:textId="77777777" w:rsidR="00484C86" w:rsidRPr="002F726D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5BBC12D" w14:textId="77777777" w:rsidR="00484C86" w:rsidRPr="002F726D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Kupujący zapłaci Sprzedawcy karę umową:</w:t>
      </w:r>
    </w:p>
    <w:p w14:paraId="0EEE9772" w14:textId="77777777" w:rsidR="00484C86" w:rsidRPr="002F726D" w:rsidRDefault="00484C86" w:rsidP="00484C86">
      <w:pPr>
        <w:numPr>
          <w:ilvl w:val="0"/>
          <w:numId w:val="11"/>
        </w:numPr>
        <w:ind w:left="709"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 tytułu odstąpienia od umowy w całości przez którąkolwiek ze stron z przyczyn występujących po stronie Kupującego, w wysokości 10% całkowitego wynagrodzenia netto określonego w § 5 ust. 1;</w:t>
      </w:r>
    </w:p>
    <w:p w14:paraId="72349773" w14:textId="77777777" w:rsidR="00484C86" w:rsidRPr="002F726D" w:rsidRDefault="00484C86" w:rsidP="00484C86">
      <w:pPr>
        <w:numPr>
          <w:ilvl w:val="0"/>
          <w:numId w:val="11"/>
        </w:numPr>
        <w:ind w:left="709"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6A308F7" w14:textId="77777777" w:rsidR="00484C86" w:rsidRPr="002F726D" w:rsidRDefault="00484C86" w:rsidP="00484C8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 netto o którym mowa w § 3ust. 1 umowy.</w:t>
      </w:r>
    </w:p>
    <w:p w14:paraId="60025A66" w14:textId="6BDE1443" w:rsidR="00953612" w:rsidRPr="002F726D" w:rsidRDefault="00953612" w:rsidP="00B045BE">
      <w:pPr>
        <w:pStyle w:val="Tekstpodstawowy"/>
        <w:numPr>
          <w:ilvl w:val="0"/>
          <w:numId w:val="4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2F726D">
        <w:rPr>
          <w:rFonts w:ascii="Verdana" w:hAnsi="Verdana"/>
          <w:sz w:val="18"/>
          <w:szCs w:val="18"/>
        </w:rPr>
        <w:t>Zastrzeżenia co do kar umownych pozostają w mocy w całości lub w części, pomimo oświadczenia o odstąpieniu od umowy.</w:t>
      </w:r>
    </w:p>
    <w:p w14:paraId="7EFF7583" w14:textId="7B4FD0C9" w:rsidR="00B045BE" w:rsidRPr="002F726D" w:rsidRDefault="00484C86" w:rsidP="00B045BE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2AE8D65" w14:textId="77777777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 9</w:t>
      </w:r>
    </w:p>
    <w:p w14:paraId="0D733097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171BBC9E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 tym wypadku postanowienia o karze umownej nie mają zastosowania.</w:t>
      </w:r>
    </w:p>
    <w:p w14:paraId="1E1FAFE0" w14:textId="77777777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40AAD9E0" w14:textId="77777777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 10</w:t>
      </w:r>
    </w:p>
    <w:p w14:paraId="2E24F3D0" w14:textId="77777777" w:rsidR="00DF4692" w:rsidRPr="002F726D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2F726D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 xml:space="preserve">Wszelkie zmiany Umowy wymagają zgody obu Stron i zachowania formy pisemnej </w:t>
      </w:r>
      <w:r w:rsidRPr="002F726D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br/>
        <w:t>pod rygorem nieważności.</w:t>
      </w:r>
    </w:p>
    <w:p w14:paraId="5AAA30AD" w14:textId="77777777" w:rsidR="00DF4692" w:rsidRPr="002F726D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2F726D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>Zmiany Umowy, o których mowa w ust. 1 muszą być dokonywane z zachowaniem przepisu art. 454 oraz 455 ustawy Prawo zamówień publicznych.</w:t>
      </w:r>
      <w:r w:rsidRPr="002F726D">
        <w:rPr>
          <w:rFonts w:ascii="Verdana" w:eastAsia="SimSun" w:hAnsi="Verdana"/>
          <w:i/>
          <w:color w:val="000000"/>
          <w:kern w:val="3"/>
          <w:sz w:val="18"/>
          <w:szCs w:val="18"/>
          <w:lang w:val="pl-PL"/>
        </w:rPr>
        <w:t xml:space="preserve">  </w:t>
      </w:r>
    </w:p>
    <w:p w14:paraId="4E1A4CF1" w14:textId="77777777" w:rsidR="00DF4692" w:rsidRPr="002F726D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2F726D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62068933" w14:textId="77777777" w:rsidR="00DF4692" w:rsidRPr="002F726D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2F726D">
        <w:rPr>
          <w:rFonts w:ascii="Verdana" w:hAnsi="Verdana"/>
          <w:color w:val="000000"/>
          <w:sz w:val="18"/>
          <w:szCs w:val="18"/>
          <w:lang w:val="pl-PL"/>
        </w:rPr>
        <w:t xml:space="preserve">w zakresie zmiany terminu wykonania lub terminów pośrednich wskazanych </w:t>
      </w:r>
      <w:r w:rsidRPr="002F726D">
        <w:rPr>
          <w:rFonts w:ascii="Verdana" w:hAnsi="Verdana"/>
          <w:color w:val="000000"/>
          <w:sz w:val="18"/>
          <w:szCs w:val="18"/>
          <w:lang w:val="pl-PL"/>
        </w:rPr>
        <w:br/>
        <w:t xml:space="preserve">w Umowie: </w:t>
      </w:r>
    </w:p>
    <w:p w14:paraId="2FCA4697" w14:textId="05AFD5C1" w:rsidR="00DF4692" w:rsidRPr="002F726D" w:rsidRDefault="00DF4692" w:rsidP="00DF4692">
      <w:pPr>
        <w:suppressAutoHyphens/>
        <w:autoSpaceDN w:val="0"/>
        <w:spacing w:after="147"/>
        <w:ind w:left="568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2F726D">
        <w:rPr>
          <w:rFonts w:ascii="Verdana" w:hAnsi="Verdana"/>
          <w:color w:val="000000"/>
          <w:sz w:val="18"/>
          <w:szCs w:val="18"/>
          <w:lang w:val="pl-PL"/>
        </w:rPr>
        <w:t xml:space="preserve">a) z powodu przyczyn zewnętrznych niezależnych od Kupującego oraz Sprzedawcy, skutkujących niemożliwością realizacji przedmiotu Umowy, w szczególności </w:t>
      </w:r>
      <w:r w:rsidRPr="002F726D">
        <w:rPr>
          <w:rFonts w:ascii="Verdana" w:hAnsi="Verdana"/>
          <w:color w:val="000000"/>
          <w:sz w:val="18"/>
          <w:szCs w:val="18"/>
          <w:lang w:val="pl-PL"/>
        </w:rPr>
        <w:br/>
        <w:t xml:space="preserve">z przyczyn leżących po stronie producenta sprzętu dotyczących udokumentowanych problemów związanych z produkcją lub dostawą sprzętu – o okres niezbędny do prawidłowej </w:t>
      </w:r>
      <w:r w:rsidRPr="002F726D">
        <w:rPr>
          <w:rFonts w:ascii="Verdana" w:hAnsi="Verdana"/>
          <w:color w:val="000000"/>
          <w:sz w:val="18"/>
          <w:szCs w:val="18"/>
          <w:lang w:val="pl-PL"/>
        </w:rPr>
        <w:lastRenderedPageBreak/>
        <w:t>realizacji dostawy oraz innych niezawinionych przez Strony przyczyny, w tym spowodowane przez tzw. siłę wyższą w rozumieniu § 13 ust 1;</w:t>
      </w:r>
    </w:p>
    <w:p w14:paraId="7E02D941" w14:textId="546A1B8D" w:rsidR="00DF4692" w:rsidRPr="002F726D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E55A0FA" w14:textId="77777777" w:rsidR="00DF4692" w:rsidRPr="002F726D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color w:val="000000"/>
          <w:sz w:val="18"/>
          <w:szCs w:val="18"/>
          <w:lang w:val="pl-PL"/>
        </w:rPr>
        <w:t xml:space="preserve">zmiany powszechnie obowiązujących przepisów prawa w zakresie mającym wpływ </w:t>
      </w:r>
      <w:r w:rsidRPr="002F726D">
        <w:rPr>
          <w:rFonts w:ascii="Verdana" w:hAnsi="Verdana"/>
          <w:color w:val="000000"/>
          <w:sz w:val="18"/>
          <w:szCs w:val="18"/>
          <w:lang w:val="pl-PL"/>
        </w:rPr>
        <w:br/>
        <w:t>na realizację Umowy;</w:t>
      </w:r>
    </w:p>
    <w:p w14:paraId="460D7528" w14:textId="77777777" w:rsidR="00DF4692" w:rsidRPr="002F726D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color w:val="000000"/>
          <w:sz w:val="18"/>
          <w:szCs w:val="18"/>
          <w:lang w:val="pl-PL"/>
        </w:rPr>
        <w:t xml:space="preserve">przedłużenia okresu gwarancji, w sytuacji jej przedłużenia przez producenta </w:t>
      </w:r>
      <w:r w:rsidRPr="002F726D">
        <w:rPr>
          <w:rFonts w:ascii="Verdana" w:hAnsi="Verdana"/>
          <w:color w:val="000000"/>
          <w:sz w:val="18"/>
          <w:szCs w:val="18"/>
          <w:lang w:val="pl-PL"/>
        </w:rPr>
        <w:br/>
        <w:t>lub Sprzedawcę,</w:t>
      </w:r>
    </w:p>
    <w:p w14:paraId="0D544D4F" w14:textId="77777777" w:rsidR="00DF4692" w:rsidRPr="002F726D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color w:val="000000"/>
          <w:sz w:val="18"/>
          <w:szCs w:val="18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2F726D">
        <w:rPr>
          <w:rFonts w:ascii="Verdana" w:hAnsi="Verdana"/>
          <w:color w:val="000000"/>
          <w:sz w:val="18"/>
          <w:szCs w:val="18"/>
          <w:lang w:val="pl-PL"/>
        </w:rPr>
        <w:br/>
        <w:t xml:space="preserve">na pisemny wniosek jednej ze Stron. </w:t>
      </w:r>
    </w:p>
    <w:p w14:paraId="76269801" w14:textId="77777777" w:rsidR="00DF4692" w:rsidRPr="002F726D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sz w:val="18"/>
          <w:szCs w:val="18"/>
          <w:lang w:val="pl-PL"/>
        </w:rPr>
      </w:pPr>
      <w:r w:rsidRPr="002F726D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15A5E76D" w14:textId="5B4B4CE2" w:rsidR="00484C86" w:rsidRPr="002F726D" w:rsidRDefault="00DF4692" w:rsidP="003A7334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sz w:val="18"/>
          <w:szCs w:val="18"/>
          <w:lang w:val="pl-PL"/>
        </w:rPr>
      </w:pPr>
      <w:r w:rsidRPr="002F726D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2F726D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>administracyjno</w:t>
      </w:r>
      <w:proofErr w:type="spellEnd"/>
      <w:r w:rsidRPr="002F726D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 – organizacyjną Umowy, zmiany danych rejestrowych. Ich wprowadzenie nastąpi poprzez przekazanie pisemnego oświadczenie Strony, której te zmiany dotyczą, drugiej Stronie.    </w:t>
      </w:r>
    </w:p>
    <w:p w14:paraId="18AC102D" w14:textId="3D3015F2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§1</w:t>
      </w:r>
      <w:r w:rsidR="003A7334" w:rsidRPr="002F726D">
        <w:rPr>
          <w:rFonts w:ascii="Verdana" w:hAnsi="Verdana"/>
          <w:sz w:val="18"/>
          <w:szCs w:val="18"/>
          <w:lang w:val="pl-PL"/>
        </w:rPr>
        <w:t>1</w:t>
      </w:r>
    </w:p>
    <w:p w14:paraId="1BF53E14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Właściwym dla rozpoznania sporów wynikłych na tle realizacji niniejszej umowy jest sąd  właściwy dla siedziby Kupującego.</w:t>
      </w:r>
    </w:p>
    <w:p w14:paraId="2A5B53CB" w14:textId="7AC1CD18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§1</w:t>
      </w:r>
      <w:r w:rsidR="003A7334" w:rsidRPr="002F726D">
        <w:rPr>
          <w:rFonts w:ascii="Verdana" w:hAnsi="Verdana"/>
          <w:sz w:val="18"/>
          <w:szCs w:val="18"/>
          <w:lang w:val="pl-PL"/>
        </w:rPr>
        <w:t>2</w:t>
      </w:r>
    </w:p>
    <w:p w14:paraId="0CAA5403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 sprawach nie uregulowanych w niniejszej umowie stosuje się przepisy kodeksu cywilnego i ustawy prawo zamówień publicznych.</w:t>
      </w:r>
    </w:p>
    <w:p w14:paraId="7D65B294" w14:textId="4EB7EE96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§1</w:t>
      </w:r>
      <w:r w:rsidR="003A7334" w:rsidRPr="002F726D">
        <w:rPr>
          <w:rFonts w:ascii="Verdana" w:hAnsi="Verdana"/>
          <w:sz w:val="18"/>
          <w:szCs w:val="18"/>
          <w:lang w:val="pl-PL"/>
        </w:rPr>
        <w:t>3</w:t>
      </w:r>
    </w:p>
    <w:p w14:paraId="4180E083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Wszelkie załączniki stanowią integralną część niniejszej umowy.</w:t>
      </w:r>
    </w:p>
    <w:p w14:paraId="0831C81A" w14:textId="77777777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78D63DFF" w14:textId="61BD6295" w:rsidR="00484C86" w:rsidRPr="002F726D" w:rsidRDefault="00484C86" w:rsidP="00484C86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§1</w:t>
      </w:r>
      <w:r w:rsidR="003A7334" w:rsidRPr="002F726D">
        <w:rPr>
          <w:rFonts w:ascii="Verdana" w:hAnsi="Verdana"/>
          <w:sz w:val="18"/>
          <w:szCs w:val="18"/>
          <w:lang w:val="pl-PL"/>
        </w:rPr>
        <w:t>4</w:t>
      </w:r>
    </w:p>
    <w:p w14:paraId="4E155473" w14:textId="77777777" w:rsidR="00484C86" w:rsidRPr="002F726D" w:rsidRDefault="00484C86" w:rsidP="00484C86">
      <w:pPr>
        <w:ind w:right="-47"/>
        <w:jc w:val="both"/>
        <w:rPr>
          <w:rFonts w:ascii="Verdana" w:hAnsi="Verdana"/>
          <w:b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Umowę sporządzono w 2 jednobrzmiących egzemplarzach po 1 dla każdej ze stron.</w:t>
      </w:r>
    </w:p>
    <w:p w14:paraId="2355A083" w14:textId="77777777" w:rsidR="00484C86" w:rsidRPr="002F726D" w:rsidRDefault="00484C86" w:rsidP="00484C86">
      <w:pPr>
        <w:ind w:right="-47"/>
        <w:jc w:val="both"/>
        <w:rPr>
          <w:rFonts w:ascii="Verdana" w:hAnsi="Verdana"/>
          <w:b/>
          <w:sz w:val="18"/>
          <w:szCs w:val="18"/>
          <w:lang w:val="pl-PL"/>
        </w:rPr>
      </w:pPr>
    </w:p>
    <w:p w14:paraId="26FB882D" w14:textId="77777777" w:rsidR="00484C86" w:rsidRPr="002F726D" w:rsidRDefault="00484C86" w:rsidP="00484C86">
      <w:pPr>
        <w:ind w:right="-47"/>
        <w:jc w:val="both"/>
        <w:rPr>
          <w:rFonts w:ascii="Verdana" w:hAnsi="Verdana"/>
          <w:b/>
          <w:sz w:val="18"/>
          <w:szCs w:val="18"/>
          <w:lang w:val="pl-PL"/>
        </w:rPr>
      </w:pPr>
      <w:r w:rsidRPr="002F726D">
        <w:rPr>
          <w:rFonts w:ascii="Verdana" w:hAnsi="Verdana"/>
          <w:b/>
          <w:sz w:val="18"/>
          <w:szCs w:val="18"/>
          <w:lang w:val="pl-PL"/>
        </w:rPr>
        <w:t>Za Sprzedawcę                                                                                       Za Kupującego</w:t>
      </w:r>
    </w:p>
    <w:p w14:paraId="1AA3DDDF" w14:textId="77777777" w:rsidR="00484C86" w:rsidRPr="002F726D" w:rsidRDefault="00484C86" w:rsidP="00484C86">
      <w:pPr>
        <w:ind w:right="-47"/>
        <w:jc w:val="both"/>
        <w:rPr>
          <w:rFonts w:ascii="Verdana" w:hAnsi="Verdana"/>
          <w:b/>
          <w:sz w:val="18"/>
          <w:szCs w:val="18"/>
          <w:lang w:val="pl-PL"/>
        </w:rPr>
      </w:pPr>
    </w:p>
    <w:p w14:paraId="1B837E58" w14:textId="13FCA7B9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………………………………..                                            </w:t>
      </w:r>
      <w:r w:rsidR="003A7334" w:rsidRPr="002F726D">
        <w:rPr>
          <w:rFonts w:ascii="Verdana" w:hAnsi="Verdana"/>
          <w:sz w:val="18"/>
          <w:szCs w:val="18"/>
          <w:lang w:val="pl-PL"/>
        </w:rPr>
        <w:t xml:space="preserve">                           </w:t>
      </w:r>
      <w:r w:rsidRPr="002F726D">
        <w:rPr>
          <w:rFonts w:ascii="Verdana" w:hAnsi="Verdana"/>
          <w:sz w:val="18"/>
          <w:szCs w:val="18"/>
          <w:lang w:val="pl-PL"/>
        </w:rPr>
        <w:t>…………………………………………</w:t>
      </w:r>
    </w:p>
    <w:p w14:paraId="1E92B0A4" w14:textId="72ADEC0B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 xml:space="preserve">Data i podpis                                                                                  </w:t>
      </w:r>
      <w:r w:rsidR="003A7334" w:rsidRPr="002F726D">
        <w:rPr>
          <w:rFonts w:ascii="Verdana" w:hAnsi="Verdana"/>
          <w:sz w:val="18"/>
          <w:szCs w:val="18"/>
          <w:lang w:val="pl-PL"/>
        </w:rPr>
        <w:t xml:space="preserve">            </w:t>
      </w:r>
      <w:r w:rsidRPr="002F726D">
        <w:rPr>
          <w:rFonts w:ascii="Verdana" w:hAnsi="Verdana"/>
          <w:sz w:val="18"/>
          <w:szCs w:val="18"/>
          <w:lang w:val="pl-PL"/>
        </w:rPr>
        <w:t>Data i podpis</w:t>
      </w:r>
    </w:p>
    <w:p w14:paraId="7C8F3FAB" w14:textId="77777777" w:rsidR="00484C86" w:rsidRPr="002F726D" w:rsidRDefault="00484C86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3C8F7C93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20627778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6DF74813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691EBD24" w14:textId="5891303B" w:rsidR="00B045BE" w:rsidRPr="002F726D" w:rsidRDefault="003A5787" w:rsidP="003A5787">
      <w:pPr>
        <w:tabs>
          <w:tab w:val="left" w:pos="6315"/>
        </w:tabs>
        <w:ind w:right="-47"/>
        <w:jc w:val="both"/>
        <w:rPr>
          <w:rFonts w:ascii="Verdana" w:hAnsi="Verdana"/>
          <w:b/>
          <w:bCs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ab/>
      </w:r>
      <w:r w:rsidRPr="002F726D">
        <w:rPr>
          <w:rFonts w:ascii="Verdana" w:hAnsi="Verdana"/>
          <w:b/>
          <w:bCs/>
          <w:sz w:val="18"/>
          <w:szCs w:val="18"/>
          <w:lang w:val="pl-PL"/>
        </w:rPr>
        <w:t>Kontrasygnata finansowa</w:t>
      </w:r>
    </w:p>
    <w:p w14:paraId="1DF4FB1A" w14:textId="77777777" w:rsidR="003A7334" w:rsidRPr="002F726D" w:rsidRDefault="003A7334" w:rsidP="003A5787">
      <w:pPr>
        <w:tabs>
          <w:tab w:val="left" w:pos="6315"/>
        </w:tabs>
        <w:ind w:right="-47"/>
        <w:jc w:val="both"/>
        <w:rPr>
          <w:rFonts w:ascii="Verdana" w:hAnsi="Verdana"/>
          <w:b/>
          <w:bCs/>
          <w:sz w:val="18"/>
          <w:szCs w:val="18"/>
          <w:lang w:val="pl-PL"/>
        </w:rPr>
      </w:pPr>
    </w:p>
    <w:p w14:paraId="5C8B162A" w14:textId="5EDE1FE0" w:rsidR="003A5787" w:rsidRPr="002F726D" w:rsidRDefault="003A5787" w:rsidP="003A5787">
      <w:pPr>
        <w:tabs>
          <w:tab w:val="left" w:pos="6315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ab/>
        <w:t>…………………………………</w:t>
      </w:r>
    </w:p>
    <w:p w14:paraId="3599017F" w14:textId="258EC1C4" w:rsidR="003A5787" w:rsidRPr="002F726D" w:rsidRDefault="003A5787" w:rsidP="003A5787">
      <w:pPr>
        <w:tabs>
          <w:tab w:val="left" w:pos="6315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ab/>
      </w:r>
      <w:r w:rsidR="003A7334" w:rsidRPr="002F726D">
        <w:rPr>
          <w:rFonts w:ascii="Verdana" w:hAnsi="Verdana"/>
          <w:sz w:val="18"/>
          <w:szCs w:val="18"/>
          <w:lang w:val="pl-PL"/>
        </w:rPr>
        <w:t xml:space="preserve">Data i </w:t>
      </w:r>
      <w:r w:rsidRPr="002F726D">
        <w:rPr>
          <w:rFonts w:ascii="Verdana" w:hAnsi="Verdana"/>
          <w:sz w:val="18"/>
          <w:szCs w:val="18"/>
          <w:lang w:val="pl-PL"/>
        </w:rPr>
        <w:t>podpis</w:t>
      </w:r>
    </w:p>
    <w:p w14:paraId="65847EF6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681B6C3D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49DBD750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5824B305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4DFD9C1E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5EE5E2EF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11FD4AAB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7D8255DE" w14:textId="77777777" w:rsidR="003A5787" w:rsidRPr="002F726D" w:rsidRDefault="003A5787" w:rsidP="003A5787">
      <w:pPr>
        <w:tabs>
          <w:tab w:val="left" w:pos="3015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42689785" w14:textId="77777777" w:rsidR="00B045BE" w:rsidRPr="002F726D" w:rsidRDefault="00B045BE" w:rsidP="00484C86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</w:p>
    <w:p w14:paraId="2EFDFB85" w14:textId="77777777" w:rsidR="007D05F7" w:rsidRPr="002F726D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2F726D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umowy:</w:t>
      </w:r>
    </w:p>
    <w:p w14:paraId="60A6EE76" w14:textId="77777777" w:rsidR="007D05F7" w:rsidRPr="002F726D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2F726D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69B3D863" w14:textId="68FD9444" w:rsidR="00B045BE" w:rsidRPr="002F726D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2F726D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0BE72D82" w14:textId="77777777" w:rsidR="00576E5F" w:rsidRPr="002F726D" w:rsidRDefault="00576E5F" w:rsidP="00576E5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lastRenderedPageBreak/>
        <w:t>Załącznik nr 2 do umowy</w:t>
      </w:r>
    </w:p>
    <w:p w14:paraId="3EC983E2" w14:textId="77777777" w:rsidR="00576E5F" w:rsidRPr="002F726D" w:rsidRDefault="00576E5F" w:rsidP="00576E5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3D53CA8" w14:textId="77777777" w:rsidR="00576E5F" w:rsidRPr="002F726D" w:rsidRDefault="00576E5F" w:rsidP="00576E5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3684E4C7" w14:textId="77777777" w:rsidR="00576E5F" w:rsidRPr="002F726D" w:rsidRDefault="00576E5F" w:rsidP="00576E5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234987C7" w14:textId="77777777" w:rsidR="00576E5F" w:rsidRPr="002F726D" w:rsidRDefault="00576E5F" w:rsidP="00576E5F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Nazwa Wykonawcy</w:t>
      </w:r>
    </w:p>
    <w:p w14:paraId="56EA9CD5" w14:textId="77777777" w:rsidR="00576E5F" w:rsidRPr="002F726D" w:rsidRDefault="00576E5F" w:rsidP="00576E5F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18F726C" w14:textId="77777777" w:rsidR="00576E5F" w:rsidRPr="002F726D" w:rsidRDefault="00576E5F" w:rsidP="00576E5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772540F1" w14:textId="77777777" w:rsidR="00576E5F" w:rsidRPr="002F726D" w:rsidRDefault="00576E5F" w:rsidP="00576E5F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NIP</w:t>
      </w:r>
      <w:r w:rsidRPr="002F726D">
        <w:rPr>
          <w:rFonts w:ascii="Verdana" w:hAnsi="Verdana"/>
          <w:sz w:val="18"/>
          <w:szCs w:val="18"/>
          <w:lang w:val="pl-PL"/>
        </w:rPr>
        <w:tab/>
        <w:t> </w:t>
      </w:r>
    </w:p>
    <w:p w14:paraId="6B396818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145B408E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0BC8475A" w14:textId="77777777" w:rsidR="00576E5F" w:rsidRPr="002F726D" w:rsidRDefault="00576E5F" w:rsidP="00576E5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1D661147" w14:textId="77777777" w:rsidR="00576E5F" w:rsidRPr="002F726D" w:rsidRDefault="00576E5F" w:rsidP="00576E5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FB19281" w14:textId="77777777" w:rsidR="00576E5F" w:rsidRPr="002F726D" w:rsidRDefault="00576E5F" w:rsidP="00576E5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2F726D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0A4E442C" w14:textId="77777777" w:rsidR="00576E5F" w:rsidRPr="002F726D" w:rsidRDefault="00576E5F" w:rsidP="00576E5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2F726D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7799EF46" w14:textId="77777777" w:rsidR="00576E5F" w:rsidRPr="002F726D" w:rsidRDefault="00576E5F" w:rsidP="00576E5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77D3F79" w14:textId="77777777" w:rsidR="00576E5F" w:rsidRPr="002F726D" w:rsidRDefault="00576E5F" w:rsidP="00576E5F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2F726D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2F726D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4AF8E64A" w14:textId="77777777" w:rsidR="00576E5F" w:rsidRPr="002F726D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2F726D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2F726D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2F726D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2F726D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2F726D">
        <w:rPr>
          <w:rFonts w:ascii="Verdana" w:hAnsi="Verdana"/>
          <w:sz w:val="18"/>
          <w:szCs w:val="18"/>
          <w:lang w:val="pl-PL"/>
        </w:rPr>
        <w:t>;</w:t>
      </w:r>
    </w:p>
    <w:p w14:paraId="49A77CD9" w14:textId="77777777" w:rsidR="00576E5F" w:rsidRPr="002F726D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2F726D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2F726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F726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396D741D" w14:textId="77777777" w:rsidR="00576E5F" w:rsidRPr="002F726D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2F726D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2F726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2F726D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2F726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F726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370C49DD" w14:textId="5A51DB1A" w:rsidR="00576E5F" w:rsidRPr="002F726D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2F726D">
        <w:rPr>
          <w:rFonts w:ascii="Verdana" w:eastAsia="Calibri" w:hAnsi="Verdana"/>
          <w:sz w:val="18"/>
          <w:szCs w:val="18"/>
          <w:lang w:val="pl-PL" w:eastAsia="en-US"/>
        </w:rPr>
        <w:lastRenderedPageBreak/>
        <w:t xml:space="preserve">Podmiot </w:t>
      </w:r>
      <w:r w:rsidRPr="002F726D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2F726D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2F726D">
        <w:rPr>
          <w:rFonts w:ascii="Verdana" w:hAnsi="Verdana"/>
          <w:sz w:val="18"/>
          <w:szCs w:val="18"/>
          <w:lang w:val="pl-PL"/>
        </w:rPr>
        <w:t xml:space="preserve"> </w:t>
      </w:r>
      <w:r w:rsidRPr="002F726D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2F726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2F726D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lutego 1992 r. o podatku dochodowym od osób prawnych.</w:t>
      </w:r>
    </w:p>
    <w:p w14:paraId="6D7A6824" w14:textId="77777777" w:rsidR="00576E5F" w:rsidRPr="002F726D" w:rsidRDefault="00576E5F" w:rsidP="00576E5F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BFA2A83" w14:textId="114F594D" w:rsidR="00576E5F" w:rsidRPr="002F726D" w:rsidRDefault="00576E5F" w:rsidP="00576E5F">
      <w:pPr>
        <w:spacing w:line="276" w:lineRule="auto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2F726D">
        <w:rPr>
          <w:rFonts w:ascii="Verdana" w:eastAsia="Calibri" w:hAnsi="Verdana"/>
          <w:sz w:val="18"/>
          <w:szCs w:val="18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73D99C4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3140B431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1A4D9A4A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E24BE3C" w14:textId="77777777" w:rsidR="00576E5F" w:rsidRPr="002F726D" w:rsidRDefault="00576E5F" w:rsidP="00576E5F">
      <w:pPr>
        <w:spacing w:line="360" w:lineRule="auto"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76E5F" w:rsidRPr="002F726D" w14:paraId="52549E77" w14:textId="77777777" w:rsidTr="00B702A4">
        <w:tc>
          <w:tcPr>
            <w:tcW w:w="4105" w:type="dxa"/>
            <w:hideMark/>
          </w:tcPr>
          <w:p w14:paraId="52A2C3DC" w14:textId="77777777" w:rsidR="00576E5F" w:rsidRPr="002F726D" w:rsidRDefault="00576E5F" w:rsidP="00B702A4">
            <w:pPr>
              <w:spacing w:line="360" w:lineRule="auto"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val="pl-PL" w:eastAsia="x-none"/>
              </w:rPr>
            </w:pPr>
            <w:r w:rsidRPr="002F726D">
              <w:rPr>
                <w:rFonts w:ascii="Verdana" w:eastAsia="Calibri" w:hAnsi="Verdana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4940B460" w14:textId="77777777" w:rsidR="00576E5F" w:rsidRPr="002F726D" w:rsidRDefault="00576E5F" w:rsidP="00B702A4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2F726D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2F726D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2F726D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13502209" w14:textId="77777777" w:rsidR="00576E5F" w:rsidRPr="002F726D" w:rsidRDefault="00576E5F" w:rsidP="00576E5F">
      <w:pPr>
        <w:spacing w:line="360" w:lineRule="auto"/>
        <w:jc w:val="both"/>
        <w:rPr>
          <w:rFonts w:ascii="Verdana" w:eastAsia="Calibri" w:hAnsi="Verdana"/>
          <w:color w:val="222A35"/>
          <w:sz w:val="18"/>
          <w:szCs w:val="18"/>
          <w:lang w:val="pl-PL" w:eastAsia="x-none"/>
        </w:rPr>
      </w:pPr>
    </w:p>
    <w:p w14:paraId="04366ED7" w14:textId="77777777" w:rsidR="00576E5F" w:rsidRPr="002F726D" w:rsidRDefault="00576E5F" w:rsidP="00576E5F">
      <w:pPr>
        <w:widowControl w:val="0"/>
        <w:autoSpaceDE w:val="0"/>
        <w:autoSpaceDN w:val="0"/>
        <w:spacing w:line="360" w:lineRule="auto"/>
        <w:rPr>
          <w:rFonts w:ascii="Verdana" w:eastAsia="Verdana" w:hAnsi="Verdana"/>
          <w:color w:val="222A35"/>
          <w:sz w:val="18"/>
          <w:szCs w:val="18"/>
          <w:lang w:val="pl-PL" w:eastAsia="x-none"/>
        </w:rPr>
      </w:pPr>
    </w:p>
    <w:p w14:paraId="3746F118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379BE808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3214B3A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F4FE57B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172391CD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4A9D3173" w14:textId="77777777" w:rsidR="00576E5F" w:rsidRPr="002F726D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49379C96" w14:textId="77777777" w:rsidR="00484C86" w:rsidRPr="002F726D" w:rsidRDefault="00484C86" w:rsidP="00576E5F">
      <w:pPr>
        <w:rPr>
          <w:rFonts w:ascii="Verdana" w:hAnsi="Verdana"/>
          <w:b/>
          <w:sz w:val="18"/>
          <w:szCs w:val="18"/>
          <w:highlight w:val="yellow"/>
          <w:lang w:val="pl-PL"/>
        </w:rPr>
      </w:pPr>
    </w:p>
    <w:p w14:paraId="26FCCEDE" w14:textId="77777777" w:rsidR="00484C86" w:rsidRPr="002F726D" w:rsidRDefault="00484C86" w:rsidP="00BA5498">
      <w:pPr>
        <w:jc w:val="right"/>
        <w:rPr>
          <w:rFonts w:ascii="Verdana" w:hAnsi="Verdana"/>
          <w:b/>
          <w:sz w:val="18"/>
          <w:szCs w:val="18"/>
          <w:highlight w:val="yellow"/>
          <w:lang w:val="pl-PL"/>
        </w:rPr>
      </w:pPr>
    </w:p>
    <w:p w14:paraId="440546CF" w14:textId="77777777" w:rsidR="00484C86" w:rsidRPr="002F726D" w:rsidRDefault="00484C86" w:rsidP="00BA5498">
      <w:pPr>
        <w:jc w:val="right"/>
        <w:rPr>
          <w:rFonts w:ascii="Verdana" w:hAnsi="Verdana"/>
          <w:b/>
          <w:sz w:val="18"/>
          <w:szCs w:val="18"/>
          <w:highlight w:val="yellow"/>
          <w:lang w:val="pl-PL"/>
        </w:rPr>
      </w:pPr>
    </w:p>
    <w:sectPr w:rsidR="00484C86" w:rsidRPr="002F726D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58EDB" w14:textId="77777777" w:rsidR="00E7559D" w:rsidRDefault="00E7559D">
      <w:r>
        <w:separator/>
      </w:r>
    </w:p>
  </w:endnote>
  <w:endnote w:type="continuationSeparator" w:id="0">
    <w:p w14:paraId="0DB781D1" w14:textId="77777777" w:rsidR="00E7559D" w:rsidRDefault="00E75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82120" w14:textId="77777777" w:rsidR="00E7559D" w:rsidRDefault="00E7559D">
      <w:r>
        <w:separator/>
      </w:r>
    </w:p>
  </w:footnote>
  <w:footnote w:type="continuationSeparator" w:id="0">
    <w:p w14:paraId="20BCE034" w14:textId="77777777" w:rsidR="00E7559D" w:rsidRDefault="00E7559D">
      <w:r>
        <w:continuationSeparator/>
      </w:r>
    </w:p>
  </w:footnote>
  <w:footnote w:id="1">
    <w:p w14:paraId="16F28BC0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1E7F8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305A7B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C1832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090537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19DAA9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E64A68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C1366B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B51A161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A8DF7B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9231FA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93F174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A2BA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8D49012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DA80046" w14:textId="77777777" w:rsidR="00576E5F" w:rsidRDefault="00576E5F" w:rsidP="00576E5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11F291E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3791368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6EA3666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235E68C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A51EA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A855BAB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91A8AE8" w14:textId="77777777" w:rsidR="00576E5F" w:rsidRDefault="00576E5F" w:rsidP="00576E5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A4FD3AD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78752F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F343DAE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22EF920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F183451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E9BCC4A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9F8E396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C3FCDE1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460448"/>
    <w:multiLevelType w:val="multilevel"/>
    <w:tmpl w:val="4BC6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4AE0D2DC"/>
    <w:lvl w:ilvl="0" w:tplc="F6E8D7D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71506B"/>
    <w:multiLevelType w:val="hybridMultilevel"/>
    <w:tmpl w:val="A4389F3E"/>
    <w:lvl w:ilvl="0" w:tplc="0B9489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6449727">
    <w:abstractNumId w:val="24"/>
  </w:num>
  <w:num w:numId="2" w16cid:durableId="1060904133">
    <w:abstractNumId w:val="10"/>
  </w:num>
  <w:num w:numId="3" w16cid:durableId="265968485">
    <w:abstractNumId w:val="26"/>
  </w:num>
  <w:num w:numId="4" w16cid:durableId="199830772">
    <w:abstractNumId w:val="22"/>
  </w:num>
  <w:num w:numId="5" w16cid:durableId="10735046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937446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24793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853424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823728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32548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3789130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232717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821896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47011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4268399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483801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25795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00255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441887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88900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8135308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07260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214401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118053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270359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26805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53510319">
    <w:abstractNumId w:val="8"/>
  </w:num>
  <w:num w:numId="28" w16cid:durableId="8916955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62739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712954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16153596">
    <w:abstractNumId w:val="27"/>
  </w:num>
  <w:num w:numId="32" w16cid:durableId="11493208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4712946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96979451">
    <w:abstractNumId w:val="29"/>
  </w:num>
  <w:num w:numId="35" w16cid:durableId="9719840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59D"/>
    <w:rsid w:val="000033EA"/>
    <w:rsid w:val="0002467C"/>
    <w:rsid w:val="00040A7A"/>
    <w:rsid w:val="0007315E"/>
    <w:rsid w:val="000936CA"/>
    <w:rsid w:val="00097182"/>
    <w:rsid w:val="000B1A00"/>
    <w:rsid w:val="000C0F66"/>
    <w:rsid w:val="00113882"/>
    <w:rsid w:val="001764D4"/>
    <w:rsid w:val="00177CD0"/>
    <w:rsid w:val="001F341B"/>
    <w:rsid w:val="002430FD"/>
    <w:rsid w:val="00262FC4"/>
    <w:rsid w:val="00267340"/>
    <w:rsid w:val="00275C59"/>
    <w:rsid w:val="002F726D"/>
    <w:rsid w:val="0033563E"/>
    <w:rsid w:val="00337165"/>
    <w:rsid w:val="00367852"/>
    <w:rsid w:val="003974EB"/>
    <w:rsid w:val="003A5787"/>
    <w:rsid w:val="003A7334"/>
    <w:rsid w:val="003C6167"/>
    <w:rsid w:val="003F1749"/>
    <w:rsid w:val="003F6610"/>
    <w:rsid w:val="0048280D"/>
    <w:rsid w:val="00484C86"/>
    <w:rsid w:val="00496551"/>
    <w:rsid w:val="004A692C"/>
    <w:rsid w:val="004C4EC3"/>
    <w:rsid w:val="0050219D"/>
    <w:rsid w:val="00512FD2"/>
    <w:rsid w:val="00523F87"/>
    <w:rsid w:val="00525740"/>
    <w:rsid w:val="0055391A"/>
    <w:rsid w:val="00553BFA"/>
    <w:rsid w:val="00576667"/>
    <w:rsid w:val="00576E5F"/>
    <w:rsid w:val="00593CEB"/>
    <w:rsid w:val="005C47A7"/>
    <w:rsid w:val="005C6D38"/>
    <w:rsid w:val="005C7A40"/>
    <w:rsid w:val="005D2104"/>
    <w:rsid w:val="00614C95"/>
    <w:rsid w:val="00660027"/>
    <w:rsid w:val="0069339E"/>
    <w:rsid w:val="006F51B5"/>
    <w:rsid w:val="006F7905"/>
    <w:rsid w:val="00714F51"/>
    <w:rsid w:val="00731F6E"/>
    <w:rsid w:val="00764C6A"/>
    <w:rsid w:val="007769B7"/>
    <w:rsid w:val="007A1F46"/>
    <w:rsid w:val="007A2D2B"/>
    <w:rsid w:val="007A2EF1"/>
    <w:rsid w:val="007B00D4"/>
    <w:rsid w:val="007D05F7"/>
    <w:rsid w:val="007D703B"/>
    <w:rsid w:val="00800261"/>
    <w:rsid w:val="00841B63"/>
    <w:rsid w:val="0086736E"/>
    <w:rsid w:val="008D3AF3"/>
    <w:rsid w:val="008E0730"/>
    <w:rsid w:val="008E72C1"/>
    <w:rsid w:val="0092337E"/>
    <w:rsid w:val="0092730E"/>
    <w:rsid w:val="00953612"/>
    <w:rsid w:val="009561DA"/>
    <w:rsid w:val="0098432D"/>
    <w:rsid w:val="00997B0E"/>
    <w:rsid w:val="009A694A"/>
    <w:rsid w:val="009A7064"/>
    <w:rsid w:val="009D0BD4"/>
    <w:rsid w:val="009F7ECA"/>
    <w:rsid w:val="00A05067"/>
    <w:rsid w:val="00A57131"/>
    <w:rsid w:val="00A601F8"/>
    <w:rsid w:val="00A701A7"/>
    <w:rsid w:val="00A70EA7"/>
    <w:rsid w:val="00A734AF"/>
    <w:rsid w:val="00AA7F39"/>
    <w:rsid w:val="00AF3648"/>
    <w:rsid w:val="00AF7449"/>
    <w:rsid w:val="00B045BE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C1913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4692"/>
    <w:rsid w:val="00E13592"/>
    <w:rsid w:val="00E256BD"/>
    <w:rsid w:val="00E27575"/>
    <w:rsid w:val="00E3334C"/>
    <w:rsid w:val="00E41EFD"/>
    <w:rsid w:val="00E4751B"/>
    <w:rsid w:val="00E52EEA"/>
    <w:rsid w:val="00E7559D"/>
    <w:rsid w:val="00E874DC"/>
    <w:rsid w:val="00E93B46"/>
    <w:rsid w:val="00ED69C1"/>
    <w:rsid w:val="00ED7A5A"/>
    <w:rsid w:val="00EE6740"/>
    <w:rsid w:val="00EF0390"/>
    <w:rsid w:val="00F5273C"/>
    <w:rsid w:val="00F71BCA"/>
    <w:rsid w:val="00F735E6"/>
    <w:rsid w:val="00F80B67"/>
    <w:rsid w:val="00F92B52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43A02"/>
  <w15:chartTrackingRefBased/>
  <w15:docId w15:val="{4CA1BAED-2701-4635-BE7A-30C39243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1969</Words>
  <Characters>13316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15255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2025-08-11T09:59:00Z</dcterms:created>
  <dcterms:modified xsi:type="dcterms:W3CDTF">2025-08-11T09:59:00Z</dcterms:modified>
</cp:coreProperties>
</file>