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37D0A4DD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F33721">
        <w:rPr>
          <w:rFonts w:ascii="Verdana" w:hAnsi="Verdana"/>
          <w:b/>
          <w:sz w:val="18"/>
          <w:szCs w:val="18"/>
        </w:rPr>
        <w:t>491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2463E29" w:rsidR="00B12BC7" w:rsidRPr="0067784D" w:rsidRDefault="00F3372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20 rocznych licencji oprogramowania Adobe Creative </w:t>
      </w:r>
      <w:proofErr w:type="spellStart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Cloud</w:t>
      </w:r>
      <w:proofErr w:type="spellEnd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All</w:t>
      </w:r>
      <w:proofErr w:type="spellEnd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Apps</w:t>
      </w:r>
      <w:proofErr w:type="spellEnd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Education</w:t>
      </w:r>
      <w:proofErr w:type="spellEnd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shared</w:t>
      </w:r>
      <w:proofErr w:type="spellEnd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>device</w:t>
      </w:r>
      <w:proofErr w:type="spellEnd"/>
      <w:r w:rsidRPr="00F33721">
        <w:rPr>
          <w:rFonts w:ascii="Verdana" w:eastAsia="Times New Roman" w:hAnsi="Verdana"/>
          <w:b/>
          <w:sz w:val="18"/>
          <w:szCs w:val="18"/>
          <w:lang w:eastAsia="pl-PL"/>
        </w:rPr>
        <w:t xml:space="preserve"> (urządzenia współdzielone) lub równoważnego - DE-dzp.272-491/25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F33721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9BDA2DC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33721"/>
    <w:rsid w:val="00F65269"/>
    <w:rsid w:val="00F71BC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2025-08-11T07:22:00Z</dcterms:created>
  <dcterms:modified xsi:type="dcterms:W3CDTF">2025-08-11T07:22:00Z</dcterms:modified>
</cp:coreProperties>
</file>