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11AB9" w14:textId="77777777" w:rsidR="00D34297" w:rsidRPr="00471F3F" w:rsidRDefault="006F702F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F702F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6F702F">
        <w:rPr>
          <w:rFonts w:ascii="Arial" w:hAnsi="Arial" w:cs="Arial"/>
          <w:sz w:val="24"/>
          <w:szCs w:val="24"/>
        </w:rPr>
        <w:t>2025-08-13</w:t>
      </w:r>
    </w:p>
    <w:p w14:paraId="6D7AE07B" w14:textId="77777777" w:rsidR="00D34297" w:rsidRPr="00471F3F" w:rsidRDefault="006F702F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F702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E02AE25" w14:textId="77777777" w:rsidR="00D34297" w:rsidRPr="00471F3F" w:rsidRDefault="006F702F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6F702F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F702F">
        <w:rPr>
          <w:rFonts w:ascii="Arial" w:hAnsi="Arial" w:cs="Arial"/>
          <w:sz w:val="24"/>
          <w:szCs w:val="24"/>
        </w:rPr>
        <w:t>66</w:t>
      </w:r>
    </w:p>
    <w:p w14:paraId="67DF84CD" w14:textId="77777777" w:rsidR="00D34297" w:rsidRPr="00471F3F" w:rsidRDefault="006F702F" w:rsidP="00D34297">
      <w:pPr>
        <w:rPr>
          <w:rFonts w:ascii="Arial" w:hAnsi="Arial" w:cs="Arial"/>
          <w:sz w:val="24"/>
          <w:szCs w:val="24"/>
        </w:rPr>
      </w:pPr>
      <w:r w:rsidRPr="006F702F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F702F">
        <w:rPr>
          <w:rFonts w:ascii="Arial" w:hAnsi="Arial" w:cs="Arial"/>
          <w:sz w:val="24"/>
          <w:szCs w:val="24"/>
        </w:rPr>
        <w:t>Kraków</w:t>
      </w:r>
    </w:p>
    <w:p w14:paraId="04F691A1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23D8936" w14:textId="3C467B53" w:rsidR="00D34297" w:rsidRDefault="00D34297" w:rsidP="002D66DE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76F5F5C4" w14:textId="6706C46C" w:rsidR="002D66DE" w:rsidRPr="003261E7" w:rsidRDefault="002D66DE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SZP-271-33/25-724.AF</w:t>
      </w:r>
    </w:p>
    <w:p w14:paraId="0DC5872E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DDFA9C8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544859AF" w14:textId="77777777" w:rsidTr="00D34297">
        <w:tc>
          <w:tcPr>
            <w:tcW w:w="9180" w:type="dxa"/>
            <w:shd w:val="clear" w:color="auto" w:fill="F2F2F2"/>
            <w:hideMark/>
          </w:tcPr>
          <w:p w14:paraId="388145BC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25CFC50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76A5797E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4532DEB2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006DD727" w14:textId="77777777" w:rsidTr="00310284">
        <w:tc>
          <w:tcPr>
            <w:tcW w:w="2269" w:type="dxa"/>
            <w:shd w:val="clear" w:color="auto" w:fill="auto"/>
          </w:tcPr>
          <w:p w14:paraId="4B961952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5643A4" w14:textId="77777777" w:rsidR="00D34297" w:rsidRPr="00D34297" w:rsidRDefault="006F702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702F">
              <w:rPr>
                <w:rFonts w:ascii="Arial" w:hAnsi="Arial" w:cs="Arial"/>
                <w:bCs/>
                <w:sz w:val="24"/>
                <w:szCs w:val="24"/>
              </w:rPr>
              <w:t>Zakup sprzętu medycznego na potrzeby Oddziałów Szpitalnych (6 grup)  - zakup, dostawa /wraz z uruchomieniem jeśli dotyczy/ oraz przeszkolenie pracowników Zamawiającego /jeśli dotyczy/</w:t>
            </w:r>
          </w:p>
        </w:tc>
      </w:tr>
      <w:tr w:rsidR="006F702F" w:rsidRPr="00D34297" w14:paraId="3A7D07E2" w14:textId="77777777" w:rsidTr="003B7718">
        <w:tc>
          <w:tcPr>
            <w:tcW w:w="2269" w:type="dxa"/>
            <w:shd w:val="clear" w:color="auto" w:fill="auto"/>
          </w:tcPr>
          <w:p w14:paraId="10E3AE37" w14:textId="77777777" w:rsidR="006F702F" w:rsidRPr="00D34297" w:rsidRDefault="006F702F" w:rsidP="003B77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9F2C8E" w14:textId="77777777" w:rsidR="006F702F" w:rsidRPr="00D34297" w:rsidRDefault="006F702F" w:rsidP="003B77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702F">
              <w:rPr>
                <w:rFonts w:ascii="Arial" w:hAnsi="Arial" w:cs="Arial"/>
                <w:bCs/>
                <w:sz w:val="24"/>
                <w:szCs w:val="24"/>
              </w:rPr>
              <w:t>SZP-271-33/25</w:t>
            </w:r>
          </w:p>
        </w:tc>
      </w:tr>
    </w:tbl>
    <w:p w14:paraId="69A44573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5E0934ED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6F702F" w:rsidRPr="006F702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F702F" w:rsidRPr="006F702F">
        <w:rPr>
          <w:rFonts w:ascii="Arial" w:hAnsi="Arial" w:cs="Arial"/>
          <w:sz w:val="24"/>
          <w:szCs w:val="24"/>
        </w:rPr>
        <w:t>(</w:t>
      </w:r>
      <w:proofErr w:type="spellStart"/>
      <w:r w:rsidR="006F702F" w:rsidRPr="006F702F">
        <w:rPr>
          <w:rFonts w:ascii="Arial" w:hAnsi="Arial" w:cs="Arial"/>
          <w:sz w:val="24"/>
          <w:szCs w:val="24"/>
        </w:rPr>
        <w:t>t.j</w:t>
      </w:r>
      <w:proofErr w:type="spellEnd"/>
      <w:r w:rsidR="006F702F" w:rsidRPr="006F702F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7917172A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545F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860C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04B0436B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6F702F" w:rsidRPr="00D34297" w14:paraId="138D9CC7" w14:textId="77777777" w:rsidTr="003B771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A86A" w14:textId="77777777" w:rsidR="006F702F" w:rsidRPr="00D34297" w:rsidRDefault="006F702F" w:rsidP="003B771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70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8B41" w14:textId="77777777" w:rsidR="006F702F" w:rsidRPr="00D34297" w:rsidRDefault="006F702F" w:rsidP="003B771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F702F">
              <w:rPr>
                <w:rFonts w:ascii="Arial" w:hAnsi="Arial" w:cs="Arial"/>
                <w:b/>
                <w:sz w:val="24"/>
                <w:szCs w:val="24"/>
              </w:rPr>
              <w:t>Narzędzia chirurgiczne do operacji zatok</w:t>
            </w:r>
          </w:p>
          <w:p w14:paraId="014FFE8E" w14:textId="77777777" w:rsidR="006F702F" w:rsidRPr="00D34297" w:rsidRDefault="006F702F" w:rsidP="003B771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4E53B11" w14:textId="77777777" w:rsidR="006F702F" w:rsidRPr="00D34297" w:rsidRDefault="006F702F" w:rsidP="003B771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702F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6F702F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917DED6" w14:textId="77777777" w:rsidR="006F702F" w:rsidRPr="00D34297" w:rsidRDefault="006F702F" w:rsidP="003B771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3CC66B9" w14:textId="77777777" w:rsidR="006F702F" w:rsidRPr="00D34297" w:rsidRDefault="006F702F" w:rsidP="003B771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702F">
              <w:rPr>
                <w:rFonts w:ascii="Arial" w:hAnsi="Arial" w:cs="Arial"/>
                <w:sz w:val="24"/>
                <w:szCs w:val="24"/>
              </w:rPr>
              <w:t>Jedyna złożona w postępowaniu oferta podlega odrzuceniu na podstawie art. 226 ust. 1 pkt 5 (jej treść jest niezgodna z warunkami zamówienia). Wykonawca w złożonej ofercie podał dwa różne okresy gwarancji. Zamawiający nie miał możliwości wyjaśnienia ani poprawienia tej oferty.</w:t>
            </w:r>
          </w:p>
        </w:tc>
      </w:tr>
    </w:tbl>
    <w:p w14:paraId="3AC44267" w14:textId="77777777" w:rsidR="00010B31" w:rsidRPr="00D34297" w:rsidRDefault="00010B31" w:rsidP="00AC761F">
      <w:pPr>
        <w:pStyle w:val="Tekstpodstawowy"/>
        <w:spacing w:before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16344788" w14:textId="4C1B92A2" w:rsidR="002A7DFF" w:rsidRDefault="006F702F" w:rsidP="00AC761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F702F">
        <w:rPr>
          <w:rFonts w:ascii="Arial" w:hAnsi="Arial" w:cs="Arial"/>
          <w:sz w:val="24"/>
          <w:szCs w:val="24"/>
        </w:rPr>
        <w:t xml:space="preserve">  </w:t>
      </w:r>
      <w:r w:rsidR="00AC761F">
        <w:rPr>
          <w:rFonts w:ascii="Arial" w:hAnsi="Arial" w:cs="Arial"/>
          <w:sz w:val="24"/>
          <w:szCs w:val="24"/>
        </w:rPr>
        <w:t>Dyrektor</w:t>
      </w:r>
    </w:p>
    <w:p w14:paraId="58D52718" w14:textId="381DFB45" w:rsidR="00AC761F" w:rsidRDefault="00AC761F" w:rsidP="00AC761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 xml:space="preserve">dr n. o </w:t>
      </w:r>
      <w:proofErr w:type="spellStart"/>
      <w:r>
        <w:rPr>
          <w:rFonts w:ascii="Arial" w:hAnsi="Arial" w:cs="Arial"/>
          <w:sz w:val="24"/>
          <w:szCs w:val="24"/>
        </w:rPr>
        <w:t>zdr</w:t>
      </w:r>
      <w:proofErr w:type="spellEnd"/>
      <w:r>
        <w:rPr>
          <w:rFonts w:ascii="Arial" w:hAnsi="Arial" w:cs="Arial"/>
          <w:sz w:val="24"/>
          <w:szCs w:val="24"/>
        </w:rPr>
        <w:t>. Jacek Żak</w:t>
      </w:r>
    </w:p>
    <w:sectPr w:rsidR="00AC761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EB382" w14:textId="77777777" w:rsidR="00256E01" w:rsidRDefault="00256E01" w:rsidP="00D34297">
      <w:r>
        <w:separator/>
      </w:r>
    </w:p>
  </w:endnote>
  <w:endnote w:type="continuationSeparator" w:id="0">
    <w:p w14:paraId="46ACFC9A" w14:textId="77777777" w:rsidR="00256E01" w:rsidRDefault="00256E0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BD073" w14:textId="77777777" w:rsidR="006F702F" w:rsidRDefault="006F70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10133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347CD6F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4BDCE" w14:textId="77777777" w:rsidR="006F702F" w:rsidRDefault="006F70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40CF7" w14:textId="77777777" w:rsidR="00256E01" w:rsidRDefault="00256E01" w:rsidP="00D34297">
      <w:r>
        <w:separator/>
      </w:r>
    </w:p>
  </w:footnote>
  <w:footnote w:type="continuationSeparator" w:id="0">
    <w:p w14:paraId="3BA12130" w14:textId="77777777" w:rsidR="00256E01" w:rsidRDefault="00256E0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2E289" w14:textId="77777777" w:rsidR="006F702F" w:rsidRDefault="006F70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7A72F" w14:textId="77777777" w:rsidR="006F702F" w:rsidRDefault="006F70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D4003" w14:textId="77777777" w:rsidR="006F702F" w:rsidRDefault="006F70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6E01"/>
    <w:rsid w:val="00010B31"/>
    <w:rsid w:val="00104963"/>
    <w:rsid w:val="00150F65"/>
    <w:rsid w:val="00256E01"/>
    <w:rsid w:val="002A7DFF"/>
    <w:rsid w:val="002D66DE"/>
    <w:rsid w:val="00310284"/>
    <w:rsid w:val="004E2226"/>
    <w:rsid w:val="005464E2"/>
    <w:rsid w:val="006F702F"/>
    <w:rsid w:val="00823326"/>
    <w:rsid w:val="00856A3E"/>
    <w:rsid w:val="00894412"/>
    <w:rsid w:val="009462DF"/>
    <w:rsid w:val="009500EB"/>
    <w:rsid w:val="00993EFC"/>
    <w:rsid w:val="00AB3E72"/>
    <w:rsid w:val="00AC1A4B"/>
    <w:rsid w:val="00AC761F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821426"/>
  <w15:chartTrackingRefBased/>
  <w15:docId w15:val="{15B6AAB5-B2EF-4467-A092-4EF614AD8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197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4</cp:revision>
  <cp:lastPrinted>2025-08-13T07:57:00Z</cp:lastPrinted>
  <dcterms:created xsi:type="dcterms:W3CDTF">2025-08-13T07:53:00Z</dcterms:created>
  <dcterms:modified xsi:type="dcterms:W3CDTF">2025-08-13T07:57:00Z</dcterms:modified>
</cp:coreProperties>
</file>