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E9987" w14:textId="77777777" w:rsidR="00FD0EA5" w:rsidRDefault="00FD0EA5" w:rsidP="00FD0EA5">
      <w:pPr>
        <w:pStyle w:val="Nagwek3"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sz w:val="18"/>
          <w:szCs w:val="18"/>
        </w:rPr>
        <w:t>Załącznik nr 1</w:t>
      </w:r>
    </w:p>
    <w:p w14:paraId="4EE4B160" w14:textId="77777777" w:rsidR="00FD0EA5" w:rsidRDefault="00FD0EA5" w:rsidP="00FD0EA5">
      <w:pPr>
        <w:rPr>
          <w:rFonts w:ascii="Verdana" w:hAnsi="Verdana"/>
          <w:sz w:val="20"/>
          <w:szCs w:val="20"/>
        </w:rPr>
      </w:pPr>
    </w:p>
    <w:p w14:paraId="367587D7" w14:textId="77777777" w:rsidR="00FD0EA5" w:rsidRDefault="00FD0EA5" w:rsidP="00FD0EA5">
      <w:pPr>
        <w:tabs>
          <w:tab w:val="left" w:pos="694"/>
          <w:tab w:val="right" w:pos="9000"/>
        </w:tabs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FORMULARZ OFERTY</w:t>
      </w:r>
    </w:p>
    <w:p w14:paraId="55E92662" w14:textId="77777777" w:rsidR="00FD0EA5" w:rsidRDefault="00FD0EA5" w:rsidP="00FD0EA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6C72714A" w14:textId="77777777" w:rsidR="00FD0EA5" w:rsidRDefault="00FD0EA5" w:rsidP="00FD0EA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NAZWA WYKONAWCY</w:t>
      </w:r>
      <w:r>
        <w:rPr>
          <w:rFonts w:ascii="Verdana" w:hAnsi="Verdana"/>
          <w:sz w:val="20"/>
          <w:szCs w:val="20"/>
        </w:rPr>
        <w:t>:……………………………………………………………………..</w:t>
      </w:r>
    </w:p>
    <w:p w14:paraId="7D710F1A" w14:textId="77777777" w:rsidR="00FD0EA5" w:rsidRDefault="00FD0EA5" w:rsidP="00FD0EA5">
      <w:pPr>
        <w:tabs>
          <w:tab w:val="right" w:pos="8222"/>
        </w:tabs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RODZAJ WYKONAWCY</w:t>
      </w:r>
      <w:r>
        <w:rPr>
          <w:rFonts w:ascii="Verdana" w:hAnsi="Verdana"/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755D55F3" w14:textId="77777777" w:rsidR="00FD0EA5" w:rsidRDefault="00FD0EA5" w:rsidP="00FD0EA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18B72EB6" w14:textId="77777777" w:rsidR="00FD0EA5" w:rsidRDefault="00FD0EA5" w:rsidP="00FD0EA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WOJEWÓDZTWO …………………………….....</w:t>
      </w:r>
    </w:p>
    <w:p w14:paraId="4687B117" w14:textId="77777777" w:rsidR="00FD0EA5" w:rsidRDefault="00FD0EA5" w:rsidP="00FD0EA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5EA1A94D" w14:textId="77777777" w:rsidR="00FD0EA5" w:rsidRDefault="00FD0EA5" w:rsidP="00FD0EA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7AE8E907" w14:textId="77777777" w:rsidR="00FD0EA5" w:rsidRDefault="00FD0EA5" w:rsidP="00FD0EA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5440ADA0" w14:textId="77777777" w:rsidR="00FD0EA5" w:rsidRDefault="00FD0EA5" w:rsidP="00FD0EA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5051A52C" w14:textId="77777777" w:rsidR="00FD0EA5" w:rsidRDefault="00FD0EA5" w:rsidP="00FD0EA5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673A5EDA" w14:textId="77777777" w:rsidR="00FD0EA5" w:rsidRDefault="00FD0EA5" w:rsidP="00FD0EA5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555B12E" w14:textId="77777777" w:rsidR="00FD0EA5" w:rsidRDefault="00FD0EA5" w:rsidP="00FD0EA5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20A266FA" w14:textId="6D577EFC" w:rsidR="00FD0EA5" w:rsidRDefault="00FD0EA5" w:rsidP="00FD0EA5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11554B68" w14:textId="77777777" w:rsidR="00FD0EA5" w:rsidRDefault="00FD0EA5" w:rsidP="00FD0EA5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33AC5856" w14:textId="77777777" w:rsidR="00FD0EA5" w:rsidRDefault="00FD0EA5" w:rsidP="00FD0EA5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Al. Mickiewicza 30, 30-059 Kraków</w:t>
      </w:r>
    </w:p>
    <w:p w14:paraId="312556AB" w14:textId="0EB793C3" w:rsidR="00FD0EA5" w:rsidRDefault="00FD0EA5" w:rsidP="00FD0EA5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</w:t>
      </w:r>
    </w:p>
    <w:p w14:paraId="007A98CB" w14:textId="184D2722" w:rsidR="00FD0EA5" w:rsidRDefault="00FD0EA5" w:rsidP="00FD0EA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r>
        <w:rPr>
          <w:rFonts w:ascii="Verdana" w:hAnsi="Verdana"/>
          <w:b/>
          <w:bCs/>
          <w:sz w:val="20"/>
          <w:szCs w:val="20"/>
        </w:rPr>
        <w:t>: usługa cateringowa dla Szkoły Doktorskiej AGH – DE-dzp.272-</w:t>
      </w:r>
      <w:r w:rsidR="00AF6DBC">
        <w:rPr>
          <w:rFonts w:ascii="Verdana" w:hAnsi="Verdana"/>
          <w:b/>
          <w:bCs/>
          <w:sz w:val="20"/>
          <w:szCs w:val="20"/>
        </w:rPr>
        <w:t>469</w:t>
      </w:r>
      <w:r>
        <w:rPr>
          <w:rFonts w:ascii="Verdana" w:hAnsi="Verdana"/>
          <w:b/>
          <w:bCs/>
          <w:sz w:val="20"/>
          <w:szCs w:val="20"/>
        </w:rPr>
        <w:t>/25</w:t>
      </w:r>
      <w:r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oferuję realizację przedmiotu zamówienia, zgodnie z zasadami określonymi w specyfikacji warunków zamówienia.</w:t>
      </w:r>
    </w:p>
    <w:p w14:paraId="7A445FD6" w14:textId="77777777" w:rsidR="00FD0EA5" w:rsidRDefault="00FD0EA5" w:rsidP="00FD0EA5">
      <w:pPr>
        <w:jc w:val="both"/>
        <w:rPr>
          <w:rFonts w:ascii="Verdana" w:hAnsi="Verdana"/>
          <w:sz w:val="20"/>
          <w:szCs w:val="20"/>
        </w:rPr>
      </w:pPr>
    </w:p>
    <w:p w14:paraId="1070C87F" w14:textId="25B70DAE" w:rsidR="00DF15EF" w:rsidRDefault="00FD0EA5" w:rsidP="00FD0EA5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Cena brutto usługę cateringową w dn. </w:t>
      </w:r>
      <w:r w:rsidR="00AF6DBC">
        <w:rPr>
          <w:rFonts w:ascii="Verdana" w:hAnsi="Verdana"/>
          <w:b/>
          <w:bCs/>
          <w:sz w:val="20"/>
          <w:szCs w:val="20"/>
        </w:rPr>
        <w:t>24-26.09</w:t>
      </w:r>
      <w:r>
        <w:rPr>
          <w:rFonts w:ascii="Verdana" w:hAnsi="Verdana"/>
          <w:b/>
          <w:bCs/>
          <w:sz w:val="20"/>
          <w:szCs w:val="20"/>
        </w:rPr>
        <w:t>.2025 r. (</w:t>
      </w:r>
      <w:r w:rsidRPr="00DF15EF">
        <w:rPr>
          <w:rFonts w:ascii="Verdana" w:hAnsi="Verdana"/>
          <w:sz w:val="20"/>
          <w:szCs w:val="20"/>
        </w:rPr>
        <w:t xml:space="preserve">przez </w:t>
      </w:r>
      <w:r w:rsidR="00AF6DBC">
        <w:rPr>
          <w:rFonts w:ascii="Verdana" w:hAnsi="Verdana"/>
          <w:sz w:val="20"/>
          <w:szCs w:val="20"/>
        </w:rPr>
        <w:t>3</w:t>
      </w:r>
      <w:r w:rsidRPr="00DF15EF">
        <w:rPr>
          <w:rFonts w:ascii="Verdana" w:hAnsi="Verdana"/>
          <w:sz w:val="20"/>
          <w:szCs w:val="20"/>
        </w:rPr>
        <w:t xml:space="preserve"> dni</w:t>
      </w:r>
      <w:r w:rsidR="00DF15EF" w:rsidRPr="00DF15EF">
        <w:rPr>
          <w:rFonts w:ascii="Verdana" w:hAnsi="Verdana"/>
          <w:sz w:val="20"/>
          <w:szCs w:val="20"/>
        </w:rPr>
        <w:t xml:space="preserve">, </w:t>
      </w:r>
      <w:r w:rsidR="00DF15EF" w:rsidRPr="00DF15EF">
        <w:rPr>
          <w:rFonts w:ascii="Verdana" w:hAnsi="Verdana"/>
          <w:iCs/>
          <w:sz w:val="20"/>
          <w:szCs w:val="20"/>
        </w:rPr>
        <w:t xml:space="preserve">tj. w dniu </w:t>
      </w:r>
      <w:r w:rsidR="00AF6DBC">
        <w:rPr>
          <w:rFonts w:ascii="Verdana" w:hAnsi="Verdana"/>
          <w:iCs/>
          <w:sz w:val="20"/>
          <w:szCs w:val="20"/>
        </w:rPr>
        <w:t>24</w:t>
      </w:r>
      <w:r w:rsidR="00DF15EF" w:rsidRPr="00DF15EF">
        <w:rPr>
          <w:rFonts w:ascii="Verdana" w:hAnsi="Verdana"/>
          <w:iCs/>
          <w:sz w:val="20"/>
          <w:szCs w:val="20"/>
        </w:rPr>
        <w:t>/0</w:t>
      </w:r>
      <w:r w:rsidR="00AF6DBC">
        <w:rPr>
          <w:rFonts w:ascii="Verdana" w:hAnsi="Verdana"/>
          <w:iCs/>
          <w:sz w:val="20"/>
          <w:szCs w:val="20"/>
        </w:rPr>
        <w:t>9</w:t>
      </w:r>
      <w:r w:rsidR="00DF15EF" w:rsidRPr="00DF15EF">
        <w:rPr>
          <w:rFonts w:ascii="Verdana" w:hAnsi="Verdana"/>
          <w:iCs/>
          <w:sz w:val="20"/>
          <w:szCs w:val="20"/>
        </w:rPr>
        <w:t xml:space="preserve">/2025 przerwa kawowa i lunch dla </w:t>
      </w:r>
      <w:r w:rsidR="000E212E" w:rsidRPr="000E212E">
        <w:rPr>
          <w:rFonts w:ascii="Verdana" w:hAnsi="Verdana"/>
          <w:bCs/>
          <w:color w:val="000000"/>
          <w:sz w:val="20"/>
          <w:szCs w:val="20"/>
        </w:rPr>
        <w:t>max</w:t>
      </w:r>
      <w:r w:rsidR="000E212E" w:rsidRPr="000E212E">
        <w:rPr>
          <w:rFonts w:ascii="Verdana" w:hAnsi="Verdana"/>
          <w:bCs/>
          <w:iCs/>
          <w:sz w:val="20"/>
          <w:szCs w:val="20"/>
        </w:rPr>
        <w:t>.</w:t>
      </w:r>
      <w:r w:rsidR="000E212E">
        <w:rPr>
          <w:rFonts w:ascii="Verdana" w:hAnsi="Verdana"/>
          <w:bCs/>
          <w:iCs/>
          <w:sz w:val="20"/>
          <w:szCs w:val="20"/>
        </w:rPr>
        <w:t xml:space="preserve"> </w:t>
      </w:r>
      <w:r w:rsidR="00AF6DBC">
        <w:rPr>
          <w:rFonts w:ascii="Verdana" w:hAnsi="Verdana"/>
          <w:iCs/>
          <w:sz w:val="20"/>
          <w:szCs w:val="20"/>
        </w:rPr>
        <w:t>40</w:t>
      </w:r>
      <w:r w:rsidR="00DF15EF" w:rsidRPr="00DF15EF">
        <w:rPr>
          <w:rFonts w:ascii="Verdana" w:hAnsi="Verdana"/>
          <w:iCs/>
          <w:sz w:val="20"/>
          <w:szCs w:val="20"/>
        </w:rPr>
        <w:t xml:space="preserve"> osób</w:t>
      </w:r>
      <w:r w:rsidR="00AF6DBC">
        <w:rPr>
          <w:rFonts w:ascii="Verdana" w:hAnsi="Verdana"/>
          <w:iCs/>
          <w:sz w:val="20"/>
          <w:szCs w:val="20"/>
        </w:rPr>
        <w:t>, 25</w:t>
      </w:r>
      <w:r w:rsidR="00AF6DBC" w:rsidRPr="00DF15EF">
        <w:rPr>
          <w:rFonts w:ascii="Verdana" w:hAnsi="Verdana"/>
          <w:iCs/>
          <w:sz w:val="20"/>
          <w:szCs w:val="20"/>
        </w:rPr>
        <w:t>/0</w:t>
      </w:r>
      <w:r w:rsidR="00AF6DBC">
        <w:rPr>
          <w:rFonts w:ascii="Verdana" w:hAnsi="Verdana"/>
          <w:iCs/>
          <w:sz w:val="20"/>
          <w:szCs w:val="20"/>
        </w:rPr>
        <w:t>9</w:t>
      </w:r>
      <w:r w:rsidR="00AF6DBC" w:rsidRPr="00DF15EF">
        <w:rPr>
          <w:rFonts w:ascii="Verdana" w:hAnsi="Verdana"/>
          <w:iCs/>
          <w:sz w:val="20"/>
          <w:szCs w:val="20"/>
        </w:rPr>
        <w:t>/2025 przerwa kawowa dla i lunch dla</w:t>
      </w:r>
      <w:r w:rsidR="000E212E">
        <w:rPr>
          <w:rFonts w:ascii="Verdana" w:hAnsi="Verdana"/>
          <w:iCs/>
          <w:sz w:val="20"/>
          <w:szCs w:val="20"/>
        </w:rPr>
        <w:t xml:space="preserve"> </w:t>
      </w:r>
      <w:r w:rsidR="000E212E" w:rsidRPr="000E212E">
        <w:rPr>
          <w:rFonts w:ascii="Verdana" w:hAnsi="Verdana"/>
          <w:bCs/>
          <w:color w:val="000000"/>
          <w:sz w:val="20"/>
          <w:szCs w:val="20"/>
        </w:rPr>
        <w:t>max</w:t>
      </w:r>
      <w:r w:rsidR="000E212E" w:rsidRPr="000E212E">
        <w:rPr>
          <w:rFonts w:ascii="Verdana" w:hAnsi="Verdana"/>
          <w:bCs/>
          <w:iCs/>
          <w:sz w:val="20"/>
          <w:szCs w:val="20"/>
        </w:rPr>
        <w:t>.</w:t>
      </w:r>
      <w:r w:rsidR="00AF6DBC" w:rsidRPr="00DF15EF">
        <w:rPr>
          <w:rFonts w:ascii="Verdana" w:hAnsi="Verdana"/>
          <w:iCs/>
          <w:sz w:val="20"/>
          <w:szCs w:val="20"/>
        </w:rPr>
        <w:t xml:space="preserve"> </w:t>
      </w:r>
      <w:r w:rsidR="00AF6DBC">
        <w:rPr>
          <w:rFonts w:ascii="Verdana" w:hAnsi="Verdana"/>
          <w:iCs/>
          <w:sz w:val="20"/>
          <w:szCs w:val="20"/>
        </w:rPr>
        <w:t>40</w:t>
      </w:r>
      <w:r w:rsidR="00AF6DBC" w:rsidRPr="00DF15EF">
        <w:rPr>
          <w:rFonts w:ascii="Verdana" w:hAnsi="Verdana"/>
          <w:iCs/>
          <w:sz w:val="20"/>
          <w:szCs w:val="20"/>
        </w:rPr>
        <w:t xml:space="preserve"> osób </w:t>
      </w:r>
      <w:r w:rsidR="00DF15EF" w:rsidRPr="00DF15EF">
        <w:rPr>
          <w:rFonts w:ascii="Verdana" w:hAnsi="Verdana"/>
          <w:iCs/>
          <w:sz w:val="20"/>
          <w:szCs w:val="20"/>
        </w:rPr>
        <w:t xml:space="preserve">oraz w dniu </w:t>
      </w:r>
      <w:r w:rsidR="00AF6DBC">
        <w:rPr>
          <w:rFonts w:ascii="Verdana" w:hAnsi="Verdana"/>
          <w:iCs/>
          <w:sz w:val="20"/>
          <w:szCs w:val="20"/>
        </w:rPr>
        <w:t>26</w:t>
      </w:r>
      <w:r w:rsidR="00DF15EF" w:rsidRPr="00DF15EF">
        <w:rPr>
          <w:rFonts w:ascii="Verdana" w:hAnsi="Verdana"/>
          <w:iCs/>
          <w:sz w:val="20"/>
          <w:szCs w:val="20"/>
        </w:rPr>
        <w:t>/0</w:t>
      </w:r>
      <w:r w:rsidR="00AF6DBC">
        <w:rPr>
          <w:rFonts w:ascii="Verdana" w:hAnsi="Verdana"/>
          <w:iCs/>
          <w:sz w:val="20"/>
          <w:szCs w:val="20"/>
        </w:rPr>
        <w:t>9/</w:t>
      </w:r>
      <w:r w:rsidR="00DF15EF" w:rsidRPr="00DF15EF">
        <w:rPr>
          <w:rFonts w:ascii="Verdana" w:hAnsi="Verdana"/>
          <w:iCs/>
          <w:sz w:val="20"/>
          <w:szCs w:val="20"/>
        </w:rPr>
        <w:t>2025 przerwa kawowa i lunch dla</w:t>
      </w:r>
      <w:r w:rsidR="000E212E">
        <w:rPr>
          <w:rFonts w:ascii="Verdana" w:hAnsi="Verdana"/>
          <w:iCs/>
          <w:sz w:val="20"/>
          <w:szCs w:val="20"/>
        </w:rPr>
        <w:t xml:space="preserve"> </w:t>
      </w:r>
      <w:r w:rsidR="000E212E" w:rsidRPr="000E212E">
        <w:rPr>
          <w:rFonts w:ascii="Verdana" w:hAnsi="Verdana"/>
          <w:bCs/>
          <w:color w:val="000000"/>
          <w:sz w:val="20"/>
          <w:szCs w:val="20"/>
        </w:rPr>
        <w:t>max</w:t>
      </w:r>
      <w:r w:rsidR="000E212E" w:rsidRPr="000E212E">
        <w:rPr>
          <w:rFonts w:ascii="Verdana" w:hAnsi="Verdana"/>
          <w:bCs/>
          <w:iCs/>
          <w:sz w:val="20"/>
          <w:szCs w:val="20"/>
        </w:rPr>
        <w:t>.</w:t>
      </w:r>
      <w:r w:rsidR="00DF15EF" w:rsidRPr="00DF15EF">
        <w:rPr>
          <w:rFonts w:ascii="Verdana" w:hAnsi="Verdana"/>
          <w:iCs/>
          <w:sz w:val="20"/>
          <w:szCs w:val="20"/>
        </w:rPr>
        <w:t xml:space="preserve"> </w:t>
      </w:r>
      <w:r w:rsidR="00AF6DBC">
        <w:rPr>
          <w:rFonts w:ascii="Verdana" w:hAnsi="Verdana"/>
          <w:iCs/>
          <w:sz w:val="20"/>
          <w:szCs w:val="20"/>
        </w:rPr>
        <w:t>4</w:t>
      </w:r>
      <w:r w:rsidR="00DF15EF" w:rsidRPr="00DF15EF">
        <w:rPr>
          <w:rFonts w:ascii="Verdana" w:hAnsi="Verdana"/>
          <w:iCs/>
          <w:sz w:val="20"/>
          <w:szCs w:val="20"/>
        </w:rPr>
        <w:t>0 osób</w:t>
      </w:r>
      <w:r>
        <w:rPr>
          <w:rFonts w:ascii="Verdana" w:hAnsi="Verdana"/>
          <w:b/>
          <w:bCs/>
          <w:sz w:val="20"/>
          <w:szCs w:val="20"/>
        </w:rPr>
        <w:t xml:space="preserve">) ………………………. zł </w:t>
      </w:r>
    </w:p>
    <w:p w14:paraId="040ABAAC" w14:textId="2DA790F5" w:rsidR="00FD0EA5" w:rsidRPr="00FD0EA5" w:rsidRDefault="00FD0EA5" w:rsidP="00FD0EA5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>(słownie: …………………………………………………………)</w:t>
      </w:r>
    </w:p>
    <w:p w14:paraId="2AA80AFD" w14:textId="77777777" w:rsidR="00FD0EA5" w:rsidRDefault="00FD0EA5" w:rsidP="00FD0EA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Powyższa cena zawiera właściwą stawkę podatku VAT.</w:t>
      </w:r>
    </w:p>
    <w:p w14:paraId="0BBA4FB9" w14:textId="77777777" w:rsidR="00FD0EA5" w:rsidRDefault="00FD0EA5" w:rsidP="00FD0EA5">
      <w:pPr>
        <w:jc w:val="both"/>
        <w:rPr>
          <w:rFonts w:ascii="Verdana" w:hAnsi="Verdana"/>
          <w:sz w:val="20"/>
          <w:szCs w:val="20"/>
        </w:rPr>
      </w:pPr>
    </w:p>
    <w:p w14:paraId="05912E73" w14:textId="77777777" w:rsidR="00FD0EA5" w:rsidRDefault="00FD0EA5" w:rsidP="00FD0EA5">
      <w:pPr>
        <w:widowControl w:val="0"/>
        <w:spacing w:line="360" w:lineRule="auto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 tym:</w:t>
      </w:r>
    </w:p>
    <w:p w14:paraId="75FEA0C8" w14:textId="4819D1A0" w:rsidR="00AF304E" w:rsidRPr="00AF304E" w:rsidRDefault="00FD0EA5" w:rsidP="00AF304E">
      <w:pPr>
        <w:pStyle w:val="Nagwek2"/>
        <w:keepNext w:val="0"/>
        <w:keepLines w:val="0"/>
        <w:numPr>
          <w:ilvl w:val="0"/>
          <w:numId w:val="5"/>
        </w:numPr>
        <w:suppressAutoHyphens/>
        <w:autoSpaceDN w:val="0"/>
        <w:spacing w:before="0"/>
        <w:jc w:val="both"/>
        <w:textAlignment w:val="baseline"/>
        <w:rPr>
          <w:rFonts w:ascii="Verdana" w:hAnsi="Verdana"/>
          <w:color w:val="auto"/>
          <w:sz w:val="20"/>
          <w:szCs w:val="20"/>
        </w:rPr>
      </w:pPr>
      <w:r w:rsidRPr="00AF304E">
        <w:rPr>
          <w:rFonts w:ascii="Verdana" w:hAnsi="Verdana"/>
          <w:color w:val="auto"/>
          <w:sz w:val="20"/>
          <w:szCs w:val="20"/>
        </w:rPr>
        <w:t xml:space="preserve">cena brutto za przerwę kawową </w:t>
      </w:r>
      <w:r w:rsidR="00AF304E" w:rsidRPr="00AF304E">
        <w:rPr>
          <w:rFonts w:ascii="Verdana" w:hAnsi="Verdana"/>
          <w:bCs/>
          <w:iCs/>
          <w:color w:val="auto"/>
          <w:sz w:val="20"/>
          <w:szCs w:val="20"/>
        </w:rPr>
        <w:t xml:space="preserve">dla </w:t>
      </w:r>
      <w:r w:rsidR="00AF304E" w:rsidRPr="001C3C19">
        <w:rPr>
          <w:rFonts w:ascii="Verdana" w:hAnsi="Verdana"/>
          <w:b/>
          <w:iCs/>
          <w:color w:val="auto"/>
          <w:sz w:val="20"/>
          <w:szCs w:val="20"/>
        </w:rPr>
        <w:t>1 osoby za 1 dzień</w:t>
      </w:r>
      <w:r w:rsidRPr="00AF304E">
        <w:rPr>
          <w:rFonts w:ascii="Verdana" w:hAnsi="Verdana"/>
          <w:color w:val="auto"/>
          <w:sz w:val="20"/>
          <w:szCs w:val="20"/>
        </w:rPr>
        <w:t xml:space="preserve">: …………….. PLN </w:t>
      </w:r>
    </w:p>
    <w:p w14:paraId="10125203" w14:textId="29E0FB82" w:rsidR="00AF6DBC" w:rsidRPr="00AF6DBC" w:rsidRDefault="00AF6DBC" w:rsidP="00AF6DBC">
      <w:pPr>
        <w:pStyle w:val="Akapitzlist"/>
        <w:numPr>
          <w:ilvl w:val="0"/>
          <w:numId w:val="5"/>
        </w:numPr>
      </w:pPr>
      <w:r>
        <w:rPr>
          <w:rFonts w:ascii="Verdana" w:hAnsi="Verdana"/>
          <w:sz w:val="20"/>
          <w:szCs w:val="20"/>
        </w:rPr>
        <w:t>c</w:t>
      </w:r>
      <w:r w:rsidRPr="00AF304E">
        <w:rPr>
          <w:rFonts w:ascii="Verdana" w:hAnsi="Verdana"/>
          <w:sz w:val="20"/>
          <w:szCs w:val="20"/>
        </w:rPr>
        <w:t xml:space="preserve">ena brutto za lunch dla </w:t>
      </w:r>
      <w:r w:rsidRPr="00950F90">
        <w:rPr>
          <w:rFonts w:ascii="Verdana" w:hAnsi="Verdana"/>
          <w:b/>
          <w:bCs/>
          <w:sz w:val="20"/>
          <w:szCs w:val="20"/>
        </w:rPr>
        <w:t>1 osoby za 1 dzień</w:t>
      </w:r>
      <w:r w:rsidRPr="00AF304E">
        <w:rPr>
          <w:rFonts w:ascii="Verdana" w:hAnsi="Verdana"/>
          <w:sz w:val="20"/>
          <w:szCs w:val="20"/>
        </w:rPr>
        <w:t>: …………….. PLN</w:t>
      </w:r>
    </w:p>
    <w:p w14:paraId="36AFDC57" w14:textId="2ABBC7BE" w:rsidR="00AF6DBC" w:rsidRPr="00AF6DBC" w:rsidRDefault="00AF6DBC" w:rsidP="00AF6DBC"/>
    <w:p w14:paraId="469E4A96" w14:textId="5CAC1407" w:rsidR="00FD0EA5" w:rsidRDefault="00FD0EA5" w:rsidP="00FD0EA5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Termin realizacji: </w:t>
      </w:r>
      <w:r w:rsidR="001C3C19">
        <w:rPr>
          <w:rFonts w:ascii="Verdana" w:hAnsi="Verdana"/>
          <w:b/>
          <w:bCs/>
          <w:sz w:val="20"/>
          <w:szCs w:val="20"/>
        </w:rPr>
        <w:t>24-26</w:t>
      </w:r>
      <w:r>
        <w:rPr>
          <w:rFonts w:ascii="Verdana" w:hAnsi="Verdana"/>
          <w:b/>
          <w:bCs/>
          <w:sz w:val="20"/>
          <w:szCs w:val="20"/>
        </w:rPr>
        <w:t>.</w:t>
      </w:r>
      <w:r w:rsidR="000E212E">
        <w:rPr>
          <w:rFonts w:ascii="Verdana" w:hAnsi="Verdana"/>
          <w:b/>
          <w:bCs/>
          <w:sz w:val="20"/>
          <w:szCs w:val="20"/>
        </w:rPr>
        <w:t>09.</w:t>
      </w:r>
      <w:r>
        <w:rPr>
          <w:rFonts w:ascii="Verdana" w:hAnsi="Verdana"/>
          <w:b/>
          <w:bCs/>
          <w:sz w:val="20"/>
          <w:szCs w:val="20"/>
        </w:rPr>
        <w:t>2025 r.</w:t>
      </w:r>
    </w:p>
    <w:p w14:paraId="41A02EC4" w14:textId="77777777" w:rsidR="00FD0EA5" w:rsidRDefault="00FD0EA5" w:rsidP="00FD0EA5">
      <w:pPr>
        <w:jc w:val="both"/>
        <w:rPr>
          <w:rFonts w:ascii="Verdana" w:hAnsi="Verdana"/>
          <w:i/>
          <w:iCs/>
          <w:sz w:val="20"/>
          <w:szCs w:val="20"/>
        </w:rPr>
      </w:pPr>
    </w:p>
    <w:p w14:paraId="392ED99D" w14:textId="77777777" w:rsidR="00FD0EA5" w:rsidRDefault="00FD0EA5" w:rsidP="00FD0EA5">
      <w:pPr>
        <w:jc w:val="both"/>
        <w:rPr>
          <w:rFonts w:ascii="Verdana" w:hAnsi="Verdana"/>
          <w:b/>
          <w:color w:val="FF0000"/>
          <w:sz w:val="20"/>
          <w:szCs w:val="20"/>
          <w:u w:val="single"/>
        </w:rPr>
      </w:pPr>
      <w:r>
        <w:rPr>
          <w:rFonts w:ascii="Verdana" w:hAnsi="Verdana"/>
          <w:b/>
          <w:color w:val="FF0000"/>
          <w:sz w:val="20"/>
          <w:szCs w:val="20"/>
          <w:u w:val="single"/>
        </w:rPr>
        <w:t>kryterium oceny ofert</w:t>
      </w:r>
    </w:p>
    <w:p w14:paraId="555F2FA7" w14:textId="57C56115" w:rsidR="00FD0EA5" w:rsidRDefault="00FD0EA5" w:rsidP="00FD0EA5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Odległość w linii prostej miejsca przygotowywania posiłków od bud.</w:t>
      </w:r>
      <w:r w:rsidR="001C3C19">
        <w:rPr>
          <w:rFonts w:ascii="Verdana" w:hAnsi="Verdana"/>
          <w:b/>
          <w:bCs/>
          <w:sz w:val="20"/>
          <w:szCs w:val="20"/>
        </w:rPr>
        <w:t xml:space="preserve"> C-6</w:t>
      </w:r>
      <w:r>
        <w:rPr>
          <w:rFonts w:ascii="Verdana" w:hAnsi="Verdana"/>
          <w:b/>
          <w:bCs/>
          <w:sz w:val="20"/>
          <w:szCs w:val="20"/>
        </w:rPr>
        <w:t xml:space="preserve">  AGH  - </w:t>
      </w:r>
      <w:r w:rsidRPr="00FD0EA5">
        <w:rPr>
          <w:rFonts w:ascii="Verdana" w:hAnsi="Verdana"/>
          <w:b/>
          <w:bCs/>
          <w:sz w:val="20"/>
          <w:szCs w:val="20"/>
          <w:highlight w:val="yellow"/>
        </w:rPr>
        <w:t>………..</w:t>
      </w:r>
      <w:r>
        <w:rPr>
          <w:rFonts w:ascii="Verdana" w:hAnsi="Verdana"/>
          <w:b/>
          <w:bCs/>
          <w:sz w:val="20"/>
          <w:szCs w:val="20"/>
        </w:rPr>
        <w:t xml:space="preserve">  m</w:t>
      </w:r>
    </w:p>
    <w:p w14:paraId="3FB40EC8" w14:textId="1B6C1890" w:rsidR="00FD0EA5" w:rsidRDefault="00FD0EA5" w:rsidP="00FD0EA5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Miejsce przygotowywania posiłków </w:t>
      </w:r>
      <w:r>
        <w:rPr>
          <w:rFonts w:ascii="Verdana" w:hAnsi="Verdana"/>
          <w:i/>
          <w:iCs/>
          <w:sz w:val="20"/>
          <w:szCs w:val="20"/>
        </w:rPr>
        <w:t>(proszę wpisać dokładny adres)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Pr="00FD0EA5">
        <w:rPr>
          <w:rFonts w:ascii="Verdana" w:hAnsi="Verdana"/>
          <w:b/>
          <w:bCs/>
          <w:sz w:val="20"/>
          <w:szCs w:val="20"/>
          <w:highlight w:val="yellow"/>
        </w:rPr>
        <w:t>……………………</w:t>
      </w:r>
    </w:p>
    <w:p w14:paraId="27969706" w14:textId="77777777" w:rsidR="00FD0EA5" w:rsidRDefault="00FD0EA5" w:rsidP="00FD0EA5">
      <w:pPr>
        <w:jc w:val="both"/>
        <w:rPr>
          <w:rFonts w:ascii="Verdana" w:hAnsi="Verdana"/>
          <w:sz w:val="20"/>
          <w:szCs w:val="20"/>
        </w:rPr>
      </w:pPr>
    </w:p>
    <w:p w14:paraId="572C8404" w14:textId="77777777" w:rsidR="00FD0EA5" w:rsidRDefault="00FD0EA5" w:rsidP="00FD0EA5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1D16831" w14:textId="77777777" w:rsidR="00FD0EA5" w:rsidRDefault="00FD0EA5" w:rsidP="00FD0EA5">
      <w:pPr>
        <w:rPr>
          <w:rFonts w:ascii="Verdana" w:hAnsi="Verdana"/>
          <w:b/>
          <w:sz w:val="20"/>
          <w:szCs w:val="20"/>
          <w:u w:val="single"/>
        </w:rPr>
      </w:pPr>
    </w:p>
    <w:p w14:paraId="3996F85E" w14:textId="77777777" w:rsidR="00FD0EA5" w:rsidRDefault="00FD0EA5" w:rsidP="00FD0EA5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6FC2FC72" w14:textId="77777777" w:rsidR="00FD0EA5" w:rsidRDefault="00FD0EA5" w:rsidP="00FD0EA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265B9A80" w14:textId="788BB7E5" w:rsidR="00FD0EA5" w:rsidRDefault="00FD0EA5" w:rsidP="00FD0EA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lastRenderedPageBreak/>
        <w:t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2342E85C" w14:textId="56AA0A3B" w:rsidR="00FD0EA5" w:rsidRDefault="00FD0EA5" w:rsidP="00FD0EA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>
        <w:rPr>
          <w:rFonts w:ascii="Verdana" w:hAnsi="Verdana"/>
          <w:sz w:val="20"/>
          <w:szCs w:val="20"/>
          <w:vertAlign w:val="superscript"/>
        </w:rPr>
        <w:t>1</w:t>
      </w:r>
      <w:r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 niniejszym postępowaniu</w:t>
      </w:r>
      <w:r>
        <w:rPr>
          <w:rFonts w:ascii="Verdana" w:hAnsi="Verdana"/>
          <w:sz w:val="20"/>
          <w:szCs w:val="20"/>
          <w:vertAlign w:val="superscript"/>
        </w:rPr>
        <w:t>2</w:t>
      </w:r>
      <w:r>
        <w:rPr>
          <w:rFonts w:ascii="Verdana" w:hAnsi="Verdana"/>
          <w:sz w:val="20"/>
          <w:szCs w:val="20"/>
        </w:rPr>
        <w:t xml:space="preserve"> </w:t>
      </w:r>
    </w:p>
    <w:p w14:paraId="2C39E6A3" w14:textId="77777777" w:rsidR="00FD0EA5" w:rsidRPr="00FD0EA5" w:rsidRDefault="00FD0EA5" w:rsidP="00FD0EA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FD0EA5">
        <w:rPr>
          <w:rFonts w:ascii="Verdana" w:hAnsi="Verdana"/>
          <w:i/>
          <w:sz w:val="16"/>
          <w:szCs w:val="16"/>
          <w:vertAlign w:val="superscript"/>
        </w:rPr>
        <w:t>1</w:t>
      </w:r>
      <w:r w:rsidRPr="00FD0EA5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451C82B" w14:textId="77777777" w:rsidR="00FD0EA5" w:rsidRPr="00FD0EA5" w:rsidRDefault="00FD0EA5" w:rsidP="00FD0EA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FD0EA5">
        <w:rPr>
          <w:rFonts w:ascii="Verdana" w:hAnsi="Verdana"/>
          <w:i/>
          <w:sz w:val="16"/>
          <w:szCs w:val="16"/>
          <w:vertAlign w:val="superscript"/>
        </w:rPr>
        <w:t>2</w:t>
      </w:r>
      <w:r w:rsidRPr="00FD0EA5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078E201" w14:textId="77777777" w:rsidR="00FD0EA5" w:rsidRDefault="00FD0EA5" w:rsidP="00FD0EA5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630" w:type="dxa"/>
        <w:tblLayout w:type="fixed"/>
        <w:tblLook w:val="00A0" w:firstRow="1" w:lastRow="0" w:firstColumn="1" w:lastColumn="0" w:noHBand="0" w:noVBand="0"/>
      </w:tblPr>
      <w:tblGrid>
        <w:gridCol w:w="681"/>
        <w:gridCol w:w="5689"/>
        <w:gridCol w:w="3260"/>
      </w:tblGrid>
      <w:tr w:rsidR="00FD0EA5" w14:paraId="7B411C0B" w14:textId="77777777" w:rsidTr="00FD0EA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8305AD" w14:textId="77777777" w:rsidR="00FD0EA5" w:rsidRDefault="00FD0EA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7D7200" w14:textId="77777777" w:rsidR="00FD0EA5" w:rsidRDefault="00FD0EA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588B2DA9" w14:textId="77777777" w:rsidR="00FD0EA5" w:rsidRDefault="00FD0EA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63870E" w14:textId="77777777" w:rsidR="00FD0EA5" w:rsidRDefault="00FD0EA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Nazwa podwykonawcy</w:t>
            </w:r>
            <w:r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FD0EA5" w14:paraId="2CD2E49E" w14:textId="77777777" w:rsidTr="00FD0EA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DCADC" w14:textId="77777777" w:rsidR="00FD0EA5" w:rsidRDefault="00FD0EA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C0CF2" w14:textId="77777777" w:rsidR="00FD0EA5" w:rsidRDefault="00FD0EA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99482" w14:textId="77777777" w:rsidR="00FD0EA5" w:rsidRDefault="00FD0EA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FD0EA5" w14:paraId="4A94B648" w14:textId="77777777" w:rsidTr="00FD0EA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94D60" w14:textId="77777777" w:rsidR="00FD0EA5" w:rsidRDefault="00FD0EA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A3CC1" w14:textId="77777777" w:rsidR="00FD0EA5" w:rsidRDefault="00FD0EA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9B300" w14:textId="77777777" w:rsidR="00FD0EA5" w:rsidRDefault="00FD0EA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621B33C" w14:textId="77777777" w:rsidR="00FD0EA5" w:rsidRDefault="00FD0EA5" w:rsidP="00FD0EA5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Oświadczenie, w przypadku 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645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4"/>
        <w:gridCol w:w="3022"/>
        <w:gridCol w:w="5949"/>
      </w:tblGrid>
      <w:tr w:rsidR="00FD0EA5" w14:paraId="048B8D31" w14:textId="77777777" w:rsidTr="00FD0EA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E5DECA" w14:textId="77777777" w:rsidR="00FD0EA5" w:rsidRDefault="00FD0EA5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EA0A4A1" w14:textId="77777777" w:rsidR="00FD0EA5" w:rsidRDefault="00FD0EA5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D885A2" w14:textId="77777777" w:rsidR="00FD0EA5" w:rsidRDefault="00FD0EA5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FD0EA5" w14:paraId="181F17A0" w14:textId="77777777" w:rsidTr="00FD0EA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8B45582" w14:textId="77777777" w:rsidR="00FD0EA5" w:rsidRDefault="00FD0EA5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9414BB8" w14:textId="77777777" w:rsidR="00FD0EA5" w:rsidRDefault="00FD0EA5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2B67A" w14:textId="77777777" w:rsidR="00FD0EA5" w:rsidRDefault="00FD0EA5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FD0EA5" w14:paraId="54610C9E" w14:textId="77777777" w:rsidTr="00FD0EA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BDA1C87" w14:textId="77777777" w:rsidR="00FD0EA5" w:rsidRDefault="00FD0EA5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9856B37" w14:textId="77777777" w:rsidR="00FD0EA5" w:rsidRDefault="00FD0EA5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F06B5" w14:textId="77777777" w:rsidR="00FD0EA5" w:rsidRDefault="00FD0EA5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A2DF273" w14:textId="77777777" w:rsidR="00FD0EA5" w:rsidRDefault="00FD0EA5" w:rsidP="00FD0EA5">
      <w:pPr>
        <w:ind w:left="360"/>
        <w:jc w:val="both"/>
        <w:rPr>
          <w:rFonts w:ascii="Verdana" w:hAnsi="Verdana"/>
          <w:sz w:val="20"/>
          <w:szCs w:val="20"/>
        </w:rPr>
      </w:pPr>
    </w:p>
    <w:p w14:paraId="3FBAF294" w14:textId="77777777" w:rsidR="00FD0EA5" w:rsidRDefault="00FD0EA5" w:rsidP="00FD0EA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01F8F894" w14:textId="77777777" w:rsidR="00FD0EA5" w:rsidRDefault="00FD0EA5" w:rsidP="00FD0EA5">
      <w:pPr>
        <w:pStyle w:val="Nagwek1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4764ECF4" w14:textId="77777777" w:rsidR="00FD0EA5" w:rsidRDefault="00FD0EA5" w:rsidP="00FD0EA5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14:paraId="05E32669" w14:textId="77777777" w:rsidR="00FD0EA5" w:rsidRDefault="00FD0EA5" w:rsidP="00FD0EA5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</w:p>
    <w:p w14:paraId="7645457C" w14:textId="77777777" w:rsidR="00FD0EA5" w:rsidRDefault="00FD0EA5" w:rsidP="00FD0EA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(ych) dokumentu(ów)</w:t>
      </w:r>
    </w:p>
    <w:p w14:paraId="5A87A0DA" w14:textId="77777777" w:rsidR="00FD0EA5" w:rsidRDefault="00FD0EA5" w:rsidP="00FD0EA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2032C04F" w14:textId="77777777" w:rsidR="00FD0EA5" w:rsidRDefault="00FD0EA5" w:rsidP="00FD0EA5">
      <w:pPr>
        <w:jc w:val="both"/>
        <w:rPr>
          <w:rFonts w:ascii="Verdana" w:hAnsi="Verdana"/>
          <w:sz w:val="20"/>
          <w:szCs w:val="20"/>
        </w:rPr>
      </w:pPr>
    </w:p>
    <w:p w14:paraId="56086CDE" w14:textId="77777777" w:rsidR="00FD0EA5" w:rsidRDefault="00FD0EA5" w:rsidP="00FD0EA5">
      <w:pPr>
        <w:jc w:val="right"/>
        <w:rPr>
          <w:rFonts w:ascii="Verdana" w:hAnsi="Verdana"/>
          <w:sz w:val="20"/>
          <w:szCs w:val="20"/>
        </w:rPr>
      </w:pPr>
    </w:p>
    <w:p w14:paraId="1C455625" w14:textId="77777777" w:rsidR="00FD0EA5" w:rsidRDefault="00FD0EA5" w:rsidP="00FD0EA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</w:pPr>
      <w:r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>.</w:t>
      </w:r>
    </w:p>
    <w:p w14:paraId="2B068696" w14:textId="77777777" w:rsidR="00FD0EA5" w:rsidRDefault="00FD0EA5" w:rsidP="00FD0EA5">
      <w:pPr>
        <w:tabs>
          <w:tab w:val="left" w:pos="540"/>
          <w:tab w:val="left" w:pos="780"/>
        </w:tabs>
        <w:suppressAutoHyphens/>
        <w:spacing w:after="200" w:line="276" w:lineRule="auto"/>
        <w:rPr>
          <w:rFonts w:ascii="Verdana" w:hAnsi="Verdana"/>
          <w:sz w:val="20"/>
          <w:szCs w:val="20"/>
        </w:rPr>
      </w:pPr>
    </w:p>
    <w:p w14:paraId="3465E45C" w14:textId="77777777" w:rsidR="00FD0EA5" w:rsidRDefault="00FD0EA5" w:rsidP="00FD0EA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*niepotrzebne skreślić</w:t>
      </w:r>
    </w:p>
    <w:p w14:paraId="43F67C48" w14:textId="77777777" w:rsidR="00FD0EA5" w:rsidRDefault="00FD0EA5" w:rsidP="00FD0EA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**jeżeli dotyczy</w:t>
      </w:r>
    </w:p>
    <w:p w14:paraId="7150A3CC" w14:textId="77777777" w:rsidR="00FE545C" w:rsidRPr="00FD0EA5" w:rsidRDefault="00FE545C" w:rsidP="00FD0EA5"/>
    <w:sectPr w:rsidR="00FE545C" w:rsidRPr="00FD0E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C6F00" w14:textId="77777777" w:rsidR="00F34C83" w:rsidRDefault="00F34C83">
      <w:r>
        <w:separator/>
      </w:r>
    </w:p>
  </w:endnote>
  <w:endnote w:type="continuationSeparator" w:id="0">
    <w:p w14:paraId="33FA3BBF" w14:textId="77777777" w:rsidR="00F34C83" w:rsidRDefault="00F34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18512" w14:textId="77777777" w:rsidR="001D3006" w:rsidRDefault="001D30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9D38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BF64F" w14:textId="77777777" w:rsidR="001D3006" w:rsidRDefault="001D30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FD99D" w14:textId="77777777" w:rsidR="00F34C83" w:rsidRDefault="00F34C83">
      <w:r>
        <w:separator/>
      </w:r>
    </w:p>
  </w:footnote>
  <w:footnote w:type="continuationSeparator" w:id="0">
    <w:p w14:paraId="06589ED2" w14:textId="77777777" w:rsidR="00F34C83" w:rsidRDefault="00F34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BC7AA" w14:textId="77777777" w:rsidR="001D3006" w:rsidRDefault="001D30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EB44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70BE0" w14:textId="77777777" w:rsidR="001D3006" w:rsidRDefault="001D30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02C0D"/>
    <w:multiLevelType w:val="multilevel"/>
    <w:tmpl w:val="65062B70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  <w:strike w:val="0"/>
        <w:dstrike w:val="0"/>
        <w:color w:val="auto"/>
        <w:sz w:val="20"/>
        <w:szCs w:val="20"/>
        <w:u w:val="none"/>
        <w:effect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trike w:val="0"/>
        <w:dstrike w:val="0"/>
        <w:color w:val="auto"/>
        <w:u w:val="none"/>
        <w:effect w:val="none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>
      <w:numFmt w:val="decimal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numFmt w:val="decimal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numFmt w:val="decimal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numFmt w:val="decimal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numFmt w:val="decimal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numFmt w:val="decimal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901914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772138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410829">
    <w:abstractNumId w:val="1"/>
  </w:num>
  <w:num w:numId="4" w16cid:durableId="748578971">
    <w:abstractNumId w:val="4"/>
  </w:num>
  <w:num w:numId="5" w16cid:durableId="1976988106">
    <w:abstractNumId w:val="0"/>
  </w:num>
  <w:num w:numId="6" w16cid:durableId="2064064456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263"/>
    <w:rsid w:val="00012286"/>
    <w:rsid w:val="000704FC"/>
    <w:rsid w:val="00071CCC"/>
    <w:rsid w:val="000B731D"/>
    <w:rsid w:val="000D6134"/>
    <w:rsid w:val="000E09C7"/>
    <w:rsid w:val="000E212E"/>
    <w:rsid w:val="000F6589"/>
    <w:rsid w:val="00106636"/>
    <w:rsid w:val="00116EC6"/>
    <w:rsid w:val="001801DD"/>
    <w:rsid w:val="00191263"/>
    <w:rsid w:val="001C3C19"/>
    <w:rsid w:val="001D3006"/>
    <w:rsid w:val="001D4612"/>
    <w:rsid w:val="002060CC"/>
    <w:rsid w:val="00207E98"/>
    <w:rsid w:val="002723B0"/>
    <w:rsid w:val="00315A4A"/>
    <w:rsid w:val="004B7300"/>
    <w:rsid w:val="004C6753"/>
    <w:rsid w:val="004D57B9"/>
    <w:rsid w:val="00595C87"/>
    <w:rsid w:val="005D2C65"/>
    <w:rsid w:val="005E6D94"/>
    <w:rsid w:val="00625568"/>
    <w:rsid w:val="0063384F"/>
    <w:rsid w:val="00643C6F"/>
    <w:rsid w:val="00646202"/>
    <w:rsid w:val="0065290F"/>
    <w:rsid w:val="006815F6"/>
    <w:rsid w:val="00683DE3"/>
    <w:rsid w:val="006C420F"/>
    <w:rsid w:val="007748F0"/>
    <w:rsid w:val="007A4321"/>
    <w:rsid w:val="00833933"/>
    <w:rsid w:val="00853083"/>
    <w:rsid w:val="008B2F0C"/>
    <w:rsid w:val="008B4928"/>
    <w:rsid w:val="008C5751"/>
    <w:rsid w:val="008D2AB8"/>
    <w:rsid w:val="008F1C66"/>
    <w:rsid w:val="00950F90"/>
    <w:rsid w:val="00970FE4"/>
    <w:rsid w:val="009F22A4"/>
    <w:rsid w:val="00A0022B"/>
    <w:rsid w:val="00A346FE"/>
    <w:rsid w:val="00A47B4D"/>
    <w:rsid w:val="00A83018"/>
    <w:rsid w:val="00AF1795"/>
    <w:rsid w:val="00AF304E"/>
    <w:rsid w:val="00AF6DBC"/>
    <w:rsid w:val="00B774DC"/>
    <w:rsid w:val="00C969A6"/>
    <w:rsid w:val="00CA7D36"/>
    <w:rsid w:val="00D24208"/>
    <w:rsid w:val="00D60C38"/>
    <w:rsid w:val="00D66893"/>
    <w:rsid w:val="00D90ACB"/>
    <w:rsid w:val="00DC1500"/>
    <w:rsid w:val="00DF15EF"/>
    <w:rsid w:val="00E44371"/>
    <w:rsid w:val="00E738DF"/>
    <w:rsid w:val="00E73B48"/>
    <w:rsid w:val="00E949B0"/>
    <w:rsid w:val="00EC0BEA"/>
    <w:rsid w:val="00F00591"/>
    <w:rsid w:val="00F34C83"/>
    <w:rsid w:val="00F51688"/>
    <w:rsid w:val="00F53146"/>
    <w:rsid w:val="00F91018"/>
    <w:rsid w:val="00FA0F30"/>
    <w:rsid w:val="00FA51A4"/>
    <w:rsid w:val="00FD0EA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AB2AEF"/>
  <w15:chartTrackingRefBased/>
  <w15:docId w15:val="{333D9552-5DB4-4EE5-BEFE-E16BF4A2E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0EA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D0EA5"/>
    <w:pPr>
      <w:keepNext/>
      <w:keepLines/>
      <w:spacing w:before="40"/>
      <w:outlineLvl w:val="1"/>
    </w:pPr>
    <w:rPr>
      <w:rFonts w:ascii="Cambria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FD0EA5"/>
    <w:rPr>
      <w:rFonts w:ascii="Cambria" w:hAnsi="Cambria"/>
      <w:color w:val="365F91"/>
      <w:sz w:val="26"/>
      <w:szCs w:val="26"/>
    </w:rPr>
  </w:style>
  <w:style w:type="paragraph" w:styleId="Akapitzlist">
    <w:name w:val="List Paragraph"/>
    <w:basedOn w:val="Normalny"/>
    <w:uiPriority w:val="34"/>
    <w:qFormat/>
    <w:rsid w:val="00AF6D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1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4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544</Words>
  <Characters>3883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Maria Lepa</cp:lastModifiedBy>
  <cp:revision>4</cp:revision>
  <cp:lastPrinted>1899-12-31T23:00:00Z</cp:lastPrinted>
  <dcterms:created xsi:type="dcterms:W3CDTF">2025-08-07T08:29:00Z</dcterms:created>
  <dcterms:modified xsi:type="dcterms:W3CDTF">2025-08-12T10:42:00Z</dcterms:modified>
</cp:coreProperties>
</file>