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F7B1C" w14:textId="77777777" w:rsidR="00B048DA" w:rsidRPr="00353FDC" w:rsidRDefault="00A32004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32004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32004">
        <w:rPr>
          <w:rFonts w:ascii="Arial" w:hAnsi="Arial" w:cs="Arial"/>
        </w:rPr>
        <w:t>2025-08-12</w:t>
      </w:r>
    </w:p>
    <w:p w14:paraId="39D2D576" w14:textId="77777777" w:rsidR="00B048DA" w:rsidRPr="00353FDC" w:rsidRDefault="00A32004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32004">
        <w:rPr>
          <w:rFonts w:ascii="Arial" w:hAnsi="Arial" w:cs="Arial"/>
          <w:b/>
          <w:bCs/>
        </w:rPr>
        <w:t>Szpital Specjalistyczny im. Stefana Żeromskiego SP ZOZ w Krakowie</w:t>
      </w:r>
    </w:p>
    <w:p w14:paraId="6853E61C" w14:textId="77777777" w:rsidR="00B048DA" w:rsidRPr="00353FDC" w:rsidRDefault="00A32004" w:rsidP="00B048DA">
      <w:pPr>
        <w:spacing w:line="360" w:lineRule="auto"/>
        <w:ind w:right="3969"/>
        <w:rPr>
          <w:rFonts w:ascii="Arial" w:hAnsi="Arial" w:cs="Arial"/>
        </w:rPr>
      </w:pPr>
      <w:r w:rsidRPr="00A32004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32004">
        <w:rPr>
          <w:rFonts w:ascii="Arial" w:hAnsi="Arial" w:cs="Arial"/>
        </w:rPr>
        <w:t>66</w:t>
      </w:r>
    </w:p>
    <w:p w14:paraId="75AF9CA1" w14:textId="77777777" w:rsidR="00B048DA" w:rsidRPr="00353FDC" w:rsidRDefault="00A32004" w:rsidP="00B048DA">
      <w:pPr>
        <w:ind w:right="3969"/>
        <w:rPr>
          <w:rFonts w:ascii="Arial" w:hAnsi="Arial" w:cs="Arial"/>
        </w:rPr>
      </w:pPr>
      <w:r w:rsidRPr="00A32004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32004">
        <w:rPr>
          <w:rFonts w:ascii="Arial" w:hAnsi="Arial" w:cs="Arial"/>
        </w:rPr>
        <w:t>Kraków</w:t>
      </w:r>
    </w:p>
    <w:p w14:paraId="6D18D23C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462A7A" w14:textId="285758F4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9FC3FB7" w14:textId="3FBC4849" w:rsidR="00204EAE" w:rsidRPr="00524B34" w:rsidRDefault="00204EAE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Anak:SZP-271-32/25. 717. EJK</w:t>
      </w:r>
    </w:p>
    <w:p w14:paraId="5AD86CB3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0AB45969" w14:textId="77777777" w:rsidTr="00B048DA">
        <w:tc>
          <w:tcPr>
            <w:tcW w:w="9498" w:type="dxa"/>
            <w:shd w:val="clear" w:color="auto" w:fill="F2F2F2"/>
            <w:hideMark/>
          </w:tcPr>
          <w:p w14:paraId="3BCEFBE6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EA27D7A" w14:textId="78AACADF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F544B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zadania 1</w:t>
            </w:r>
          </w:p>
        </w:tc>
      </w:tr>
    </w:tbl>
    <w:p w14:paraId="43D6CB70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22476DAB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2535C17" w14:textId="77777777" w:rsidTr="00B048DA">
        <w:tc>
          <w:tcPr>
            <w:tcW w:w="2269" w:type="dxa"/>
            <w:shd w:val="clear" w:color="auto" w:fill="auto"/>
          </w:tcPr>
          <w:p w14:paraId="2946F4C4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228CD29" w14:textId="77777777" w:rsidR="00B048DA" w:rsidRPr="00353FDC" w:rsidRDefault="00A3200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2004">
              <w:rPr>
                <w:rFonts w:ascii="Arial" w:hAnsi="Arial" w:cs="Arial"/>
                <w:bCs/>
              </w:rPr>
              <w:t>Dostawa szczepionek</w:t>
            </w:r>
          </w:p>
        </w:tc>
      </w:tr>
      <w:tr w:rsidR="00A32004" w:rsidRPr="00353FDC" w14:paraId="264DD774" w14:textId="77777777" w:rsidTr="006406EA">
        <w:tc>
          <w:tcPr>
            <w:tcW w:w="2269" w:type="dxa"/>
            <w:shd w:val="clear" w:color="auto" w:fill="auto"/>
          </w:tcPr>
          <w:p w14:paraId="230088B1" w14:textId="77777777" w:rsidR="00A32004" w:rsidRPr="00353FDC" w:rsidRDefault="00A32004" w:rsidP="006406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6688B9D4" w14:textId="77777777" w:rsidR="00A32004" w:rsidRPr="00353FDC" w:rsidRDefault="00A32004" w:rsidP="006406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2004">
              <w:rPr>
                <w:rFonts w:ascii="Arial" w:hAnsi="Arial" w:cs="Arial"/>
                <w:bCs/>
              </w:rPr>
              <w:t>SZP-271-32/25</w:t>
            </w:r>
          </w:p>
        </w:tc>
      </w:tr>
    </w:tbl>
    <w:p w14:paraId="134F4407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2F16D93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32004" w:rsidRPr="00A32004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32004" w:rsidRPr="00A32004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32004" w14:paraId="2350C11C" w14:textId="77777777" w:rsidTr="006406EA">
        <w:trPr>
          <w:cantSplit/>
        </w:trPr>
        <w:tc>
          <w:tcPr>
            <w:tcW w:w="9498" w:type="dxa"/>
          </w:tcPr>
          <w:p w14:paraId="6305809C" w14:textId="77777777" w:rsidR="00A32004" w:rsidRDefault="00A32004" w:rsidP="006406EA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2004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32004">
              <w:rPr>
                <w:rFonts w:ascii="Arial" w:hAnsi="Arial" w:cs="Arial"/>
                <w:color w:val="000000"/>
              </w:rPr>
              <w:t>Szczepionki</w:t>
            </w:r>
          </w:p>
          <w:p w14:paraId="6523C333" w14:textId="77777777" w:rsidR="00A32004" w:rsidRPr="00B048DA" w:rsidRDefault="00A32004" w:rsidP="006406EA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32004">
              <w:rPr>
                <w:rFonts w:ascii="Arial" w:hAnsi="Arial" w:cs="Arial"/>
                <w:b/>
              </w:rPr>
              <w:t>Salus International Sp. z o.o.</w:t>
            </w:r>
          </w:p>
          <w:p w14:paraId="28047643" w14:textId="77777777" w:rsidR="00A32004" w:rsidRDefault="00A32004" w:rsidP="006406EA">
            <w:pPr>
              <w:spacing w:line="360" w:lineRule="auto"/>
              <w:rPr>
                <w:rFonts w:ascii="Arial" w:hAnsi="Arial" w:cs="Arial"/>
                <w:bCs/>
              </w:rPr>
            </w:pPr>
            <w:r w:rsidRPr="00A32004">
              <w:rPr>
                <w:rFonts w:ascii="Arial" w:hAnsi="Arial" w:cs="Arial"/>
                <w:bCs/>
              </w:rPr>
              <w:t>Pułaskiego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32004">
              <w:rPr>
                <w:rFonts w:ascii="Arial" w:hAnsi="Arial" w:cs="Arial"/>
                <w:bCs/>
              </w:rPr>
              <w:t>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E39B00C" w14:textId="77777777" w:rsidR="00A32004" w:rsidRPr="00B048DA" w:rsidRDefault="00A32004" w:rsidP="006406EA">
            <w:pPr>
              <w:spacing w:line="360" w:lineRule="auto"/>
              <w:rPr>
                <w:rFonts w:ascii="Arial" w:hAnsi="Arial" w:cs="Arial"/>
                <w:bCs/>
              </w:rPr>
            </w:pPr>
            <w:r w:rsidRPr="00A32004">
              <w:rPr>
                <w:rFonts w:ascii="Arial" w:hAnsi="Arial" w:cs="Arial"/>
                <w:bCs/>
              </w:rPr>
              <w:t>40-273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32004">
              <w:rPr>
                <w:rFonts w:ascii="Arial" w:hAnsi="Arial" w:cs="Arial"/>
                <w:bCs/>
              </w:rPr>
              <w:t>Katowice</w:t>
            </w:r>
          </w:p>
          <w:p w14:paraId="16238FAF" w14:textId="13453854" w:rsidR="00A32004" w:rsidRPr="00B048DA" w:rsidRDefault="00A32004" w:rsidP="006406E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32004">
              <w:rPr>
                <w:rFonts w:ascii="Arial" w:hAnsi="Arial" w:cs="Arial"/>
                <w:b/>
              </w:rPr>
              <w:t>254</w:t>
            </w:r>
            <w:r w:rsidR="004979CD">
              <w:rPr>
                <w:rFonts w:ascii="Arial" w:hAnsi="Arial" w:cs="Arial"/>
                <w:b/>
              </w:rPr>
              <w:t> 665,51</w:t>
            </w:r>
            <w:r w:rsidRPr="00A32004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D4BDF73" w14:textId="77777777" w:rsidR="00A32004" w:rsidRPr="00B048DA" w:rsidRDefault="00A32004" w:rsidP="006406EA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2C8256F" w14:textId="693E2223" w:rsidR="00A32004" w:rsidRPr="00A32004" w:rsidRDefault="00F544BD" w:rsidP="006406EA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A414D7"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100 %,</w:t>
            </w:r>
          </w:p>
        </w:tc>
      </w:tr>
    </w:tbl>
    <w:p w14:paraId="6C0D01F9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5DE146CD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118D2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60764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A606E3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D6319C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32004" w14:paraId="7C4B522A" w14:textId="77777777" w:rsidTr="006406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62062" w14:textId="77777777" w:rsidR="00A32004" w:rsidRPr="007D7932" w:rsidRDefault="00A32004" w:rsidP="006406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2004">
              <w:rPr>
                <w:rFonts w:ascii="Arial" w:hAnsi="Arial" w:cs="Arial"/>
                <w:sz w:val="22"/>
                <w:szCs w:val="22"/>
              </w:rPr>
              <w:t>Szczepionki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51762" w14:textId="77777777" w:rsidR="00A32004" w:rsidRPr="007D7932" w:rsidRDefault="00A32004" w:rsidP="006406E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2004">
              <w:rPr>
                <w:rFonts w:ascii="Arial" w:hAnsi="Arial" w:cs="Arial"/>
                <w:b/>
                <w:bCs/>
                <w:sz w:val="22"/>
                <w:szCs w:val="22"/>
              </w:rPr>
              <w:t>Salus International Sp. z o.o.</w:t>
            </w:r>
          </w:p>
          <w:p w14:paraId="738EE4E3" w14:textId="77777777" w:rsidR="00A32004" w:rsidRPr="007D7932" w:rsidRDefault="00A32004" w:rsidP="006406E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2004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BEFD3F2" w14:textId="77777777" w:rsidR="00A32004" w:rsidRPr="007D7932" w:rsidRDefault="00A32004" w:rsidP="006406E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2004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2D1F1" w14:textId="77777777" w:rsidR="00A32004" w:rsidRPr="007D7932" w:rsidRDefault="00A32004" w:rsidP="006406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CDB06" w14:textId="77777777" w:rsidR="00A32004" w:rsidRPr="007D7932" w:rsidRDefault="00A32004" w:rsidP="006406E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32004" w14:paraId="71EB362A" w14:textId="77777777" w:rsidTr="006406E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FF0E" w14:textId="77777777" w:rsidR="00A32004" w:rsidRPr="007D7932" w:rsidRDefault="00A32004" w:rsidP="006406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32004">
              <w:rPr>
                <w:rFonts w:ascii="Arial" w:hAnsi="Arial" w:cs="Arial"/>
                <w:sz w:val="22"/>
                <w:szCs w:val="22"/>
              </w:rPr>
              <w:t>Szczepionki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4A836" w14:textId="77777777" w:rsidR="00A32004" w:rsidRPr="007D7932" w:rsidRDefault="00A32004" w:rsidP="006406EA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32004">
              <w:rPr>
                <w:rFonts w:ascii="Arial" w:hAnsi="Arial" w:cs="Arial"/>
                <w:b/>
                <w:bCs/>
                <w:sz w:val="22"/>
                <w:szCs w:val="22"/>
              </w:rPr>
              <w:t>Tramco Sp z o. o.</w:t>
            </w:r>
          </w:p>
          <w:p w14:paraId="0105D74B" w14:textId="77777777" w:rsidR="00A32004" w:rsidRPr="007D7932" w:rsidRDefault="00A32004" w:rsidP="006406E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Wolskie, ul.Wolska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2004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8210A26" w14:textId="77777777" w:rsidR="00A32004" w:rsidRPr="007D7932" w:rsidRDefault="00A32004" w:rsidP="006406EA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32004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F2C9A" w14:textId="77777777" w:rsidR="00A32004" w:rsidRPr="007D7932" w:rsidRDefault="00A32004" w:rsidP="006406EA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>1 - Cena - 91.19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B1E3" w14:textId="17452B66" w:rsidR="00A32004" w:rsidRPr="007D7932" w:rsidRDefault="00A32004" w:rsidP="006406EA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32004">
              <w:rPr>
                <w:rFonts w:ascii="Arial" w:hAnsi="Arial" w:cs="Arial"/>
                <w:sz w:val="22"/>
                <w:szCs w:val="22"/>
              </w:rPr>
              <w:t xml:space="preserve">  91,</w:t>
            </w:r>
            <w:r w:rsidR="007F072B">
              <w:rPr>
                <w:rFonts w:ascii="Arial" w:hAnsi="Arial" w:cs="Arial"/>
                <w:sz w:val="22"/>
                <w:szCs w:val="22"/>
              </w:rPr>
              <w:t>31</w:t>
            </w:r>
          </w:p>
        </w:tc>
      </w:tr>
    </w:tbl>
    <w:p w14:paraId="7BBD9A77" w14:textId="77777777" w:rsidR="004979CD" w:rsidRDefault="004979CD" w:rsidP="004979CD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56494F14" w14:textId="7700FB82" w:rsidR="004979CD" w:rsidRDefault="004979CD" w:rsidP="004979CD">
      <w:pPr>
        <w:spacing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556B9193" w14:textId="77777777" w:rsidR="004979CD" w:rsidRDefault="004979CD" w:rsidP="004979CD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zostanie zawarta zgodnie z art. 308 ust. 3 ustawy Pzp.</w:t>
      </w:r>
    </w:p>
    <w:p w14:paraId="1ABC900B" w14:textId="77777777" w:rsidR="004979CD" w:rsidRDefault="004979CD" w:rsidP="004979CD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EEEAF17" w14:textId="77777777" w:rsidR="004979CD" w:rsidRDefault="004979CD" w:rsidP="004979CD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Pouczenie</w:t>
      </w:r>
    </w:p>
    <w:p w14:paraId="33802647" w14:textId="1EE39F19" w:rsidR="004979CD" w:rsidRPr="004979CD" w:rsidRDefault="004979CD" w:rsidP="004979CD">
      <w:pPr>
        <w:spacing w:after="6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  <w:r>
        <w:rPr>
          <w:rFonts w:ascii="Arial" w:hAnsi="Arial" w:cs="Arial"/>
        </w:rPr>
        <w:t>.</w:t>
      </w:r>
    </w:p>
    <w:p w14:paraId="0F2351A6" w14:textId="3829B7E2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58FFFE15" w14:textId="002A82D1" w:rsidR="008642B3" w:rsidRPr="00992FF5" w:rsidRDefault="00A32004" w:rsidP="00B51A2B">
      <w:pPr>
        <w:jc w:val="right"/>
        <w:rPr>
          <w:rFonts w:ascii="Arial" w:hAnsi="Arial" w:cs="Arial"/>
        </w:rPr>
      </w:pPr>
      <w:r w:rsidRPr="00A32004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A04B0" w14:textId="77777777" w:rsidR="00CB7008" w:rsidRDefault="00CB7008">
      <w:r>
        <w:separator/>
      </w:r>
    </w:p>
  </w:endnote>
  <w:endnote w:type="continuationSeparator" w:id="0">
    <w:p w14:paraId="0C5C09D9" w14:textId="77777777" w:rsidR="00CB7008" w:rsidRDefault="00CB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F8A96" w14:textId="77777777" w:rsidR="00A32004" w:rsidRDefault="00A320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8DA64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83EF450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22F6D91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4D69C" w14:textId="77777777" w:rsidR="00A32004" w:rsidRDefault="00A320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7C644" w14:textId="77777777" w:rsidR="00CB7008" w:rsidRDefault="00CB7008">
      <w:r>
        <w:separator/>
      </w:r>
    </w:p>
  </w:footnote>
  <w:footnote w:type="continuationSeparator" w:id="0">
    <w:p w14:paraId="729557B3" w14:textId="77777777" w:rsidR="00CB7008" w:rsidRDefault="00CB70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9CAD2" w14:textId="77777777" w:rsidR="00A32004" w:rsidRDefault="00A320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C3932" w14:textId="77777777" w:rsidR="00A32004" w:rsidRDefault="00A320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BF6B4" w14:textId="77777777" w:rsidR="00A32004" w:rsidRDefault="00A320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7008"/>
    <w:rsid w:val="00022322"/>
    <w:rsid w:val="00042497"/>
    <w:rsid w:val="000C1E6F"/>
    <w:rsid w:val="000E4E56"/>
    <w:rsid w:val="001A1468"/>
    <w:rsid w:val="001B6DB9"/>
    <w:rsid w:val="001B7815"/>
    <w:rsid w:val="001D1EEC"/>
    <w:rsid w:val="00204EAE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79C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7F072B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32004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B7008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544BD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12FB0"/>
  <w15:chartTrackingRefBased/>
  <w15:docId w15:val="{AC46FC38-BE74-46E6-9512-F74FEB614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52</TotalTime>
  <Pages>2</Pages>
  <Words>268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2025-08-12T06:21:00Z</dcterms:created>
  <dcterms:modified xsi:type="dcterms:W3CDTF">2025-08-12T07:14:00Z</dcterms:modified>
</cp:coreProperties>
</file>