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59D1" w14:textId="77777777" w:rsidR="00FB7F50" w:rsidRPr="002245BE" w:rsidRDefault="00C74ED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4ED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4EDE">
        <w:rPr>
          <w:sz w:val="22"/>
          <w:szCs w:val="22"/>
        </w:rPr>
        <w:t>2025-08-13</w:t>
      </w:r>
    </w:p>
    <w:p w14:paraId="6499800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D0F22A" w14:textId="77777777" w:rsidR="00C74EDE" w:rsidRPr="00C74EDE" w:rsidRDefault="00C74EDE" w:rsidP="00FB7F50">
      <w:pPr>
        <w:spacing w:after="40"/>
        <w:rPr>
          <w:b/>
          <w:bCs/>
          <w:sz w:val="22"/>
          <w:szCs w:val="22"/>
        </w:rPr>
      </w:pPr>
      <w:r w:rsidRPr="00C74EDE">
        <w:rPr>
          <w:b/>
          <w:bCs/>
          <w:sz w:val="22"/>
          <w:szCs w:val="22"/>
        </w:rPr>
        <w:t>Akademia Górniczo - Hutnicza</w:t>
      </w:r>
    </w:p>
    <w:p w14:paraId="3DE737DC" w14:textId="77777777" w:rsidR="00C74EDE" w:rsidRPr="00C74EDE" w:rsidRDefault="00C74EDE" w:rsidP="00FB7F50">
      <w:pPr>
        <w:spacing w:after="40"/>
        <w:rPr>
          <w:b/>
          <w:bCs/>
          <w:sz w:val="22"/>
          <w:szCs w:val="22"/>
        </w:rPr>
      </w:pPr>
      <w:r w:rsidRPr="00C74EDE">
        <w:rPr>
          <w:b/>
          <w:bCs/>
          <w:sz w:val="22"/>
          <w:szCs w:val="22"/>
        </w:rPr>
        <w:t>im. Stanisława Staszica w Krakowie</w:t>
      </w:r>
    </w:p>
    <w:p w14:paraId="6A56BD79" w14:textId="77777777" w:rsidR="00FB7F50" w:rsidRPr="002245BE" w:rsidRDefault="00C74EDE" w:rsidP="00FB7F50">
      <w:pPr>
        <w:spacing w:after="40"/>
        <w:rPr>
          <w:b/>
          <w:bCs/>
          <w:sz w:val="22"/>
          <w:szCs w:val="22"/>
        </w:rPr>
      </w:pPr>
      <w:r w:rsidRPr="00C74EDE">
        <w:rPr>
          <w:b/>
          <w:bCs/>
          <w:sz w:val="22"/>
          <w:szCs w:val="22"/>
        </w:rPr>
        <w:t>Dział Zamówień Publicznych</w:t>
      </w:r>
    </w:p>
    <w:p w14:paraId="1CAFC0E6" w14:textId="77777777" w:rsidR="00FB7F50" w:rsidRPr="002245BE" w:rsidRDefault="00C74EDE" w:rsidP="00FB7F50">
      <w:pPr>
        <w:rPr>
          <w:sz w:val="22"/>
          <w:szCs w:val="22"/>
        </w:rPr>
      </w:pPr>
      <w:r w:rsidRPr="00C74ED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4EDE">
        <w:rPr>
          <w:sz w:val="22"/>
          <w:szCs w:val="22"/>
        </w:rPr>
        <w:t>30</w:t>
      </w:r>
    </w:p>
    <w:p w14:paraId="1D87E749" w14:textId="77777777" w:rsidR="00FB7F50" w:rsidRPr="002245BE" w:rsidRDefault="00C74EDE" w:rsidP="00FB7F50">
      <w:pPr>
        <w:rPr>
          <w:sz w:val="22"/>
          <w:szCs w:val="22"/>
        </w:rPr>
      </w:pPr>
      <w:r w:rsidRPr="00C74ED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4EDE">
        <w:rPr>
          <w:sz w:val="22"/>
          <w:szCs w:val="22"/>
        </w:rPr>
        <w:t>Kraków</w:t>
      </w:r>
    </w:p>
    <w:p w14:paraId="01C0AA0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484F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4EDE" w:rsidRPr="00607F9B" w14:paraId="2BB3D263" w14:textId="77777777" w:rsidTr="007F11D2">
        <w:trPr>
          <w:trHeight w:val="638"/>
        </w:trPr>
        <w:tc>
          <w:tcPr>
            <w:tcW w:w="959" w:type="dxa"/>
          </w:tcPr>
          <w:p w14:paraId="0C2368A0" w14:textId="77777777" w:rsidR="00C74EDE" w:rsidRPr="00607F9B" w:rsidRDefault="00C74EDE" w:rsidP="007F11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5716EC8" w14:textId="77777777" w:rsidR="00C74EDE" w:rsidRPr="00607F9B" w:rsidRDefault="00C74EDE" w:rsidP="007F11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4E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4EDE">
              <w:rPr>
                <w:b/>
                <w:bCs/>
                <w:sz w:val="22"/>
                <w:szCs w:val="22"/>
              </w:rPr>
              <w:t xml:space="preserve">Dostawa systemu do pomiaru emisji akustycznej dla </w:t>
            </w:r>
            <w:proofErr w:type="spellStart"/>
            <w:r w:rsidRPr="00C74EDE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C74EDE">
              <w:rPr>
                <w:b/>
                <w:bCs/>
                <w:sz w:val="22"/>
                <w:szCs w:val="22"/>
              </w:rPr>
              <w:t xml:space="preserve"> - DE-dzp.272-327/25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4EDE">
              <w:rPr>
                <w:b/>
                <w:sz w:val="22"/>
                <w:szCs w:val="22"/>
              </w:rPr>
              <w:t>DE-dzp.272-327/25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9AF0B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4EDE" w14:paraId="04FD1172" w14:textId="77777777" w:rsidTr="007F11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F125528" w14:textId="77777777" w:rsidR="00C74EDE" w:rsidRPr="00D26ED6" w:rsidRDefault="00C74EDE" w:rsidP="007F11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4EDE">
              <w:rPr>
                <w:b/>
                <w:sz w:val="22"/>
                <w:szCs w:val="22"/>
              </w:rPr>
              <w:t>EC TEST SYSTEMS SP. z o.o.</w:t>
            </w:r>
          </w:p>
          <w:p w14:paraId="0D59B8D9" w14:textId="77777777" w:rsidR="00C74EDE" w:rsidRPr="009F0E5C" w:rsidRDefault="00C74EDE" w:rsidP="007F11D2">
            <w:pPr>
              <w:jc w:val="both"/>
              <w:rPr>
                <w:bCs/>
                <w:sz w:val="22"/>
                <w:szCs w:val="22"/>
              </w:rPr>
            </w:pPr>
            <w:r w:rsidRPr="00C74EDE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4EDE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152417" w14:textId="77777777" w:rsidR="00C74EDE" w:rsidRPr="009F0E5C" w:rsidRDefault="00C74EDE" w:rsidP="007F11D2">
            <w:pPr>
              <w:jc w:val="both"/>
              <w:rPr>
                <w:bCs/>
                <w:sz w:val="22"/>
                <w:szCs w:val="22"/>
              </w:rPr>
            </w:pPr>
            <w:r w:rsidRPr="00C74EDE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4EDE">
              <w:rPr>
                <w:bCs/>
                <w:sz w:val="22"/>
                <w:szCs w:val="22"/>
              </w:rPr>
              <w:t>Kraków</w:t>
            </w:r>
          </w:p>
          <w:p w14:paraId="3416563B" w14:textId="77777777" w:rsidR="00C74EDE" w:rsidRPr="00D26ED6" w:rsidRDefault="00C74EDE" w:rsidP="007F11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F6E109" w14:textId="77777777" w:rsidR="00C74EDE" w:rsidRDefault="00C74EDE" w:rsidP="007F11D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74EDE">
              <w:rPr>
                <w:sz w:val="22"/>
                <w:szCs w:val="22"/>
              </w:rPr>
              <w:t xml:space="preserve">Dostawa systemu do pomiaru emisji akustycznej dla </w:t>
            </w:r>
            <w:proofErr w:type="spellStart"/>
            <w:r w:rsidRPr="00C74EDE">
              <w:rPr>
                <w:sz w:val="22"/>
                <w:szCs w:val="22"/>
              </w:rPr>
              <w:t>WIMiR</w:t>
            </w:r>
            <w:proofErr w:type="spellEnd"/>
            <w:r w:rsidRPr="00C74EDE">
              <w:rPr>
                <w:sz w:val="22"/>
                <w:szCs w:val="22"/>
              </w:rPr>
              <w:t xml:space="preserve"> - DE-dzp.272-327/25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523FAAD" w14:textId="77777777" w:rsidR="00C74EDE" w:rsidRPr="00D26ED6" w:rsidRDefault="00C74EDE" w:rsidP="007F11D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4EDE">
              <w:rPr>
                <w:b/>
                <w:sz w:val="22"/>
                <w:szCs w:val="22"/>
              </w:rPr>
              <w:t>479 995.20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054819C" w14:textId="77777777" w:rsidR="00C74EDE" w:rsidRDefault="00C74EDE" w:rsidP="007F11D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B92F8B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3637"/>
        <w:gridCol w:w="1939"/>
        <w:gridCol w:w="1939"/>
        <w:gridCol w:w="1455"/>
      </w:tblGrid>
      <w:tr w:rsidR="00856C2A" w:rsidRPr="008567C7" w14:paraId="5BA2D787" w14:textId="77777777" w:rsidTr="00856C2A">
        <w:trPr>
          <w:trHeight w:val="538"/>
        </w:trPr>
        <w:tc>
          <w:tcPr>
            <w:tcW w:w="1212" w:type="dxa"/>
            <w:vAlign w:val="center"/>
          </w:tcPr>
          <w:p w14:paraId="505D3896" w14:textId="77777777" w:rsidR="00856C2A" w:rsidRPr="008567C7" w:rsidRDefault="00856C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37" w:type="dxa"/>
            <w:vAlign w:val="center"/>
          </w:tcPr>
          <w:p w14:paraId="2350A8BD" w14:textId="77777777" w:rsidR="00856C2A" w:rsidRPr="008567C7" w:rsidRDefault="00856C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39" w:type="dxa"/>
            <w:vAlign w:val="center"/>
          </w:tcPr>
          <w:p w14:paraId="686610C2" w14:textId="77777777" w:rsidR="00856C2A" w:rsidRPr="008567C7" w:rsidRDefault="00856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39" w:type="dxa"/>
            <w:vAlign w:val="center"/>
          </w:tcPr>
          <w:p w14:paraId="2E9DC1DD" w14:textId="77777777" w:rsidR="00856C2A" w:rsidRPr="008567C7" w:rsidRDefault="00856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55" w:type="dxa"/>
            <w:vAlign w:val="center"/>
          </w:tcPr>
          <w:p w14:paraId="4792891C" w14:textId="77777777" w:rsidR="00856C2A" w:rsidRPr="008567C7" w:rsidRDefault="00856C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56C2A" w:rsidRPr="008567C7" w14:paraId="12559880" w14:textId="77777777" w:rsidTr="00856C2A">
        <w:trPr>
          <w:trHeight w:val="998"/>
        </w:trPr>
        <w:tc>
          <w:tcPr>
            <w:tcW w:w="1212" w:type="dxa"/>
            <w:vAlign w:val="center"/>
          </w:tcPr>
          <w:p w14:paraId="11334683" w14:textId="77777777" w:rsidR="00856C2A" w:rsidRPr="008567C7" w:rsidRDefault="00856C2A" w:rsidP="007F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37" w:type="dxa"/>
            <w:vAlign w:val="center"/>
          </w:tcPr>
          <w:p w14:paraId="7724DBB7" w14:textId="77777777" w:rsidR="00856C2A" w:rsidRPr="002B6761" w:rsidRDefault="00856C2A" w:rsidP="007F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b/>
                <w:sz w:val="18"/>
                <w:szCs w:val="18"/>
              </w:rPr>
              <w:t>EC TEST SYSTEMS SP. z o.o.</w:t>
            </w:r>
          </w:p>
          <w:p w14:paraId="5C0DEA4C" w14:textId="77777777" w:rsidR="00856C2A" w:rsidRPr="008567C7" w:rsidRDefault="00856C2A" w:rsidP="007F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E25854" w14:textId="77777777" w:rsidR="00856C2A" w:rsidRPr="001B7815" w:rsidRDefault="00856C2A" w:rsidP="007F11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4ED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39" w:type="dxa"/>
            <w:vAlign w:val="center"/>
          </w:tcPr>
          <w:p w14:paraId="32634584" w14:textId="77777777" w:rsidR="00856C2A" w:rsidRPr="008567C7" w:rsidRDefault="00856C2A" w:rsidP="007F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39" w:type="dxa"/>
            <w:vAlign w:val="center"/>
          </w:tcPr>
          <w:p w14:paraId="256E98DE" w14:textId="77777777" w:rsidR="00856C2A" w:rsidRPr="008567C7" w:rsidRDefault="00856C2A" w:rsidP="007F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55" w:type="dxa"/>
            <w:vAlign w:val="center"/>
          </w:tcPr>
          <w:p w14:paraId="06E82163" w14:textId="77777777" w:rsidR="00856C2A" w:rsidRPr="008567C7" w:rsidRDefault="00856C2A" w:rsidP="007F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ED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8C82F8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2D5383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DBA4D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E42DE" w14:textId="77777777" w:rsidR="004F4A4A" w:rsidRDefault="004F4A4A">
      <w:r>
        <w:separator/>
      </w:r>
    </w:p>
  </w:endnote>
  <w:endnote w:type="continuationSeparator" w:id="0">
    <w:p w14:paraId="21E1329A" w14:textId="77777777" w:rsidR="004F4A4A" w:rsidRDefault="004F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5E7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4B2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69B6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95B2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8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AAC39" w14:textId="77777777" w:rsidR="004F4A4A" w:rsidRDefault="004F4A4A">
      <w:r>
        <w:separator/>
      </w:r>
    </w:p>
  </w:footnote>
  <w:footnote w:type="continuationSeparator" w:id="0">
    <w:p w14:paraId="0114D24C" w14:textId="77777777" w:rsidR="004F4A4A" w:rsidRDefault="004F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5CB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899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79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A4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4A4A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56C2A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4EDE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64CDB"/>
  <w15:chartTrackingRefBased/>
  <w15:docId w15:val="{6D12BFF2-CCBA-41EC-BD10-30BAD25A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3</cp:revision>
  <cp:lastPrinted>1601-01-01T00:00:00Z</cp:lastPrinted>
  <dcterms:created xsi:type="dcterms:W3CDTF">2025-08-13T08:29:00Z</dcterms:created>
  <dcterms:modified xsi:type="dcterms:W3CDTF">2025-08-13T08:30:00Z</dcterms:modified>
</cp:coreProperties>
</file>