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36DD4" w14:textId="77777777" w:rsidR="00986737" w:rsidRPr="009432A1" w:rsidRDefault="000C478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C478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C478A">
        <w:rPr>
          <w:rFonts w:ascii="Arial" w:hAnsi="Arial" w:cs="Arial"/>
          <w:sz w:val="24"/>
          <w:szCs w:val="24"/>
        </w:rPr>
        <w:t>2025-08-12</w:t>
      </w:r>
    </w:p>
    <w:p w14:paraId="31E90E32" w14:textId="77777777" w:rsidR="00986737" w:rsidRPr="009432A1" w:rsidRDefault="000C478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478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4D26622" w14:textId="77777777" w:rsidR="00986737" w:rsidRPr="009432A1" w:rsidRDefault="000C478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C478A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C478A">
        <w:rPr>
          <w:rFonts w:ascii="Arial" w:hAnsi="Arial" w:cs="Arial"/>
          <w:sz w:val="24"/>
          <w:szCs w:val="24"/>
        </w:rPr>
        <w:t>66</w:t>
      </w:r>
    </w:p>
    <w:p w14:paraId="26A51B9E" w14:textId="77777777" w:rsidR="00986737" w:rsidRPr="009432A1" w:rsidRDefault="000C478A" w:rsidP="00986737">
      <w:pPr>
        <w:rPr>
          <w:rFonts w:ascii="Arial" w:hAnsi="Arial" w:cs="Arial"/>
          <w:sz w:val="24"/>
          <w:szCs w:val="24"/>
        </w:rPr>
      </w:pPr>
      <w:r w:rsidRPr="000C478A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C478A">
        <w:rPr>
          <w:rFonts w:ascii="Arial" w:hAnsi="Arial" w:cs="Arial"/>
          <w:sz w:val="24"/>
          <w:szCs w:val="24"/>
        </w:rPr>
        <w:t>Kraków</w:t>
      </w:r>
    </w:p>
    <w:p w14:paraId="27213A2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C04454" w14:textId="0BBB8797" w:rsidR="00986737" w:rsidRDefault="00986737" w:rsidP="00107FB3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44D5F42" w14:textId="35AEBF38" w:rsidR="00107FB3" w:rsidRPr="009432A1" w:rsidRDefault="00107FB3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SZP-271-33/25- 719.AF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0B116C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0A2EC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4C2C62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37959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8E5DA9A" w14:textId="77777777" w:rsidTr="005A632E">
        <w:tc>
          <w:tcPr>
            <w:tcW w:w="2269" w:type="dxa"/>
            <w:shd w:val="clear" w:color="auto" w:fill="auto"/>
          </w:tcPr>
          <w:p w14:paraId="32718A4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D2C53F" w14:textId="77777777" w:rsidR="00986737" w:rsidRPr="004E4B64" w:rsidRDefault="000C478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478A">
              <w:rPr>
                <w:rFonts w:ascii="Arial" w:hAnsi="Arial" w:cs="Arial"/>
                <w:bCs/>
                <w:sz w:val="24"/>
                <w:szCs w:val="24"/>
              </w:rPr>
              <w:t xml:space="preserve">Zakup sprzętu medycznego na potrzeby Oddziałów Szpitalnych (6 </w:t>
            </w:r>
            <w:proofErr w:type="gramStart"/>
            <w:r w:rsidRPr="000C478A">
              <w:rPr>
                <w:rFonts w:ascii="Arial" w:hAnsi="Arial" w:cs="Arial"/>
                <w:bCs/>
                <w:sz w:val="24"/>
                <w:szCs w:val="24"/>
              </w:rPr>
              <w:t>grup)  -</w:t>
            </w:r>
            <w:proofErr w:type="gramEnd"/>
            <w:r w:rsidRPr="000C478A">
              <w:rPr>
                <w:rFonts w:ascii="Arial" w:hAnsi="Arial" w:cs="Arial"/>
                <w:bCs/>
                <w:sz w:val="24"/>
                <w:szCs w:val="24"/>
              </w:rPr>
              <w:t xml:space="preserve"> zakup, dostawa /wraz z uruchomieniem jeśli dotyczy/ oraz przeszkolenie pracowników Zamawiającego /jeśli dotyczy/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478A" w:rsidRPr="004E4B64" w14:paraId="47292331" w14:textId="77777777" w:rsidTr="00861D4C">
        <w:tc>
          <w:tcPr>
            <w:tcW w:w="2269" w:type="dxa"/>
            <w:shd w:val="clear" w:color="auto" w:fill="auto"/>
          </w:tcPr>
          <w:p w14:paraId="05002230" w14:textId="77777777" w:rsidR="000C478A" w:rsidRPr="004E4B64" w:rsidRDefault="000C478A" w:rsidP="00861D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2C2F8D" w14:textId="77777777" w:rsidR="000C478A" w:rsidRPr="004E4B64" w:rsidRDefault="000C478A" w:rsidP="00861D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478A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1037E91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BF5EC79" w14:textId="36E4C323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C478A" w:rsidRPr="000C478A">
        <w:rPr>
          <w:rFonts w:ascii="Arial" w:hAnsi="Arial" w:cs="Arial"/>
          <w:sz w:val="24"/>
          <w:szCs w:val="24"/>
        </w:rPr>
        <w:t>(</w:t>
      </w:r>
      <w:proofErr w:type="spellStart"/>
      <w:r w:rsidR="000C478A" w:rsidRPr="000C478A">
        <w:rPr>
          <w:rFonts w:ascii="Arial" w:hAnsi="Arial" w:cs="Arial"/>
          <w:sz w:val="24"/>
          <w:szCs w:val="24"/>
        </w:rPr>
        <w:t>t.j</w:t>
      </w:r>
      <w:proofErr w:type="spellEnd"/>
      <w:r w:rsidR="000C478A" w:rsidRPr="000C478A">
        <w:rPr>
          <w:rFonts w:ascii="Arial" w:hAnsi="Arial" w:cs="Arial"/>
          <w:sz w:val="24"/>
          <w:szCs w:val="24"/>
        </w:rPr>
        <w:t>. Dz. U. z 2024 poz. 1320</w:t>
      </w:r>
      <w:r w:rsidR="009D1F1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9D1F13">
        <w:rPr>
          <w:rFonts w:ascii="Arial" w:hAnsi="Arial" w:cs="Arial"/>
          <w:sz w:val="24"/>
          <w:szCs w:val="24"/>
        </w:rPr>
        <w:t>późn</w:t>
      </w:r>
      <w:proofErr w:type="spellEnd"/>
      <w:r w:rsidR="009D1F13">
        <w:rPr>
          <w:rFonts w:ascii="Arial" w:hAnsi="Arial" w:cs="Arial"/>
          <w:sz w:val="24"/>
          <w:szCs w:val="24"/>
        </w:rPr>
        <w:t>. zm.</w:t>
      </w:r>
      <w:r w:rsidR="000C478A" w:rsidRPr="000C478A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47DC4F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C478A" w:rsidRPr="000C478A">
        <w:rPr>
          <w:rFonts w:ascii="Arial" w:hAnsi="Arial" w:cs="Arial"/>
          <w:sz w:val="24"/>
          <w:szCs w:val="24"/>
        </w:rPr>
        <w:t>12/08/2025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C478A" w:rsidRPr="000C478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7AEEC66" w14:textId="77777777" w:rsidTr="005A632E">
        <w:tc>
          <w:tcPr>
            <w:tcW w:w="1276" w:type="dxa"/>
            <w:shd w:val="clear" w:color="auto" w:fill="F2F2F2"/>
            <w:vAlign w:val="center"/>
          </w:tcPr>
          <w:p w14:paraId="57FAC80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D844C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5D4564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FE813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C478A" w:rsidRPr="00BB547B" w14:paraId="57D54B00" w14:textId="77777777" w:rsidTr="00861D4C">
        <w:tc>
          <w:tcPr>
            <w:tcW w:w="1276" w:type="dxa"/>
            <w:shd w:val="clear" w:color="auto" w:fill="auto"/>
            <w:vAlign w:val="center"/>
          </w:tcPr>
          <w:p w14:paraId="1CAFD65B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F179C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DF97823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EM-MED sp. z o.o.</w:t>
            </w:r>
          </w:p>
          <w:p w14:paraId="4682C6F5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Przygraniczna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178297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32-082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Modlnica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F9AFAC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24 834.60 zł</w:t>
            </w:r>
          </w:p>
        </w:tc>
      </w:tr>
      <w:tr w:rsidR="000C478A" w:rsidRPr="00BB547B" w14:paraId="70323411" w14:textId="77777777" w:rsidTr="00861D4C">
        <w:tc>
          <w:tcPr>
            <w:tcW w:w="1276" w:type="dxa"/>
            <w:shd w:val="clear" w:color="auto" w:fill="auto"/>
            <w:vAlign w:val="center"/>
          </w:tcPr>
          <w:p w14:paraId="2CAB2009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F8B55D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F527E2F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2ABFC344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C478A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B2DAA7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7AEF10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214 380.00 zł</w:t>
            </w:r>
          </w:p>
        </w:tc>
      </w:tr>
      <w:tr w:rsidR="000C478A" w:rsidRPr="00BB547B" w14:paraId="1D1784DF" w14:textId="77777777" w:rsidTr="00861D4C">
        <w:tc>
          <w:tcPr>
            <w:tcW w:w="1276" w:type="dxa"/>
            <w:shd w:val="clear" w:color="auto" w:fill="auto"/>
            <w:vAlign w:val="center"/>
          </w:tcPr>
          <w:p w14:paraId="510468BC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2D82D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69C1510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C478A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0C478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C478A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0C478A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CE0AAB4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019574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lastRenderedPageBreak/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CF69B7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lastRenderedPageBreak/>
              <w:t>296 058.24 zł</w:t>
            </w:r>
          </w:p>
        </w:tc>
      </w:tr>
      <w:tr w:rsidR="000C478A" w:rsidRPr="00BB547B" w14:paraId="3DDB9FE9" w14:textId="77777777" w:rsidTr="00861D4C">
        <w:tc>
          <w:tcPr>
            <w:tcW w:w="1276" w:type="dxa"/>
            <w:shd w:val="clear" w:color="auto" w:fill="auto"/>
            <w:vAlign w:val="center"/>
          </w:tcPr>
          <w:p w14:paraId="2A512E5D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C66FA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4B73958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MIRO Sp. z o.o.</w:t>
            </w:r>
          </w:p>
          <w:p w14:paraId="641FCB78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Mińska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25B/U1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CDA704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03-808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8D17ED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129 000.00 zł</w:t>
            </w:r>
          </w:p>
        </w:tc>
      </w:tr>
      <w:tr w:rsidR="000C478A" w:rsidRPr="00BB547B" w14:paraId="3494CCC7" w14:textId="77777777" w:rsidTr="00861D4C">
        <w:tc>
          <w:tcPr>
            <w:tcW w:w="1276" w:type="dxa"/>
            <w:shd w:val="clear" w:color="auto" w:fill="auto"/>
            <w:vAlign w:val="center"/>
          </w:tcPr>
          <w:p w14:paraId="2D928C0E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13C9D4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432B491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C478A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0C478A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7845DD63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4B2071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286417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40 603.68 zł</w:t>
            </w:r>
          </w:p>
        </w:tc>
      </w:tr>
      <w:tr w:rsidR="000C478A" w:rsidRPr="00BB547B" w14:paraId="0E292911" w14:textId="77777777" w:rsidTr="00861D4C">
        <w:tc>
          <w:tcPr>
            <w:tcW w:w="1276" w:type="dxa"/>
            <w:shd w:val="clear" w:color="auto" w:fill="auto"/>
            <w:vAlign w:val="center"/>
          </w:tcPr>
          <w:p w14:paraId="4B80C309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71AD2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25CA901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ADO-MED Sp. z o.o.</w:t>
            </w:r>
          </w:p>
          <w:p w14:paraId="17CC667B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Bytomska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38b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842B5E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41-600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Świętochłowice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806ED8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24 900.00 zł</w:t>
            </w:r>
          </w:p>
        </w:tc>
      </w:tr>
      <w:tr w:rsidR="000C478A" w:rsidRPr="00BB547B" w14:paraId="00D21259" w14:textId="77777777" w:rsidTr="00861D4C">
        <w:tc>
          <w:tcPr>
            <w:tcW w:w="1276" w:type="dxa"/>
            <w:shd w:val="clear" w:color="auto" w:fill="auto"/>
            <w:vAlign w:val="center"/>
          </w:tcPr>
          <w:p w14:paraId="5C19276C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0A478E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67ECF3" w14:textId="77777777" w:rsidR="000C478A" w:rsidRPr="00986737" w:rsidRDefault="000C478A" w:rsidP="00861D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Empireum Piotr Dopieralski</w:t>
            </w:r>
          </w:p>
          <w:p w14:paraId="4AFA025D" w14:textId="77777777" w:rsidR="000C478A" w:rsidRPr="00986737" w:rsidRDefault="000C478A" w:rsidP="00861D4C">
            <w:pPr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Chotomowska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398CB0" w14:textId="77777777" w:rsidR="000C478A" w:rsidRPr="00986737" w:rsidRDefault="000C478A" w:rsidP="00861D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05-110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478A">
              <w:rPr>
                <w:rFonts w:ascii="Arial" w:hAnsi="Arial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D73326" w14:textId="77777777" w:rsidR="000C478A" w:rsidRPr="00986737" w:rsidRDefault="000C478A" w:rsidP="00861D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78A">
              <w:rPr>
                <w:rFonts w:ascii="Arial" w:hAnsi="Arial" w:cs="Arial"/>
                <w:sz w:val="24"/>
                <w:szCs w:val="24"/>
              </w:rPr>
              <w:t>22 138.92 zł</w:t>
            </w:r>
          </w:p>
        </w:tc>
      </w:tr>
    </w:tbl>
    <w:p w14:paraId="5058101B" w14:textId="77777777" w:rsidR="00A419F0" w:rsidRDefault="00A419F0" w:rsidP="00B1531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7D29DCBB" w14:textId="77777777" w:rsidR="00A419F0" w:rsidRDefault="00A419F0" w:rsidP="00B1531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16169622" w14:textId="5D6EC289" w:rsidR="00A80738" w:rsidRDefault="00A80738" w:rsidP="00B1531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1130A8A" w14:textId="7B5F0447" w:rsidR="00B15311" w:rsidRDefault="00B15311" w:rsidP="00B1531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7340DBC" w14:textId="2A357B23" w:rsidR="00B15311" w:rsidRPr="00BB547B" w:rsidRDefault="00B15311" w:rsidP="00B1531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</w:t>
      </w:r>
    </w:p>
    <w:p w14:paraId="7B8A59DC" w14:textId="00D0E11D" w:rsidR="00C236D3" w:rsidRPr="00BB547B" w:rsidRDefault="000C478A" w:rsidP="00173B20">
      <w:pPr>
        <w:jc w:val="right"/>
        <w:rPr>
          <w:rFonts w:ascii="Arial" w:hAnsi="Arial" w:cs="Arial"/>
          <w:sz w:val="22"/>
          <w:szCs w:val="22"/>
        </w:rPr>
      </w:pPr>
      <w:r w:rsidRPr="000C478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93277" w14:textId="77777777" w:rsidR="006E029B" w:rsidRDefault="006E029B">
      <w:r>
        <w:separator/>
      </w:r>
    </w:p>
  </w:endnote>
  <w:endnote w:type="continuationSeparator" w:id="0">
    <w:p w14:paraId="75CCF9CC" w14:textId="77777777" w:rsidR="006E029B" w:rsidRDefault="006E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28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186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57899" w14:textId="77777777" w:rsidR="00986737" w:rsidRPr="00986737" w:rsidRDefault="00A419F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6DDEECE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4042C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4A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D7C5BA" w14:textId="77777777" w:rsidR="009F189D" w:rsidRDefault="009F189D">
    <w:pPr>
      <w:pStyle w:val="Stopka"/>
      <w:tabs>
        <w:tab w:val="clear" w:pos="4536"/>
      </w:tabs>
      <w:jc w:val="center"/>
    </w:pPr>
  </w:p>
  <w:p w14:paraId="45C95E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AAD64" w14:textId="77777777" w:rsidR="006E029B" w:rsidRDefault="006E029B">
      <w:r>
        <w:separator/>
      </w:r>
    </w:p>
  </w:footnote>
  <w:footnote w:type="continuationSeparator" w:id="0">
    <w:p w14:paraId="4576DE92" w14:textId="77777777" w:rsidR="006E029B" w:rsidRDefault="006E0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95EF" w14:textId="77777777" w:rsidR="000C478A" w:rsidRDefault="000C4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3B023" w14:textId="77777777" w:rsidR="000C478A" w:rsidRDefault="000C4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3270" w14:textId="77777777" w:rsidR="000C478A" w:rsidRDefault="000C47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29B"/>
    <w:rsid w:val="00007727"/>
    <w:rsid w:val="00017720"/>
    <w:rsid w:val="00035488"/>
    <w:rsid w:val="000C478A"/>
    <w:rsid w:val="000D7F25"/>
    <w:rsid w:val="000E00E5"/>
    <w:rsid w:val="00107FB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029B"/>
    <w:rsid w:val="00843263"/>
    <w:rsid w:val="00861E75"/>
    <w:rsid w:val="00986737"/>
    <w:rsid w:val="009D19BD"/>
    <w:rsid w:val="009D1F13"/>
    <w:rsid w:val="009F189D"/>
    <w:rsid w:val="00A419F0"/>
    <w:rsid w:val="00A80738"/>
    <w:rsid w:val="00B1531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600AC3"/>
  <w15:chartTrackingRefBased/>
  <w15:docId w15:val="{4950F396-AFB3-46D9-9646-3A55A5B6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225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Iwona Wolnicka</cp:lastModifiedBy>
  <cp:revision>6</cp:revision>
  <cp:lastPrinted>2025-08-12T10:05:00Z</cp:lastPrinted>
  <dcterms:created xsi:type="dcterms:W3CDTF">2025-08-12T08:57:00Z</dcterms:created>
  <dcterms:modified xsi:type="dcterms:W3CDTF">2025-08-12T10:05:00Z</dcterms:modified>
</cp:coreProperties>
</file>